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989DED3" w14:textId="3F867BA6" w:rsidR="00D077E9" w:rsidRDefault="00EB2CB4" w:rsidP="00D70D02">
      <w:r>
        <w:rPr>
          <w:noProof/>
        </w:rPr>
        <w:drawing>
          <wp:anchor distT="0" distB="0" distL="114300" distR="114300" simplePos="0" relativeHeight="251639808" behindDoc="1" locked="0" layoutInCell="1" allowOverlap="1" wp14:anchorId="511DA4D3" wp14:editId="25426AF2">
            <wp:simplePos x="0" y="0"/>
            <wp:positionH relativeFrom="page">
              <wp:align>left</wp:align>
            </wp:positionH>
            <wp:positionV relativeFrom="paragraph">
              <wp:posOffset>-461010</wp:posOffset>
            </wp:positionV>
            <wp:extent cx="9968161" cy="6648450"/>
            <wp:effectExtent l="0" t="0" r="0" b="0"/>
            <wp:wrapNone/>
            <wp:docPr id="4" name="Picture 4" descr="Graphical user interface, text, application, chat or text mess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Graphical user interface, text, application, chat or text messag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8161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06E15C7" wp14:editId="1C0BE623">
                <wp:simplePos x="0" y="0"/>
                <wp:positionH relativeFrom="margin">
                  <wp:posOffset>-217170</wp:posOffset>
                </wp:positionH>
                <wp:positionV relativeFrom="paragraph">
                  <wp:posOffset>-123825</wp:posOffset>
                </wp:positionV>
                <wp:extent cx="6848475" cy="1809750"/>
                <wp:effectExtent l="0" t="0" r="0" b="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48475" cy="1809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4C57D0D" w14:textId="22C86016" w:rsidR="00D077E9" w:rsidRDefault="00ED55BD" w:rsidP="00EB2CB4">
                            <w:pPr>
                              <w:pStyle w:val="Title"/>
                              <w:spacing w:after="120"/>
                              <w:rPr>
                                <w:color w:val="48C3D2"/>
                              </w:rPr>
                            </w:pPr>
                            <w:r w:rsidRPr="00353276">
                              <w:rPr>
                                <w:color w:val="48C3D2"/>
                              </w:rPr>
                              <w:t>Disability</w:t>
                            </w:r>
                            <w:r>
                              <w:rPr>
                                <w:color w:val="48C3D2"/>
                              </w:rPr>
                              <w:t>, Crime and</w:t>
                            </w:r>
                            <w:r w:rsidRPr="00353276">
                              <w:rPr>
                                <w:color w:val="48C3D2"/>
                              </w:rPr>
                              <w:t xml:space="preserve"> Hate Crime in the News</w:t>
                            </w:r>
                          </w:p>
                          <w:p w14:paraId="60BBE0AC" w14:textId="02B55D21" w:rsidR="00EB2CB4" w:rsidRPr="00EB2CB4" w:rsidRDefault="00EB2CB4" w:rsidP="00EB2CB4">
                            <w:pPr>
                              <w:pStyle w:val="Title"/>
                              <w:spacing w:after="120"/>
                              <w:rPr>
                                <w:color w:val="48C3D2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color w:val="48C3D2"/>
                                <w:sz w:val="56"/>
                                <w:szCs w:val="48"/>
                              </w:rPr>
                              <w:t>Part 1 – Introduction to our Report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06E15C7" id="_x0000_t202" coordsize="21600,21600" o:spt="202" path="m,l,21600r21600,l21600,xe">
                <v:stroke joinstyle="miter"/>
                <v:path gradientshapeok="t" o:connecttype="rect"/>
              </v:shapetype>
              <v:shape id="Text Box 8" o:spid="_x0000_s1026" type="#_x0000_t202" style="position:absolute;margin-left:-17.1pt;margin-top:-9.75pt;width:539.25pt;height:142.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" filled="f" stroked="f" strokeweight=".5pt">
                <v:textbox>
                  <w:txbxContent>
                    <w:p w14:paraId="54C57D0D" w14:textId="22C86016" w:rsidR="00D077E9" w:rsidRDefault="00ED55BD" w:rsidP="00EB2CB4">
                      <w:pPr>
                        <w:pStyle w:val="Title"/>
                        <w:spacing w:after="120"/>
                        <w:rPr>
                          <w:color w:val="48C3D2"/>
                        </w:rPr>
                      </w:pPr>
                      <w:r w:rsidRPr="00353276">
                        <w:rPr>
                          <w:color w:val="48C3D2"/>
                        </w:rPr>
                        <w:t>Disability</w:t>
                      </w:r>
                      <w:r>
                        <w:rPr>
                          <w:color w:val="48C3D2"/>
                        </w:rPr>
                        <w:t>, Crime and</w:t>
                      </w:r>
                      <w:r w:rsidRPr="00353276">
                        <w:rPr>
                          <w:color w:val="48C3D2"/>
                        </w:rPr>
                        <w:t xml:space="preserve"> Hate Crime in the News</w:t>
                      </w:r>
                    </w:p>
                    <w:p w14:paraId="60BBE0AC" w14:textId="02B55D21" w:rsidR="00EB2CB4" w:rsidRPr="00EB2CB4" w:rsidRDefault="00EB2CB4" w:rsidP="00EB2CB4">
                      <w:pPr>
                        <w:pStyle w:val="Title"/>
                        <w:spacing w:after="120"/>
                        <w:rPr>
                          <w:color w:val="48C3D2"/>
                          <w:sz w:val="56"/>
                          <w:szCs w:val="48"/>
                        </w:rPr>
                      </w:pPr>
                      <w:r>
                        <w:rPr>
                          <w:color w:val="48C3D2"/>
                          <w:sz w:val="56"/>
                          <w:szCs w:val="48"/>
                        </w:rPr>
                        <w:t>Part 1 – Introduction to our Report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2096" behindDoc="1" locked="0" layoutInCell="1" allowOverlap="1" wp14:anchorId="234975A0" wp14:editId="3A15C842">
                <wp:simplePos x="0" y="0"/>
                <wp:positionH relativeFrom="column">
                  <wp:posOffset>-388620</wp:posOffset>
                </wp:positionH>
                <wp:positionV relativeFrom="margin">
                  <wp:posOffset>-171450</wp:posOffset>
                </wp:positionV>
                <wp:extent cx="7153275" cy="2152650"/>
                <wp:effectExtent l="0" t="0" r="9525" b="0"/>
                <wp:wrapNone/>
                <wp:docPr id="3" name="Rectangle 3" descr="white rectangle for text on cover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53275" cy="21526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3750BB" id="Rectangle 3" o:spid="_x0000_s1026" alt="white rectangle for text on cover" style="position:absolute;margin-left:-30.6pt;margin-top:-13.5pt;width:563.25pt;height:169.5pt;z-index:-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" fillcolor="white [3212]" stroked="f" strokeweight="2pt">
                <w10:wrap anchory="margin"/>
              </v:rect>
            </w:pict>
          </mc:Fallback>
        </mc:AlternateContent>
      </w:r>
    </w:p>
    <w:tbl>
      <w:tblPr>
        <w:tblpPr w:leftFromText="180" w:rightFromText="180" w:vertAnchor="text" w:horzAnchor="margin" w:tblpY="-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752"/>
      </w:tblGrid>
      <w:tr w:rsidR="00D077E9" w14:paraId="0FFD2C6F" w14:textId="77777777" w:rsidTr="00353276">
        <w:trPr>
          <w:trHeight w:val="1927"/>
        </w:trPr>
        <w:tc>
          <w:tcPr>
            <w:tcW w:w="6752" w:type="dxa"/>
            <w:tcBorders>
              <w:top w:val="nil"/>
              <w:left w:val="nil"/>
              <w:bottom w:val="nil"/>
              <w:right w:val="nil"/>
            </w:tcBorders>
          </w:tcPr>
          <w:p w14:paraId="19363D97" w14:textId="4476E953" w:rsidR="00D077E9" w:rsidRDefault="00D077E9" w:rsidP="00D077E9"/>
          <w:p w14:paraId="50E583C6" w14:textId="2E7821AD" w:rsidR="00D077E9" w:rsidRDefault="00D077E9" w:rsidP="00D077E9"/>
        </w:tc>
      </w:tr>
      <w:tr w:rsidR="00D077E9" w14:paraId="194507B3" w14:textId="77777777" w:rsidTr="00353276">
        <w:trPr>
          <w:trHeight w:val="7770"/>
        </w:trPr>
        <w:tc>
          <w:tcPr>
            <w:tcW w:w="6752" w:type="dxa"/>
            <w:tcBorders>
              <w:top w:val="nil"/>
              <w:left w:val="nil"/>
              <w:bottom w:val="nil"/>
              <w:right w:val="nil"/>
            </w:tcBorders>
          </w:tcPr>
          <w:p w14:paraId="7E9E4835" w14:textId="7C408FA1" w:rsidR="00D077E9" w:rsidRDefault="00EB2CB4" w:rsidP="00D077E9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3FA431EF" wp14:editId="3560A153">
                      <wp:simplePos x="0" y="0"/>
                      <wp:positionH relativeFrom="column">
                        <wp:posOffset>-140970</wp:posOffset>
                      </wp:positionH>
                      <wp:positionV relativeFrom="paragraph">
                        <wp:posOffset>241935</wp:posOffset>
                      </wp:positionV>
                      <wp:extent cx="6657975" cy="0"/>
                      <wp:effectExtent l="0" t="19050" r="28575" b="19050"/>
                      <wp:wrapNone/>
                      <wp:docPr id="5" name="Straight Connector 5" descr="text divider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6657975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48C3D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72E63AD" id="Straight Connector 5" o:spid="_x0000_s1026" alt="text divider" style="position:absolute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11.1pt,19.05pt" to="513.15pt,1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" strokecolor="#48c3d2" strokeweight="3pt"/>
                  </w:pict>
                </mc:Fallback>
              </mc:AlternateContent>
            </w:r>
          </w:p>
        </w:tc>
      </w:tr>
      <w:tr w:rsidR="00D077E9" w14:paraId="2CC61AC5" w14:textId="77777777" w:rsidTr="00353276">
        <w:trPr>
          <w:trHeight w:val="2209"/>
        </w:trPr>
        <w:tc>
          <w:tcPr>
            <w:tcW w:w="6752" w:type="dxa"/>
            <w:tcBorders>
              <w:top w:val="nil"/>
              <w:left w:val="nil"/>
              <w:bottom w:val="nil"/>
              <w:right w:val="nil"/>
            </w:tcBorders>
          </w:tcPr>
          <w:sdt>
            <w:sdtPr>
              <w:rPr>
                <w:color w:val="FFFFFF" w:themeColor="background1"/>
                <w:sz w:val="32"/>
                <w:szCs w:val="24"/>
              </w:rPr>
              <w:id w:val="1080870105"/>
              <w:placeholder>
                <w:docPart w:val="B8B3662379D94744BEA19CB9A9E6C750"/>
              </w:placeholder>
              <w15:appearance w15:val="hidden"/>
            </w:sdtPr>
            <w:sdtEndPr/>
            <w:sdtContent>
              <w:p w14:paraId="08452DFB" w14:textId="7806F40E" w:rsidR="00D077E9" w:rsidRPr="00033323" w:rsidRDefault="00EB2CB4" w:rsidP="00D077E9">
                <w:pPr>
                  <w:rPr>
                    <w:color w:val="FFFFFF" w:themeColor="background1"/>
                    <w:sz w:val="32"/>
                    <w:szCs w:val="24"/>
                  </w:rPr>
                </w:pPr>
                <w:r>
                  <w:rPr>
                    <w:color w:val="FFFFFF" w:themeColor="background1"/>
                    <w:sz w:val="32"/>
                    <w:szCs w:val="24"/>
                  </w:rPr>
                  <w:t>December</w:t>
                </w:r>
                <w:r w:rsidR="00033323" w:rsidRPr="00033323">
                  <w:rPr>
                    <w:color w:val="FFFFFF" w:themeColor="background1"/>
                    <w:sz w:val="32"/>
                    <w:szCs w:val="24"/>
                  </w:rPr>
                  <w:t xml:space="preserve"> 2022</w:t>
                </w:r>
              </w:p>
            </w:sdtContent>
          </w:sdt>
          <w:p w14:paraId="6101A264" w14:textId="77777777" w:rsidR="00D077E9" w:rsidRPr="00033323" w:rsidRDefault="00D077E9" w:rsidP="00D077E9">
            <w:pPr>
              <w:rPr>
                <w:noProof/>
                <w:color w:val="FFFFFF" w:themeColor="background1"/>
                <w:sz w:val="12"/>
                <w:szCs w:val="12"/>
              </w:rPr>
            </w:pPr>
            <w:r w:rsidRPr="00033323">
              <w:rPr>
                <w:noProof/>
                <w:color w:val="FFFFFF" w:themeColor="background1"/>
                <w:sz w:val="12"/>
                <w:szCs w:val="12"/>
              </w:rPr>
              <mc:AlternateContent>
                <mc:Choice Requires="wps">
                  <w:drawing>
                    <wp:inline distT="0" distB="0" distL="0" distR="0" wp14:anchorId="7193B345" wp14:editId="4769F758">
                      <wp:extent cx="1493949" cy="0"/>
                      <wp:effectExtent l="0" t="19050" r="30480" b="19050"/>
                      <wp:docPr id="6" name="Straight Connector 6" descr="text divider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493949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48E435B4" id="Straight Connector 6" o:spid="_x0000_s1026" alt="text divider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117.6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" strokecolor="white [3212]" strokeweight="3pt">
                      <w10:anchorlock/>
                    </v:line>
                  </w:pict>
                </mc:Fallback>
              </mc:AlternateContent>
            </w:r>
          </w:p>
          <w:p w14:paraId="16BFB69D" w14:textId="77777777" w:rsidR="00D077E9" w:rsidRPr="00033323" w:rsidRDefault="00D077E9" w:rsidP="00D077E9">
            <w:pPr>
              <w:rPr>
                <w:noProof/>
                <w:color w:val="FFFFFF" w:themeColor="background1"/>
                <w:sz w:val="12"/>
                <w:szCs w:val="12"/>
              </w:rPr>
            </w:pPr>
          </w:p>
          <w:p w14:paraId="53CD682C" w14:textId="77777777" w:rsidR="00D077E9" w:rsidRPr="00033323" w:rsidRDefault="00D077E9" w:rsidP="00D077E9">
            <w:pPr>
              <w:rPr>
                <w:noProof/>
                <w:color w:val="FFFFFF" w:themeColor="background1"/>
                <w:sz w:val="12"/>
                <w:szCs w:val="12"/>
              </w:rPr>
            </w:pPr>
          </w:p>
          <w:p w14:paraId="5350ADD7" w14:textId="77777777" w:rsidR="00D077E9" w:rsidRDefault="003A69CD" w:rsidP="00D077E9">
            <w:pPr>
              <w:rPr>
                <w:color w:val="FFFFFF" w:themeColor="background1"/>
                <w:sz w:val="32"/>
                <w:szCs w:val="24"/>
              </w:rPr>
            </w:pPr>
            <w:sdt>
              <w:sdtPr>
                <w:rPr>
                  <w:color w:val="FFFFFF" w:themeColor="background1"/>
                  <w:sz w:val="32"/>
                  <w:szCs w:val="24"/>
                </w:rPr>
                <w:id w:val="-1740469667"/>
                <w:placeholder>
                  <w:docPart w:val="C2CD82C8B4464816B3C093C280CB0C33"/>
                </w:placeholder>
                <w15:appearance w15:val="hidden"/>
              </w:sdtPr>
              <w:sdtEndPr/>
              <w:sdtContent>
                <w:r w:rsidR="00033323" w:rsidRPr="00033323">
                  <w:rPr>
                    <w:color w:val="FFFFFF" w:themeColor="background1"/>
                    <w:sz w:val="32"/>
                    <w:szCs w:val="24"/>
                  </w:rPr>
                  <w:t>Inclusion London</w:t>
                </w:r>
              </w:sdtContent>
            </w:sdt>
          </w:p>
          <w:p w14:paraId="2F9CC88A" w14:textId="1B2732ED" w:rsidR="00E10F4D" w:rsidRPr="00E10F4D" w:rsidRDefault="002E052E" w:rsidP="00D077E9">
            <w:pPr>
              <w:rPr>
                <w:color w:val="FFFFFF" w:themeColor="background1"/>
                <w:sz w:val="32"/>
                <w:szCs w:val="24"/>
              </w:rPr>
            </w:pPr>
            <w:r>
              <w:rPr>
                <w:color w:val="FFFFFF" w:themeColor="background1"/>
                <w:sz w:val="32"/>
                <w:szCs w:val="24"/>
              </w:rPr>
              <w:t>Authored by: Disability Hate Crime Team – Lara Conner and Louise Holden</w:t>
            </w:r>
          </w:p>
        </w:tc>
      </w:tr>
    </w:tbl>
    <w:p w14:paraId="11DA60DE" w14:textId="77777777" w:rsidR="00893061" w:rsidRDefault="00893061">
      <w:pPr>
        <w:spacing w:after="200"/>
        <w:rPr>
          <w:noProof/>
        </w:rPr>
      </w:pPr>
    </w:p>
    <w:p w14:paraId="46FDB9BA" w14:textId="1FCB0ED1" w:rsidR="00D077E9" w:rsidRDefault="00EB2CB4">
      <w:pPr>
        <w:spacing w:after="20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1856" behindDoc="1" locked="0" layoutInCell="1" allowOverlap="1" wp14:anchorId="79453913" wp14:editId="4C0421FF">
                <wp:simplePos x="0" y="0"/>
                <wp:positionH relativeFrom="page">
                  <wp:align>right</wp:align>
                </wp:positionH>
                <wp:positionV relativeFrom="page">
                  <wp:posOffset>6591300</wp:posOffset>
                </wp:positionV>
                <wp:extent cx="7781925" cy="3450590"/>
                <wp:effectExtent l="0" t="0" r="9525" b="0"/>
                <wp:wrapNone/>
                <wp:docPr id="2" name="Rectangle 2" descr="colored rectangl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81925" cy="3450590"/>
                        </a:xfrm>
                        <a:prstGeom prst="rect">
                          <a:avLst/>
                        </a:prstGeom>
                        <a:solidFill>
                          <a:srgbClr val="48C3D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65A8E2" id="Rectangle 2" o:spid="_x0000_s1026" alt="colored rectangle" style="position:absolute;margin-left:561.55pt;margin-top:519pt;width:612.75pt;height:271.7pt;z-index:-251674624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" fillcolor="#48c3d2" stroked="f" strokeweight="2pt"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0528" behindDoc="0" locked="0" layoutInCell="1" allowOverlap="1" wp14:anchorId="3189AC53" wp14:editId="08AA9FFA">
            <wp:simplePos x="0" y="0"/>
            <wp:positionH relativeFrom="column">
              <wp:posOffset>5183505</wp:posOffset>
            </wp:positionH>
            <wp:positionV relativeFrom="paragraph">
              <wp:posOffset>5728335</wp:posOffset>
            </wp:positionV>
            <wp:extent cx="1628775" cy="1171575"/>
            <wp:effectExtent l="0" t="0" r="9525" b="9525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070"/>
                    <a:stretch/>
                  </pic:blipFill>
                  <pic:spPr bwMode="auto">
                    <a:xfrm>
                      <a:off x="0" y="0"/>
                      <a:ext cx="1628775" cy="1171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3061">
        <w:rPr>
          <w:noProof/>
        </w:rPr>
        <w:drawing>
          <wp:anchor distT="0" distB="0" distL="114300" distR="114300" simplePos="0" relativeHeight="251674624" behindDoc="0" locked="0" layoutInCell="1" allowOverlap="1" wp14:anchorId="781241CE" wp14:editId="0E18C775">
            <wp:simplePos x="0" y="0"/>
            <wp:positionH relativeFrom="page">
              <wp:align>right</wp:align>
            </wp:positionH>
            <wp:positionV relativeFrom="paragraph">
              <wp:posOffset>6709410</wp:posOffset>
            </wp:positionV>
            <wp:extent cx="2181225" cy="2181225"/>
            <wp:effectExtent l="0" t="0" r="0" b="9525"/>
            <wp:wrapNone/>
            <wp:docPr id="9" name="Picture 9" descr="Easy Read Logo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asy Read Logo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077E9">
        <w:br w:type="page"/>
      </w:r>
    </w:p>
    <w:p w14:paraId="374CAA5D" w14:textId="3A54B98B" w:rsidR="002E052E" w:rsidRPr="004768EF" w:rsidRDefault="002E052E" w:rsidP="006A5FA3">
      <w:pPr>
        <w:pStyle w:val="Heading2"/>
        <w:jc w:val="center"/>
        <w:rPr>
          <w:rFonts w:ascii="Open Sans" w:hAnsi="Open Sans" w:cs="Open Sans"/>
          <w:b/>
          <w:bCs/>
          <w:sz w:val="34"/>
          <w:szCs w:val="34"/>
        </w:rPr>
      </w:pPr>
      <w:bookmarkStart w:id="0" w:name="_Toc101881715"/>
      <w:r w:rsidRPr="004768EF">
        <w:rPr>
          <w:rFonts w:ascii="Open Sans" w:hAnsi="Open Sans" w:cs="Open Sans"/>
          <w:b/>
          <w:bCs/>
          <w:sz w:val="34"/>
          <w:szCs w:val="34"/>
        </w:rPr>
        <w:lastRenderedPageBreak/>
        <w:t>Content Warning</w:t>
      </w:r>
    </w:p>
    <w:p w14:paraId="28C0A83A" w14:textId="72C536D7" w:rsidR="006A5FA3" w:rsidRPr="006A5FA3" w:rsidRDefault="006A5FA3" w:rsidP="006A5FA3"/>
    <w:p w14:paraId="54C7CA6C" w14:textId="559904B5" w:rsidR="000A3016" w:rsidRPr="006A5FA3" w:rsidRDefault="00B74A45" w:rsidP="001C3539">
      <w:pPr>
        <w:pStyle w:val="Content"/>
        <w:spacing w:after="240" w:line="360" w:lineRule="auto"/>
        <w:rPr>
          <w:rFonts w:ascii="Open Sans" w:hAnsi="Open Sans" w:cs="Open Sans"/>
          <w:sz w:val="34"/>
          <w:szCs w:val="34"/>
        </w:rPr>
      </w:pPr>
      <w:r w:rsidRPr="006A5FA3">
        <w:rPr>
          <w:rFonts w:ascii="Open Sans" w:hAnsi="Open Sans" w:cs="Open Sans"/>
          <w:noProof/>
          <w:sz w:val="34"/>
          <w:szCs w:val="34"/>
        </w:rPr>
        <w:drawing>
          <wp:anchor distT="0" distB="1440180" distL="114300" distR="144145" simplePos="0" relativeHeight="251701760" behindDoc="0" locked="0" layoutInCell="1" allowOverlap="1" wp14:anchorId="36AABD2B" wp14:editId="1585CFE7">
            <wp:simplePos x="0" y="0"/>
            <wp:positionH relativeFrom="margin">
              <wp:align>left</wp:align>
            </wp:positionH>
            <wp:positionV relativeFrom="paragraph">
              <wp:posOffset>2540</wp:posOffset>
            </wp:positionV>
            <wp:extent cx="2880000" cy="2880000"/>
            <wp:effectExtent l="0" t="0" r="0" b="0"/>
            <wp:wrapSquare wrapText="bothSides"/>
            <wp:docPr id="16" name="Picture 16" descr="Two young men intimidating a young wom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Two young men intimidating a young woman.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50F4" w:rsidRPr="006A5FA3">
        <w:rPr>
          <w:rFonts w:ascii="Open Sans" w:hAnsi="Open Sans" w:cs="Open Sans"/>
          <w:sz w:val="34"/>
          <w:szCs w:val="34"/>
        </w:rPr>
        <w:t xml:space="preserve">In this report, </w:t>
      </w:r>
      <w:r w:rsidR="00D6257C" w:rsidRPr="006A5FA3">
        <w:rPr>
          <w:rFonts w:ascii="Open Sans" w:hAnsi="Open Sans" w:cs="Open Sans"/>
          <w:sz w:val="34"/>
          <w:szCs w:val="34"/>
        </w:rPr>
        <w:t xml:space="preserve">we write about </w:t>
      </w:r>
      <w:r w:rsidR="004768EF">
        <w:rPr>
          <w:rFonts w:ascii="Open Sans" w:hAnsi="Open Sans" w:cs="Open Sans"/>
          <w:sz w:val="34"/>
          <w:szCs w:val="34"/>
        </w:rPr>
        <w:t>many</w:t>
      </w:r>
      <w:r w:rsidR="00D6257C" w:rsidRPr="006A5FA3">
        <w:rPr>
          <w:rFonts w:ascii="Open Sans" w:hAnsi="Open Sans" w:cs="Open Sans"/>
          <w:sz w:val="34"/>
          <w:szCs w:val="34"/>
        </w:rPr>
        <w:t xml:space="preserve"> crimes and violent acts.</w:t>
      </w:r>
      <w:r w:rsidR="000630DE" w:rsidRPr="006A5FA3">
        <w:rPr>
          <w:rFonts w:ascii="Open Sans" w:hAnsi="Open Sans" w:cs="Open Sans"/>
          <w:sz w:val="34"/>
          <w:szCs w:val="34"/>
        </w:rPr>
        <w:t xml:space="preserve"> </w:t>
      </w:r>
    </w:p>
    <w:p w14:paraId="0CC2820B" w14:textId="460786CD" w:rsidR="00041BBC" w:rsidRPr="006A5FA3" w:rsidRDefault="00041BBC" w:rsidP="001C3539">
      <w:pPr>
        <w:pStyle w:val="Content"/>
        <w:spacing w:after="240" w:line="360" w:lineRule="auto"/>
        <w:rPr>
          <w:rFonts w:ascii="Open Sans" w:hAnsi="Open Sans" w:cs="Open Sans"/>
          <w:sz w:val="34"/>
          <w:szCs w:val="34"/>
        </w:rPr>
      </w:pPr>
      <w:r w:rsidRPr="006A5FA3">
        <w:rPr>
          <w:rFonts w:ascii="Open Sans" w:hAnsi="Open Sans" w:cs="Open Sans"/>
          <w:sz w:val="34"/>
          <w:szCs w:val="34"/>
        </w:rPr>
        <w:t>The victims are all Disabled people. Some of them are babies and children.</w:t>
      </w:r>
    </w:p>
    <w:p w14:paraId="30E3D052" w14:textId="7E29B878" w:rsidR="00B74A45" w:rsidRPr="006A5FA3" w:rsidRDefault="00B74A45" w:rsidP="001C3539">
      <w:pPr>
        <w:pStyle w:val="Content"/>
        <w:spacing w:after="240" w:line="360" w:lineRule="auto"/>
        <w:rPr>
          <w:rFonts w:ascii="Open Sans" w:hAnsi="Open Sans" w:cs="Open Sans"/>
          <w:sz w:val="34"/>
          <w:szCs w:val="34"/>
        </w:rPr>
      </w:pPr>
    </w:p>
    <w:p w14:paraId="0331D804" w14:textId="77777777" w:rsidR="00EB2CB4" w:rsidRDefault="00EB2CB4" w:rsidP="001C3539">
      <w:pPr>
        <w:pStyle w:val="Content"/>
        <w:spacing w:after="240" w:line="360" w:lineRule="auto"/>
        <w:rPr>
          <w:rFonts w:ascii="Open Sans" w:hAnsi="Open Sans" w:cs="Open Sans"/>
          <w:sz w:val="34"/>
          <w:szCs w:val="34"/>
        </w:rPr>
      </w:pPr>
    </w:p>
    <w:p w14:paraId="57E61AB6" w14:textId="35298D0D" w:rsidR="00B74A45" w:rsidRPr="006A5FA3" w:rsidRDefault="00B81AE0" w:rsidP="001C3539">
      <w:pPr>
        <w:pStyle w:val="Content"/>
        <w:spacing w:after="240" w:line="360" w:lineRule="auto"/>
        <w:rPr>
          <w:rFonts w:ascii="Open Sans" w:hAnsi="Open Sans" w:cs="Open Sans"/>
          <w:sz w:val="34"/>
          <w:szCs w:val="34"/>
        </w:rPr>
      </w:pPr>
      <w:r w:rsidRPr="006A5FA3">
        <w:rPr>
          <w:rFonts w:ascii="Open Sans" w:hAnsi="Open Sans" w:cs="Open Sans"/>
          <w:noProof/>
          <w:sz w:val="34"/>
          <w:szCs w:val="34"/>
        </w:rPr>
        <w:drawing>
          <wp:anchor distT="0" distB="0" distL="114300" distR="144145" simplePos="0" relativeHeight="251702784" behindDoc="0" locked="0" layoutInCell="1" allowOverlap="1" wp14:anchorId="746E19AB" wp14:editId="258B18EA">
            <wp:simplePos x="0" y="0"/>
            <wp:positionH relativeFrom="margin">
              <wp:align>left</wp:align>
            </wp:positionH>
            <wp:positionV relativeFrom="paragraph">
              <wp:posOffset>12065</wp:posOffset>
            </wp:positionV>
            <wp:extent cx="2880000" cy="2880000"/>
            <wp:effectExtent l="0" t="0" r="0" b="0"/>
            <wp:wrapSquare wrapText="bothSides"/>
            <wp:docPr id="20" name="Picture 20" descr="A white Disabled man who is worried and afrai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white Disabled man who is worried and afraid.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7F0E" w:rsidRPr="006A5FA3">
        <w:rPr>
          <w:rFonts w:ascii="Open Sans" w:hAnsi="Open Sans" w:cs="Open Sans"/>
          <w:sz w:val="34"/>
          <w:szCs w:val="34"/>
        </w:rPr>
        <w:t>Some people might get upset</w:t>
      </w:r>
      <w:r w:rsidR="00041BBC" w:rsidRPr="006A5FA3">
        <w:rPr>
          <w:rFonts w:ascii="Open Sans" w:hAnsi="Open Sans" w:cs="Open Sans"/>
          <w:sz w:val="34"/>
          <w:szCs w:val="34"/>
        </w:rPr>
        <w:t xml:space="preserve"> </w:t>
      </w:r>
      <w:r w:rsidR="00EB2CB4">
        <w:rPr>
          <w:rFonts w:ascii="Open Sans" w:hAnsi="Open Sans" w:cs="Open Sans"/>
          <w:sz w:val="34"/>
          <w:szCs w:val="34"/>
        </w:rPr>
        <w:t>reading</w:t>
      </w:r>
      <w:r w:rsidR="00041BBC" w:rsidRPr="006A5FA3">
        <w:rPr>
          <w:rFonts w:ascii="Open Sans" w:hAnsi="Open Sans" w:cs="Open Sans"/>
          <w:sz w:val="34"/>
          <w:szCs w:val="34"/>
        </w:rPr>
        <w:t xml:space="preserve"> about th</w:t>
      </w:r>
      <w:r w:rsidR="006A5FA3">
        <w:rPr>
          <w:rFonts w:ascii="Open Sans" w:hAnsi="Open Sans" w:cs="Open Sans"/>
          <w:sz w:val="34"/>
          <w:szCs w:val="34"/>
        </w:rPr>
        <w:t>is</w:t>
      </w:r>
      <w:r w:rsidR="00041BBC" w:rsidRPr="006A5FA3">
        <w:rPr>
          <w:rFonts w:ascii="Open Sans" w:hAnsi="Open Sans" w:cs="Open Sans"/>
          <w:sz w:val="34"/>
          <w:szCs w:val="34"/>
        </w:rPr>
        <w:t xml:space="preserve">. </w:t>
      </w:r>
    </w:p>
    <w:p w14:paraId="7FC4AFBF" w14:textId="1614F767" w:rsidR="00EA7F0E" w:rsidRPr="006A5FA3" w:rsidRDefault="00041BBC" w:rsidP="001C3539">
      <w:pPr>
        <w:pStyle w:val="Content"/>
        <w:spacing w:after="240" w:line="360" w:lineRule="auto"/>
        <w:rPr>
          <w:rFonts w:ascii="Open Sans" w:hAnsi="Open Sans" w:cs="Open Sans"/>
          <w:sz w:val="34"/>
          <w:szCs w:val="34"/>
        </w:rPr>
      </w:pPr>
      <w:r w:rsidRPr="006A5FA3">
        <w:rPr>
          <w:rFonts w:ascii="Open Sans" w:hAnsi="Open Sans" w:cs="Open Sans"/>
          <w:sz w:val="34"/>
          <w:szCs w:val="34"/>
        </w:rPr>
        <w:t>Some people might be reminded of things that have happened to them.</w:t>
      </w:r>
    </w:p>
    <w:p w14:paraId="4691E002" w14:textId="77777777" w:rsidR="002E052E" w:rsidRDefault="002E052E" w:rsidP="000A3016">
      <w:pPr>
        <w:pStyle w:val="Content"/>
        <w:rPr>
          <w:sz w:val="32"/>
          <w:szCs w:val="24"/>
        </w:rPr>
      </w:pPr>
    </w:p>
    <w:p w14:paraId="1A0592F2" w14:textId="77777777" w:rsidR="00345510" w:rsidRDefault="00345510" w:rsidP="000A3016">
      <w:pPr>
        <w:pStyle w:val="Content"/>
        <w:rPr>
          <w:sz w:val="32"/>
          <w:szCs w:val="24"/>
        </w:rPr>
        <w:sectPr w:rsidR="00345510" w:rsidSect="00A90156">
          <w:headerReference w:type="default" r:id="rId18"/>
          <w:footerReference w:type="default" r:id="rId19"/>
          <w:pgSz w:w="12240" w:h="15840"/>
          <w:pgMar w:top="720" w:right="1152" w:bottom="720" w:left="1152" w:header="0" w:footer="288" w:gutter="0"/>
          <w:pgNumType w:start="1"/>
          <w:cols w:space="720"/>
          <w:titlePg/>
          <w:docGrid w:linePitch="382"/>
        </w:sectPr>
      </w:pPr>
    </w:p>
    <w:p w14:paraId="35E01D2F" w14:textId="104A9771" w:rsidR="0076413B" w:rsidRDefault="0076413B" w:rsidP="000A3016">
      <w:pPr>
        <w:pStyle w:val="Content"/>
        <w:rPr>
          <w:sz w:val="32"/>
          <w:szCs w:val="24"/>
        </w:rPr>
        <w:sectPr w:rsidR="0076413B" w:rsidSect="00A90156">
          <w:pgSz w:w="12240" w:h="15840"/>
          <w:pgMar w:top="720" w:right="1152" w:bottom="720" w:left="1152" w:header="0" w:footer="288" w:gutter="0"/>
          <w:cols w:space="720"/>
          <w:docGrid w:linePitch="382"/>
        </w:sectPr>
      </w:pPr>
    </w:p>
    <w:p w14:paraId="30C6686A" w14:textId="32D0B7B2" w:rsidR="00345510" w:rsidRDefault="00433BBD" w:rsidP="00345510">
      <w:pPr>
        <w:pStyle w:val="Content"/>
        <w:spacing w:after="240" w:line="360" w:lineRule="auto"/>
        <w:rPr>
          <w:rFonts w:ascii="Open Sans" w:hAnsi="Open Sans" w:cs="Open Sans"/>
          <w:sz w:val="34"/>
          <w:szCs w:val="34"/>
        </w:rPr>
      </w:pPr>
      <w:r>
        <w:rPr>
          <w:noProof/>
        </w:rPr>
        <w:drawing>
          <wp:anchor distT="0" distB="1440180" distL="114300" distR="144145" simplePos="0" relativeHeight="251703808" behindDoc="0" locked="0" layoutInCell="1" allowOverlap="1" wp14:anchorId="2EBC8853" wp14:editId="534AB47A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2879725" cy="2879725"/>
            <wp:effectExtent l="0" t="0" r="0" b="0"/>
            <wp:wrapSquare wrapText="bothSides"/>
            <wp:docPr id="32" name="Picture 32" descr="An Asian disabled man readin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n Asian disabled man reading.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50540" w:rsidRPr="00A50540">
        <w:rPr>
          <w:rFonts w:ascii="Open Sans" w:hAnsi="Open Sans" w:cs="Open Sans"/>
          <w:sz w:val="34"/>
          <w:szCs w:val="34"/>
        </w:rPr>
        <w:t>You might start reading</w:t>
      </w:r>
      <w:r w:rsidR="00A50540">
        <w:rPr>
          <w:rFonts w:ascii="Open Sans" w:hAnsi="Open Sans" w:cs="Open Sans"/>
          <w:sz w:val="34"/>
          <w:szCs w:val="34"/>
        </w:rPr>
        <w:t xml:space="preserve"> and be okay. </w:t>
      </w:r>
    </w:p>
    <w:p w14:paraId="602D6FAF" w14:textId="5D640255" w:rsidR="00A50540" w:rsidRDefault="00A50540" w:rsidP="00345510">
      <w:pPr>
        <w:pStyle w:val="Content"/>
        <w:spacing w:after="240" w:line="360" w:lineRule="auto"/>
        <w:rPr>
          <w:rFonts w:ascii="Open Sans" w:hAnsi="Open Sans" w:cs="Open Sans"/>
          <w:sz w:val="34"/>
          <w:szCs w:val="34"/>
        </w:rPr>
      </w:pPr>
      <w:r>
        <w:rPr>
          <w:rFonts w:ascii="Open Sans" w:hAnsi="Open Sans" w:cs="Open Sans"/>
          <w:sz w:val="34"/>
          <w:szCs w:val="34"/>
        </w:rPr>
        <w:t>The</w:t>
      </w:r>
      <w:r w:rsidR="00F03E2E">
        <w:rPr>
          <w:rFonts w:ascii="Open Sans" w:hAnsi="Open Sans" w:cs="Open Sans"/>
          <w:sz w:val="34"/>
          <w:szCs w:val="34"/>
        </w:rPr>
        <w:t xml:space="preserve"> news stories might make you feel a bit upset or angry, but you are okay to keep reading.</w:t>
      </w:r>
    </w:p>
    <w:p w14:paraId="6A8308CD" w14:textId="77777777" w:rsidR="00394075" w:rsidRDefault="00394075" w:rsidP="00345510">
      <w:pPr>
        <w:pStyle w:val="Content"/>
        <w:spacing w:after="240" w:line="360" w:lineRule="auto"/>
        <w:rPr>
          <w:rFonts w:ascii="Open Sans" w:hAnsi="Open Sans" w:cs="Open Sans"/>
          <w:sz w:val="34"/>
          <w:szCs w:val="34"/>
        </w:rPr>
      </w:pPr>
    </w:p>
    <w:p w14:paraId="4CD1191E" w14:textId="0033AD02" w:rsidR="00345510" w:rsidRDefault="00345510" w:rsidP="00345510">
      <w:pPr>
        <w:pStyle w:val="Content"/>
        <w:spacing w:after="240" w:line="360" w:lineRule="auto"/>
        <w:rPr>
          <w:rFonts w:ascii="Open Sans" w:hAnsi="Open Sans" w:cs="Open Sans"/>
          <w:sz w:val="34"/>
          <w:szCs w:val="34"/>
        </w:rPr>
      </w:pPr>
    </w:p>
    <w:p w14:paraId="5ABA56BC" w14:textId="5980CEDC" w:rsidR="00345510" w:rsidRDefault="00394075" w:rsidP="00345510">
      <w:pPr>
        <w:pStyle w:val="Content"/>
        <w:spacing w:after="240" w:line="360" w:lineRule="auto"/>
        <w:rPr>
          <w:rFonts w:ascii="Open Sans" w:hAnsi="Open Sans" w:cs="Open Sans"/>
          <w:sz w:val="34"/>
          <w:szCs w:val="34"/>
        </w:rPr>
      </w:pPr>
      <w:r>
        <w:rPr>
          <w:noProof/>
        </w:rPr>
        <w:drawing>
          <wp:anchor distT="0" distB="720090" distL="114300" distR="144145" simplePos="0" relativeHeight="251704832" behindDoc="0" locked="0" layoutInCell="1" allowOverlap="1" wp14:anchorId="0C17806D" wp14:editId="3D8CC369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2879725" cy="2879725"/>
            <wp:effectExtent l="0" t="0" r="0" b="0"/>
            <wp:wrapSquare wrapText="bothSides"/>
            <wp:docPr id="33" name="Picture 33" descr="A white man looking worried with thought bubbl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A white man looking worried with thought bubbles.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45510">
        <w:rPr>
          <w:rFonts w:ascii="Open Sans" w:hAnsi="Open Sans" w:cs="Open Sans"/>
          <w:sz w:val="34"/>
          <w:szCs w:val="34"/>
        </w:rPr>
        <w:t>You might start reading and not be okay.</w:t>
      </w:r>
    </w:p>
    <w:p w14:paraId="0C1374FB" w14:textId="27F92BCF" w:rsidR="00345510" w:rsidRDefault="00345510" w:rsidP="00345510">
      <w:pPr>
        <w:pStyle w:val="Content"/>
        <w:spacing w:after="240" w:line="360" w:lineRule="auto"/>
        <w:rPr>
          <w:rFonts w:ascii="Open Sans" w:hAnsi="Open Sans" w:cs="Open Sans"/>
          <w:sz w:val="34"/>
          <w:szCs w:val="34"/>
        </w:rPr>
      </w:pPr>
      <w:r>
        <w:rPr>
          <w:rFonts w:ascii="Open Sans" w:hAnsi="Open Sans" w:cs="Open Sans"/>
          <w:sz w:val="34"/>
          <w:szCs w:val="34"/>
        </w:rPr>
        <w:t xml:space="preserve">The </w:t>
      </w:r>
      <w:r w:rsidR="00D37165">
        <w:rPr>
          <w:rFonts w:ascii="Open Sans" w:hAnsi="Open Sans" w:cs="Open Sans"/>
          <w:sz w:val="34"/>
          <w:szCs w:val="34"/>
        </w:rPr>
        <w:t xml:space="preserve">news stories might make you very upset. You might </w:t>
      </w:r>
      <w:r w:rsidR="00394075">
        <w:rPr>
          <w:rFonts w:ascii="Open Sans" w:hAnsi="Open Sans" w:cs="Open Sans"/>
          <w:sz w:val="34"/>
          <w:szCs w:val="34"/>
        </w:rPr>
        <w:t>choose</w:t>
      </w:r>
      <w:r w:rsidR="00D37165">
        <w:rPr>
          <w:rFonts w:ascii="Open Sans" w:hAnsi="Open Sans" w:cs="Open Sans"/>
          <w:sz w:val="34"/>
          <w:szCs w:val="34"/>
        </w:rPr>
        <w:t xml:space="preserve"> to stop reading.</w:t>
      </w:r>
    </w:p>
    <w:p w14:paraId="22CB78FC" w14:textId="304D9210" w:rsidR="00D37165" w:rsidRDefault="00D37165" w:rsidP="00345510">
      <w:pPr>
        <w:pStyle w:val="Content"/>
        <w:spacing w:after="240" w:line="360" w:lineRule="auto"/>
        <w:rPr>
          <w:rFonts w:ascii="Open Sans" w:hAnsi="Open Sans" w:cs="Open Sans"/>
          <w:sz w:val="34"/>
          <w:szCs w:val="34"/>
        </w:rPr>
      </w:pPr>
    </w:p>
    <w:p w14:paraId="0E79C76B" w14:textId="50BFB9A6" w:rsidR="00D37165" w:rsidRDefault="00BB09DF" w:rsidP="00345510">
      <w:pPr>
        <w:pStyle w:val="Content"/>
        <w:spacing w:after="240" w:line="360" w:lineRule="auto"/>
        <w:rPr>
          <w:rFonts w:ascii="Open Sans" w:hAnsi="Open Sans" w:cs="Open Sans"/>
          <w:sz w:val="34"/>
          <w:szCs w:val="34"/>
        </w:rPr>
      </w:pPr>
      <w:r>
        <w:rPr>
          <w:rFonts w:ascii="Open Sans" w:hAnsi="Open Sans" w:cs="Open Sans"/>
          <w:sz w:val="34"/>
          <w:szCs w:val="34"/>
        </w:rPr>
        <w:t xml:space="preserve"> </w:t>
      </w:r>
      <w:r w:rsidR="00394075">
        <w:rPr>
          <w:rFonts w:ascii="Open Sans" w:hAnsi="Open Sans" w:cs="Open Sans"/>
          <w:sz w:val="34"/>
          <w:szCs w:val="34"/>
        </w:rPr>
        <w:t>Both</w:t>
      </w:r>
      <w:r w:rsidR="00D37165">
        <w:rPr>
          <w:rFonts w:ascii="Open Sans" w:hAnsi="Open Sans" w:cs="Open Sans"/>
          <w:sz w:val="34"/>
          <w:szCs w:val="34"/>
        </w:rPr>
        <w:t xml:space="preserve"> are okay.</w:t>
      </w:r>
    </w:p>
    <w:p w14:paraId="0029CE00" w14:textId="77777777" w:rsidR="000449F3" w:rsidRDefault="000449F3" w:rsidP="00345510">
      <w:pPr>
        <w:pStyle w:val="Content"/>
        <w:spacing w:after="240" w:line="360" w:lineRule="auto"/>
        <w:rPr>
          <w:rFonts w:ascii="Open Sans" w:hAnsi="Open Sans" w:cs="Open Sans"/>
          <w:sz w:val="34"/>
          <w:szCs w:val="34"/>
        </w:rPr>
      </w:pPr>
    </w:p>
    <w:p w14:paraId="01B7E56B" w14:textId="005CB1A3" w:rsidR="00D37165" w:rsidRDefault="000449F3" w:rsidP="00345510">
      <w:pPr>
        <w:pStyle w:val="Content"/>
        <w:spacing w:after="240" w:line="360" w:lineRule="auto"/>
        <w:rPr>
          <w:rFonts w:ascii="Open Sans" w:hAnsi="Open Sans" w:cs="Open Sans"/>
          <w:sz w:val="34"/>
          <w:szCs w:val="34"/>
        </w:rPr>
      </w:pPr>
      <w:r>
        <w:rPr>
          <w:noProof/>
        </w:rPr>
        <w:lastRenderedPageBreak/>
        <w:drawing>
          <wp:anchor distT="0" distB="720090" distL="114300" distR="144145" simplePos="0" relativeHeight="251705856" behindDoc="0" locked="0" layoutInCell="1" allowOverlap="1" wp14:anchorId="4758E032" wp14:editId="0C0A11B1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2880000" cy="2880000"/>
            <wp:effectExtent l="0" t="0" r="0" b="0"/>
            <wp:wrapSquare wrapText="bothSides"/>
            <wp:docPr id="34" name="Picture 34" descr="A Black man in a power wheelchair having an ide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A Black man in a power wheelchair having an idea.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37165">
        <w:rPr>
          <w:rFonts w:ascii="Open Sans" w:hAnsi="Open Sans" w:cs="Open Sans"/>
          <w:sz w:val="34"/>
          <w:szCs w:val="34"/>
        </w:rPr>
        <w:t>It is good to look after yourself</w:t>
      </w:r>
      <w:r w:rsidR="00394075">
        <w:rPr>
          <w:rFonts w:ascii="Open Sans" w:hAnsi="Open Sans" w:cs="Open Sans"/>
          <w:sz w:val="34"/>
          <w:szCs w:val="34"/>
        </w:rPr>
        <w:t xml:space="preserve"> and your emotions.</w:t>
      </w:r>
      <w:r w:rsidR="00D37165">
        <w:rPr>
          <w:rFonts w:ascii="Open Sans" w:hAnsi="Open Sans" w:cs="Open Sans"/>
          <w:sz w:val="34"/>
          <w:szCs w:val="34"/>
        </w:rPr>
        <w:t xml:space="preserve"> </w:t>
      </w:r>
    </w:p>
    <w:p w14:paraId="38BFF2D9" w14:textId="5B1F9BB3" w:rsidR="00D37165" w:rsidRDefault="00D37165" w:rsidP="00345510">
      <w:pPr>
        <w:pStyle w:val="Content"/>
        <w:spacing w:after="240" w:line="360" w:lineRule="auto"/>
        <w:rPr>
          <w:rFonts w:ascii="Open Sans" w:hAnsi="Open Sans" w:cs="Open Sans"/>
          <w:sz w:val="34"/>
          <w:szCs w:val="34"/>
        </w:rPr>
      </w:pPr>
      <w:r>
        <w:rPr>
          <w:rFonts w:ascii="Open Sans" w:hAnsi="Open Sans" w:cs="Open Sans"/>
          <w:sz w:val="34"/>
          <w:szCs w:val="34"/>
        </w:rPr>
        <w:t>Sometimes this means not reading things that might</w:t>
      </w:r>
      <w:r w:rsidR="00323648">
        <w:rPr>
          <w:rFonts w:ascii="Open Sans" w:hAnsi="Open Sans" w:cs="Open Sans"/>
          <w:sz w:val="34"/>
          <w:szCs w:val="34"/>
        </w:rPr>
        <w:t xml:space="preserve"> </w:t>
      </w:r>
      <w:r w:rsidR="00394075">
        <w:rPr>
          <w:rFonts w:ascii="Open Sans" w:hAnsi="Open Sans" w:cs="Open Sans"/>
          <w:sz w:val="34"/>
          <w:szCs w:val="34"/>
        </w:rPr>
        <w:t>upset or hurt you</w:t>
      </w:r>
      <w:r w:rsidR="00323648">
        <w:rPr>
          <w:rFonts w:ascii="Open Sans" w:hAnsi="Open Sans" w:cs="Open Sans"/>
          <w:sz w:val="34"/>
          <w:szCs w:val="34"/>
        </w:rPr>
        <w:t>.</w:t>
      </w:r>
    </w:p>
    <w:p w14:paraId="3A077D74" w14:textId="3AB68D2F" w:rsidR="003D4CE3" w:rsidRDefault="003D4CE3" w:rsidP="00345510">
      <w:pPr>
        <w:pStyle w:val="Content"/>
        <w:spacing w:after="240" w:line="360" w:lineRule="auto"/>
        <w:rPr>
          <w:rFonts w:ascii="Open Sans" w:hAnsi="Open Sans" w:cs="Open Sans"/>
          <w:sz w:val="34"/>
          <w:szCs w:val="34"/>
        </w:rPr>
      </w:pPr>
    </w:p>
    <w:p w14:paraId="62878382" w14:textId="77777777" w:rsidR="00394075" w:rsidRDefault="00394075" w:rsidP="00345510">
      <w:pPr>
        <w:pStyle w:val="Content"/>
        <w:spacing w:after="240" w:line="360" w:lineRule="auto"/>
        <w:rPr>
          <w:rFonts w:ascii="Open Sans" w:hAnsi="Open Sans" w:cs="Open Sans"/>
          <w:sz w:val="34"/>
          <w:szCs w:val="34"/>
        </w:rPr>
      </w:pPr>
    </w:p>
    <w:p w14:paraId="34B4FD13" w14:textId="16E89EF3" w:rsidR="003D4CE3" w:rsidRDefault="00145B62" w:rsidP="00345510">
      <w:pPr>
        <w:pStyle w:val="Content"/>
        <w:spacing w:after="240" w:line="360" w:lineRule="auto"/>
        <w:rPr>
          <w:rFonts w:ascii="Open Sans" w:hAnsi="Open Sans" w:cs="Open Sans"/>
          <w:sz w:val="34"/>
          <w:szCs w:val="34"/>
        </w:rPr>
      </w:pPr>
      <w:r>
        <w:rPr>
          <w:noProof/>
        </w:rPr>
        <w:drawing>
          <wp:anchor distT="0" distB="720090" distL="114300" distR="144145" simplePos="0" relativeHeight="251706880" behindDoc="0" locked="0" layoutInCell="1" allowOverlap="1" wp14:anchorId="37A857D0" wp14:editId="2CA4BCAE">
            <wp:simplePos x="0" y="0"/>
            <wp:positionH relativeFrom="margin">
              <wp:align>left</wp:align>
            </wp:positionH>
            <wp:positionV relativeFrom="paragraph">
              <wp:posOffset>242570</wp:posOffset>
            </wp:positionV>
            <wp:extent cx="2879725" cy="2879725"/>
            <wp:effectExtent l="0" t="0" r="0" b="0"/>
            <wp:wrapSquare wrapText="bothSides"/>
            <wp:docPr id="35" name="Picture 35" descr="Two Black women, one a wheelchair user, having coffee and talkin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Two Black women, one a wheelchair user, having coffee and talking.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7EE1">
        <w:rPr>
          <w:rFonts w:ascii="Open Sans" w:hAnsi="Open Sans" w:cs="Open Sans"/>
          <w:sz w:val="34"/>
          <w:szCs w:val="34"/>
        </w:rPr>
        <w:t>If you cannot stop</w:t>
      </w:r>
      <w:r w:rsidR="00394075">
        <w:rPr>
          <w:rFonts w:ascii="Open Sans" w:hAnsi="Open Sans" w:cs="Open Sans"/>
          <w:sz w:val="34"/>
          <w:szCs w:val="34"/>
        </w:rPr>
        <w:t xml:space="preserve"> thinking or</w:t>
      </w:r>
      <w:r w:rsidR="008D7EE1">
        <w:rPr>
          <w:rFonts w:ascii="Open Sans" w:hAnsi="Open Sans" w:cs="Open Sans"/>
          <w:sz w:val="34"/>
          <w:szCs w:val="34"/>
        </w:rPr>
        <w:t xml:space="preserve"> </w:t>
      </w:r>
      <w:r w:rsidR="001434A0">
        <w:rPr>
          <w:rFonts w:ascii="Open Sans" w:hAnsi="Open Sans" w:cs="Open Sans"/>
          <w:sz w:val="34"/>
          <w:szCs w:val="34"/>
        </w:rPr>
        <w:t>worrying about what you have read, ask for help.</w:t>
      </w:r>
    </w:p>
    <w:p w14:paraId="4371A997" w14:textId="27477C32" w:rsidR="001434A0" w:rsidRDefault="001434A0" w:rsidP="00345510">
      <w:pPr>
        <w:pStyle w:val="Content"/>
        <w:spacing w:after="240" w:line="360" w:lineRule="auto"/>
        <w:rPr>
          <w:rFonts w:ascii="Open Sans" w:hAnsi="Open Sans" w:cs="Open Sans"/>
          <w:sz w:val="34"/>
          <w:szCs w:val="34"/>
        </w:rPr>
      </w:pPr>
      <w:r>
        <w:rPr>
          <w:rFonts w:ascii="Open Sans" w:hAnsi="Open Sans" w:cs="Open Sans"/>
          <w:sz w:val="34"/>
          <w:szCs w:val="34"/>
        </w:rPr>
        <w:t>You can talk to someone about what you are thinking.</w:t>
      </w:r>
    </w:p>
    <w:p w14:paraId="17B77157" w14:textId="1D8BAC58" w:rsidR="001434A0" w:rsidRDefault="001434A0" w:rsidP="00345510">
      <w:pPr>
        <w:pStyle w:val="Content"/>
        <w:spacing w:after="240" w:line="360" w:lineRule="auto"/>
        <w:rPr>
          <w:rFonts w:ascii="Open Sans" w:hAnsi="Open Sans" w:cs="Open Sans"/>
          <w:sz w:val="34"/>
          <w:szCs w:val="34"/>
        </w:rPr>
      </w:pPr>
      <w:r>
        <w:rPr>
          <w:rFonts w:ascii="Open Sans" w:hAnsi="Open Sans" w:cs="Open Sans"/>
          <w:sz w:val="34"/>
          <w:szCs w:val="34"/>
        </w:rPr>
        <w:t>You can do something you enjoy.</w:t>
      </w:r>
    </w:p>
    <w:p w14:paraId="72C308B8" w14:textId="7B265082" w:rsidR="001434A0" w:rsidRPr="00D37165" w:rsidRDefault="001434A0" w:rsidP="00345510">
      <w:pPr>
        <w:pStyle w:val="Content"/>
        <w:spacing w:after="240" w:line="360" w:lineRule="auto"/>
        <w:rPr>
          <w:rFonts w:ascii="Open Sans" w:hAnsi="Open Sans" w:cs="Open Sans"/>
          <w:sz w:val="34"/>
          <w:szCs w:val="34"/>
        </w:rPr>
      </w:pPr>
      <w:r>
        <w:rPr>
          <w:rFonts w:ascii="Open Sans" w:hAnsi="Open Sans" w:cs="Open Sans"/>
          <w:sz w:val="34"/>
          <w:szCs w:val="34"/>
        </w:rPr>
        <w:t>Keep yourself safe.</w:t>
      </w:r>
    </w:p>
    <w:p w14:paraId="1B319479" w14:textId="130C76D1" w:rsidR="002E052E" w:rsidRDefault="002E052E">
      <w:pPr>
        <w:spacing w:after="200"/>
        <w:rPr>
          <w:rFonts w:asciiTheme="majorHAnsi" w:eastAsiaTheme="majorEastAsia" w:hAnsiTheme="majorHAnsi" w:cstheme="majorBidi"/>
          <w:color w:val="061F57" w:themeColor="text2" w:themeShade="BF"/>
          <w:kern w:val="28"/>
          <w:sz w:val="52"/>
          <w:szCs w:val="32"/>
        </w:rPr>
      </w:pPr>
      <w:r>
        <w:br w:type="page"/>
      </w:r>
    </w:p>
    <w:p w14:paraId="1FF80399" w14:textId="654B776E" w:rsidR="00497512" w:rsidRDefault="00497512" w:rsidP="00497512">
      <w:pPr>
        <w:pStyle w:val="Heading1"/>
      </w:pPr>
      <w:r>
        <w:lastRenderedPageBreak/>
        <w:t>Crimes again disabled people in the news</w:t>
      </w:r>
      <w:bookmarkEnd w:id="0"/>
    </w:p>
    <w:p w14:paraId="33CA35C2" w14:textId="0FFCF899" w:rsidR="00D94232" w:rsidRDefault="00D94232" w:rsidP="00A6057E">
      <w:pPr>
        <w:pStyle w:val="Content"/>
      </w:pPr>
    </w:p>
    <w:p w14:paraId="5D6F44F7" w14:textId="76D9B037" w:rsidR="00A6057E" w:rsidRDefault="001C3539" w:rsidP="001C3539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>
        <w:rPr>
          <w:noProof/>
        </w:rPr>
        <w:drawing>
          <wp:anchor distT="0" distB="360045" distL="114300" distR="144145" simplePos="0" relativeHeight="251698688" behindDoc="0" locked="0" layoutInCell="1" allowOverlap="1" wp14:anchorId="2F53A2A9" wp14:editId="1705E384">
            <wp:simplePos x="0" y="0"/>
            <wp:positionH relativeFrom="margin">
              <wp:align>left</wp:align>
            </wp:positionH>
            <wp:positionV relativeFrom="paragraph">
              <wp:posOffset>45720</wp:posOffset>
            </wp:positionV>
            <wp:extent cx="2880000" cy="2880000"/>
            <wp:effectExtent l="0" t="0" r="0" b="0"/>
            <wp:wrapSquare wrapText="bothSides"/>
            <wp:docPr id="1" name="Picture 1" descr="A white disabled woman reading a newspaper article about a crim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white disabled woman reading a newspaper article about a crime.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2C45">
        <w:rPr>
          <w:rFonts w:ascii="Open Sans" w:hAnsi="Open Sans" w:cs="Open Sans"/>
          <w:sz w:val="32"/>
          <w:szCs w:val="24"/>
        </w:rPr>
        <w:t>Some p</w:t>
      </w:r>
      <w:r w:rsidR="00A6057E" w:rsidRPr="00003978">
        <w:rPr>
          <w:rFonts w:ascii="Open Sans" w:hAnsi="Open Sans" w:cs="Open Sans"/>
          <w:sz w:val="32"/>
          <w:szCs w:val="24"/>
        </w:rPr>
        <w:t>eople think that no-one would</w:t>
      </w:r>
      <w:r w:rsidR="00A6057E">
        <w:rPr>
          <w:rFonts w:ascii="Open Sans" w:hAnsi="Open Sans" w:cs="Open Sans"/>
          <w:sz w:val="32"/>
          <w:szCs w:val="24"/>
        </w:rPr>
        <w:t xml:space="preserve"> </w:t>
      </w:r>
      <w:r w:rsidR="00A6057E" w:rsidRPr="00003978">
        <w:rPr>
          <w:rFonts w:ascii="Open Sans" w:hAnsi="Open Sans" w:cs="Open Sans"/>
          <w:sz w:val="32"/>
          <w:szCs w:val="24"/>
        </w:rPr>
        <w:t xml:space="preserve">ever carry out a crime against a Disabled person. </w:t>
      </w:r>
    </w:p>
    <w:p w14:paraId="10B59BFD" w14:textId="457C9BC0" w:rsidR="00A6057E" w:rsidRDefault="00A6057E" w:rsidP="001C3539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 w:rsidRPr="00003978">
        <w:rPr>
          <w:rFonts w:ascii="Open Sans" w:hAnsi="Open Sans" w:cs="Open Sans"/>
          <w:sz w:val="32"/>
          <w:szCs w:val="24"/>
        </w:rPr>
        <w:t>But there are many news stories about crimes against Disabled people.</w:t>
      </w:r>
    </w:p>
    <w:p w14:paraId="7CD71AA5" w14:textId="783EDC7C" w:rsidR="00E90C26" w:rsidRPr="0037771E" w:rsidRDefault="00E90C26" w:rsidP="001C3539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>Disabled people are</w:t>
      </w:r>
      <w:r w:rsidR="0037771E">
        <w:rPr>
          <w:rFonts w:ascii="Open Sans" w:hAnsi="Open Sans" w:cs="Open Sans"/>
          <w:sz w:val="32"/>
          <w:szCs w:val="24"/>
        </w:rPr>
        <w:t xml:space="preserve"> </w:t>
      </w:r>
      <w:r w:rsidR="0037771E" w:rsidRPr="002A0570">
        <w:rPr>
          <w:rFonts w:ascii="Open Sans" w:hAnsi="Open Sans" w:cs="Open Sans"/>
          <w:sz w:val="32"/>
          <w:szCs w:val="24"/>
        </w:rPr>
        <w:t>targeted</w:t>
      </w:r>
      <w:r w:rsidR="0037771E">
        <w:rPr>
          <w:rFonts w:ascii="Open Sans" w:hAnsi="Open Sans" w:cs="Open Sans"/>
          <w:i/>
          <w:iCs/>
          <w:sz w:val="32"/>
          <w:szCs w:val="24"/>
        </w:rPr>
        <w:t xml:space="preserve"> </w:t>
      </w:r>
      <w:r w:rsidR="0037771E">
        <w:rPr>
          <w:rFonts w:ascii="Open Sans" w:hAnsi="Open Sans" w:cs="Open Sans"/>
          <w:sz w:val="32"/>
          <w:szCs w:val="24"/>
        </w:rPr>
        <w:t>more often by criminals than non-Disabled people.</w:t>
      </w:r>
    </w:p>
    <w:p w14:paraId="0E2F8195" w14:textId="77777777" w:rsidR="00A6057E" w:rsidRDefault="00A6057E" w:rsidP="00A6057E">
      <w:pPr>
        <w:pStyle w:val="Content"/>
        <w:spacing w:after="240" w:line="240" w:lineRule="auto"/>
        <w:rPr>
          <w:rFonts w:ascii="Open Sans" w:hAnsi="Open Sans" w:cs="Open Sans"/>
          <w:sz w:val="32"/>
          <w:szCs w:val="24"/>
        </w:rPr>
      </w:pPr>
    </w:p>
    <w:p w14:paraId="061FB877" w14:textId="3330623B" w:rsidR="00A6057E" w:rsidRDefault="001919D0" w:rsidP="007D37AC">
      <w:pPr>
        <w:pStyle w:val="Content"/>
        <w:spacing w:line="360" w:lineRule="auto"/>
        <w:rPr>
          <w:rFonts w:ascii="Open Sans" w:hAnsi="Open Sans" w:cs="Open Sans"/>
          <w:sz w:val="32"/>
          <w:szCs w:val="24"/>
        </w:rPr>
      </w:pPr>
      <w:r w:rsidRPr="00003978">
        <w:rPr>
          <w:rFonts w:ascii="Open Sans" w:hAnsi="Open Sans" w:cs="Open Sans"/>
          <w:noProof/>
        </w:rPr>
        <w:drawing>
          <wp:anchor distT="0" distB="720090" distL="114300" distR="114300" simplePos="0" relativeHeight="251700736" behindDoc="0" locked="0" layoutInCell="1" allowOverlap="1" wp14:anchorId="1E43AC62" wp14:editId="5E8187E1">
            <wp:simplePos x="0" y="0"/>
            <wp:positionH relativeFrom="margin">
              <wp:align>left</wp:align>
            </wp:positionH>
            <wp:positionV relativeFrom="page">
              <wp:posOffset>5679440</wp:posOffset>
            </wp:positionV>
            <wp:extent cx="2887200" cy="2887200"/>
            <wp:effectExtent l="0" t="0" r="8890" b="0"/>
            <wp:wrapSquare wrapText="bothSides"/>
            <wp:docPr id="11" name="Picture 11" descr="A group of people looking at dat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group of people looking at data.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200" cy="28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0AC7">
        <w:rPr>
          <w:rFonts w:ascii="Open Sans" w:hAnsi="Open Sans" w:cs="Open Sans"/>
          <w:sz w:val="32"/>
          <w:szCs w:val="24"/>
        </w:rPr>
        <w:t>Inclusion London</w:t>
      </w:r>
      <w:r w:rsidR="00A6057E" w:rsidRPr="00003978">
        <w:rPr>
          <w:rFonts w:ascii="Open Sans" w:hAnsi="Open Sans" w:cs="Open Sans"/>
          <w:sz w:val="32"/>
          <w:szCs w:val="24"/>
        </w:rPr>
        <w:t xml:space="preserve"> looked at</w:t>
      </w:r>
      <w:r w:rsidR="00180AC7">
        <w:rPr>
          <w:rFonts w:ascii="Open Sans" w:hAnsi="Open Sans" w:cs="Open Sans"/>
          <w:sz w:val="32"/>
          <w:szCs w:val="24"/>
        </w:rPr>
        <w:t xml:space="preserve"> news </w:t>
      </w:r>
      <w:r w:rsidR="003D74E1">
        <w:rPr>
          <w:rFonts w:ascii="Open Sans" w:hAnsi="Open Sans" w:cs="Open Sans"/>
          <w:sz w:val="32"/>
          <w:szCs w:val="24"/>
        </w:rPr>
        <w:t>reports about</w:t>
      </w:r>
      <w:r w:rsidR="00A6057E" w:rsidRPr="00003978">
        <w:rPr>
          <w:rFonts w:ascii="Open Sans" w:hAnsi="Open Sans" w:cs="Open Sans"/>
          <w:sz w:val="32"/>
          <w:szCs w:val="24"/>
        </w:rPr>
        <w:t xml:space="preserve"> </w:t>
      </w:r>
      <w:r w:rsidR="00180AC7">
        <w:rPr>
          <w:rFonts w:ascii="Open Sans" w:hAnsi="Open Sans" w:cs="Open Sans"/>
          <w:sz w:val="32"/>
          <w:szCs w:val="24"/>
        </w:rPr>
        <w:t xml:space="preserve">300 </w:t>
      </w:r>
      <w:r w:rsidR="00A6057E" w:rsidRPr="00003978">
        <w:rPr>
          <w:rFonts w:ascii="Open Sans" w:hAnsi="Open Sans" w:cs="Open Sans"/>
          <w:sz w:val="32"/>
          <w:szCs w:val="24"/>
        </w:rPr>
        <w:t>crimes against Disabled people.</w:t>
      </w:r>
    </w:p>
    <w:p w14:paraId="00BC631F" w14:textId="77777777" w:rsidR="00C21DBA" w:rsidRDefault="00C21DBA" w:rsidP="007D37AC">
      <w:pPr>
        <w:pStyle w:val="Content"/>
        <w:spacing w:line="360" w:lineRule="auto"/>
        <w:rPr>
          <w:rFonts w:ascii="Open Sans" w:hAnsi="Open Sans" w:cs="Open Sans"/>
          <w:sz w:val="32"/>
          <w:szCs w:val="24"/>
        </w:rPr>
        <w:sectPr w:rsidR="00C21DBA" w:rsidSect="00A90156">
          <w:type w:val="continuous"/>
          <w:pgSz w:w="12240" w:h="15840"/>
          <w:pgMar w:top="720" w:right="1152" w:bottom="720" w:left="1152" w:header="0" w:footer="288" w:gutter="0"/>
          <w:cols w:space="720"/>
          <w:docGrid w:linePitch="382"/>
        </w:sectPr>
      </w:pPr>
    </w:p>
    <w:p w14:paraId="46C42B78" w14:textId="77777777" w:rsidR="00C21DBA" w:rsidRPr="00003978" w:rsidRDefault="00C21DBA" w:rsidP="007D37AC">
      <w:pPr>
        <w:pStyle w:val="Content"/>
        <w:spacing w:line="360" w:lineRule="auto"/>
        <w:rPr>
          <w:rFonts w:ascii="Open Sans" w:hAnsi="Open Sans" w:cs="Open Sans"/>
          <w:sz w:val="32"/>
          <w:szCs w:val="24"/>
        </w:rPr>
      </w:pPr>
    </w:p>
    <w:p w14:paraId="0AD44856" w14:textId="076E24C7" w:rsidR="00C21DBA" w:rsidRDefault="00BE3604" w:rsidP="00BE3604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 w:rsidRPr="00BE3604">
        <w:rPr>
          <w:rFonts w:ascii="Open Sans" w:hAnsi="Open Sans" w:cs="Open Sans"/>
          <w:noProof/>
          <w:sz w:val="32"/>
          <w:szCs w:val="24"/>
        </w:rPr>
        <w:drawing>
          <wp:anchor distT="0" distB="360045" distL="114300" distR="144145" simplePos="0" relativeHeight="251709952" behindDoc="0" locked="0" layoutInCell="1" allowOverlap="1" wp14:anchorId="27859D11" wp14:editId="0FFAA3E5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2880000" cy="3225600"/>
            <wp:effectExtent l="0" t="0" r="0" b="0"/>
            <wp:wrapSquare wrapText="bothSides"/>
            <wp:docPr id="37" name="Picture 37" descr="A magnifying glass over a scene of a man threatening two Disabled peop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A magnifying glass over a scene of a man threatening two Disabled people.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322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6057E" w:rsidRPr="00003978">
        <w:rPr>
          <w:rFonts w:ascii="Open Sans" w:hAnsi="Open Sans" w:cs="Open Sans"/>
          <w:sz w:val="32"/>
          <w:szCs w:val="24"/>
        </w:rPr>
        <w:t xml:space="preserve">We looked for information about </w:t>
      </w:r>
      <w:r w:rsidR="00C1672C">
        <w:rPr>
          <w:rFonts w:ascii="Open Sans" w:hAnsi="Open Sans" w:cs="Open Sans"/>
          <w:sz w:val="32"/>
          <w:szCs w:val="24"/>
        </w:rPr>
        <w:t>the crime and what happened after.</w:t>
      </w:r>
      <w:r w:rsidR="00A15791">
        <w:rPr>
          <w:rFonts w:ascii="Open Sans" w:hAnsi="Open Sans" w:cs="Open Sans"/>
          <w:sz w:val="32"/>
          <w:szCs w:val="24"/>
        </w:rPr>
        <w:t xml:space="preserve"> </w:t>
      </w:r>
    </w:p>
    <w:p w14:paraId="41B0429D" w14:textId="5D875290" w:rsidR="00BE3604" w:rsidRPr="00BE3604" w:rsidRDefault="00BE3604" w:rsidP="00BE3604">
      <w:pPr>
        <w:pStyle w:val="Content"/>
        <w:spacing w:after="240" w:line="360" w:lineRule="auto"/>
        <w:rPr>
          <w:rFonts w:ascii="Open Sans" w:hAnsi="Open Sans" w:cs="Open Sans"/>
          <w:b/>
          <w:bCs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 xml:space="preserve">We looked if it was called a </w:t>
      </w:r>
      <w:r>
        <w:rPr>
          <w:rFonts w:ascii="Open Sans" w:hAnsi="Open Sans" w:cs="Open Sans"/>
          <w:b/>
          <w:bCs/>
          <w:sz w:val="32"/>
          <w:szCs w:val="24"/>
        </w:rPr>
        <w:t>hate crime.</w:t>
      </w:r>
    </w:p>
    <w:p w14:paraId="7EDE550B" w14:textId="2B774378" w:rsidR="00A6057E" w:rsidRDefault="00A15791" w:rsidP="00BE3604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>We look at how Disabled people were written about.</w:t>
      </w:r>
      <w:r w:rsidR="00C21DBA">
        <w:rPr>
          <w:rFonts w:ascii="Open Sans" w:hAnsi="Open Sans" w:cs="Open Sans"/>
          <w:sz w:val="32"/>
          <w:szCs w:val="24"/>
        </w:rPr>
        <w:t xml:space="preserve"> </w:t>
      </w:r>
    </w:p>
    <w:p w14:paraId="65993C33" w14:textId="77777777" w:rsidR="00BE3604" w:rsidRDefault="00BE3604" w:rsidP="00BE3604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</w:p>
    <w:p w14:paraId="3A276127" w14:textId="60B8DE92" w:rsidR="00BE3604" w:rsidRDefault="00BE3604" w:rsidP="00FC3D1A">
      <w:pPr>
        <w:pStyle w:val="Content"/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shd w:val="clear" w:color="auto" w:fill="FFFAF3"/>
        <w:spacing w:after="240" w:line="360" w:lineRule="auto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 xml:space="preserve">A </w:t>
      </w:r>
      <w:r>
        <w:rPr>
          <w:rFonts w:ascii="Open Sans" w:hAnsi="Open Sans" w:cs="Open Sans"/>
          <w:b/>
          <w:bCs/>
          <w:sz w:val="32"/>
          <w:szCs w:val="24"/>
        </w:rPr>
        <w:t>hate crime</w:t>
      </w:r>
      <w:r>
        <w:rPr>
          <w:rFonts w:ascii="Open Sans" w:hAnsi="Open Sans" w:cs="Open Sans"/>
          <w:sz w:val="32"/>
          <w:szCs w:val="24"/>
        </w:rPr>
        <w:t xml:space="preserve"> is when someone carries out a crime against someone because they have negative ideas about the person’s identity.</w:t>
      </w:r>
    </w:p>
    <w:p w14:paraId="2EADFF89" w14:textId="31D7CD9F" w:rsidR="00BE3604" w:rsidRPr="00BE3604" w:rsidRDefault="00BE3604" w:rsidP="00FC3D1A">
      <w:pPr>
        <w:pStyle w:val="Content"/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shd w:val="clear" w:color="auto" w:fill="FFFAF3"/>
        <w:spacing w:after="240" w:line="360" w:lineRule="auto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 xml:space="preserve">In hate crimes, the identities we mean are things like disability, race, gender, </w:t>
      </w:r>
      <w:r w:rsidR="00C72C46">
        <w:rPr>
          <w:rFonts w:ascii="Open Sans" w:hAnsi="Open Sans" w:cs="Open Sans"/>
          <w:sz w:val="32"/>
          <w:szCs w:val="24"/>
        </w:rPr>
        <w:t>sexuality, and other things like that.</w:t>
      </w:r>
    </w:p>
    <w:p w14:paraId="22C38581" w14:textId="77777777" w:rsidR="00BE3604" w:rsidRDefault="00BE3604" w:rsidP="00A15791">
      <w:pPr>
        <w:pStyle w:val="Content"/>
        <w:spacing w:line="360" w:lineRule="auto"/>
        <w:rPr>
          <w:rFonts w:ascii="Open Sans" w:hAnsi="Open Sans" w:cs="Open Sans"/>
          <w:sz w:val="32"/>
          <w:szCs w:val="24"/>
        </w:rPr>
      </w:pPr>
    </w:p>
    <w:p w14:paraId="1B8677E5" w14:textId="655CBD2C" w:rsidR="00BE3604" w:rsidRDefault="00BE3604" w:rsidP="00A15791">
      <w:pPr>
        <w:pStyle w:val="Content"/>
        <w:spacing w:line="360" w:lineRule="auto"/>
        <w:rPr>
          <w:rFonts w:ascii="Open Sans" w:hAnsi="Open Sans" w:cs="Open Sans"/>
          <w:sz w:val="32"/>
          <w:szCs w:val="24"/>
        </w:rPr>
      </w:pPr>
    </w:p>
    <w:p w14:paraId="46985668" w14:textId="06312762" w:rsidR="00BE3604" w:rsidRDefault="00BE3604" w:rsidP="00A15791">
      <w:pPr>
        <w:pStyle w:val="Content"/>
        <w:spacing w:line="360" w:lineRule="auto"/>
        <w:rPr>
          <w:rFonts w:ascii="Open Sans" w:hAnsi="Open Sans" w:cs="Open Sans"/>
          <w:sz w:val="32"/>
          <w:szCs w:val="24"/>
        </w:rPr>
      </w:pPr>
    </w:p>
    <w:p w14:paraId="1AF60686" w14:textId="6BCDDF31" w:rsidR="002D3E99" w:rsidRDefault="00C72C46" w:rsidP="00C72C46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>
        <w:rPr>
          <w:noProof/>
        </w:rPr>
        <w:lastRenderedPageBreak/>
        <w:drawing>
          <wp:anchor distT="0" distB="0" distL="114300" distR="144145" simplePos="0" relativeHeight="251675136" behindDoc="0" locked="0" layoutInCell="1" allowOverlap="1" wp14:anchorId="35BED44C" wp14:editId="4E82D1A3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967355" cy="2828925"/>
            <wp:effectExtent l="0" t="0" r="0" b="0"/>
            <wp:wrapSquare wrapText="bothSides"/>
            <wp:docPr id="12" name="Picture 12" descr="A scale of ethics with wrong weighing more than righ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scale of ethics with wrong weighing more than right.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355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3CC4" w:rsidRPr="00C53CC4">
        <w:rPr>
          <w:rFonts w:ascii="Open Sans" w:hAnsi="Open Sans" w:cs="Open Sans"/>
          <w:sz w:val="32"/>
          <w:szCs w:val="24"/>
        </w:rPr>
        <w:t xml:space="preserve">Some news stories have the wrong information. </w:t>
      </w:r>
    </w:p>
    <w:p w14:paraId="74E609B0" w14:textId="5E408226" w:rsidR="00003978" w:rsidRDefault="00C53CC4" w:rsidP="00C72C46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 w:rsidRPr="00C53CC4">
        <w:rPr>
          <w:rFonts w:ascii="Open Sans" w:hAnsi="Open Sans" w:cs="Open Sans"/>
          <w:sz w:val="32"/>
          <w:szCs w:val="24"/>
        </w:rPr>
        <w:t xml:space="preserve">Some do not have all the information about what </w:t>
      </w:r>
      <w:r w:rsidR="00163F68">
        <w:rPr>
          <w:rFonts w:ascii="Open Sans" w:hAnsi="Open Sans" w:cs="Open Sans"/>
          <w:sz w:val="32"/>
          <w:szCs w:val="24"/>
        </w:rPr>
        <w:t>h</w:t>
      </w:r>
      <w:r w:rsidRPr="00C53CC4">
        <w:rPr>
          <w:rFonts w:ascii="Open Sans" w:hAnsi="Open Sans" w:cs="Open Sans"/>
          <w:sz w:val="32"/>
          <w:szCs w:val="24"/>
        </w:rPr>
        <w:t xml:space="preserve">appened. </w:t>
      </w:r>
    </w:p>
    <w:p w14:paraId="770525CE" w14:textId="2731C2C8" w:rsidR="00DD0266" w:rsidRDefault="00DD0266" w:rsidP="00C72C46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 xml:space="preserve">Sometimes the news only </w:t>
      </w:r>
      <w:r w:rsidR="00DB6501">
        <w:rPr>
          <w:rFonts w:ascii="Open Sans" w:hAnsi="Open Sans" w:cs="Open Sans"/>
          <w:sz w:val="32"/>
          <w:szCs w:val="24"/>
        </w:rPr>
        <w:t xml:space="preserve">looks at very </w:t>
      </w:r>
      <w:r>
        <w:rPr>
          <w:rFonts w:ascii="Open Sans" w:hAnsi="Open Sans" w:cs="Open Sans"/>
          <w:sz w:val="32"/>
          <w:szCs w:val="24"/>
        </w:rPr>
        <w:t>shocking crimes.</w:t>
      </w:r>
    </w:p>
    <w:p w14:paraId="7774C1CB" w14:textId="77359BD3" w:rsidR="00C72C46" w:rsidRDefault="00C72C46" w:rsidP="00C72C46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>
        <w:rPr>
          <w:noProof/>
        </w:rPr>
        <w:drawing>
          <wp:anchor distT="0" distB="360045" distL="114300" distR="144145" simplePos="0" relativeHeight="251707904" behindDoc="0" locked="0" layoutInCell="1" allowOverlap="1" wp14:anchorId="361FD39F" wp14:editId="30547679">
            <wp:simplePos x="0" y="0"/>
            <wp:positionH relativeFrom="margin">
              <wp:align>left</wp:align>
            </wp:positionH>
            <wp:positionV relativeFrom="paragraph">
              <wp:posOffset>501015</wp:posOffset>
            </wp:positionV>
            <wp:extent cx="2880000" cy="2880000"/>
            <wp:effectExtent l="0" t="0" r="0" b="0"/>
            <wp:wrapSquare wrapText="bothSides"/>
            <wp:docPr id="36" name="Picture 36" descr="A woman thinkin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A woman thinking.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161A64" w14:textId="7F214681" w:rsidR="00DD0266" w:rsidRDefault="00DD0266" w:rsidP="00C72C46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>The news can change how people think about crime.</w:t>
      </w:r>
    </w:p>
    <w:p w14:paraId="74D7CCD1" w14:textId="2CE0E334" w:rsidR="00DD0266" w:rsidRDefault="00DD0266" w:rsidP="00C72C46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>The words they use can change what people think about victims.</w:t>
      </w:r>
    </w:p>
    <w:p w14:paraId="591FE37E" w14:textId="02F81B5C" w:rsidR="00DD0266" w:rsidRDefault="000D3E65" w:rsidP="00C72C46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>So,</w:t>
      </w:r>
      <w:r w:rsidR="00DD0266">
        <w:rPr>
          <w:rFonts w:ascii="Open Sans" w:hAnsi="Open Sans" w:cs="Open Sans"/>
          <w:sz w:val="32"/>
          <w:szCs w:val="24"/>
        </w:rPr>
        <w:t xml:space="preserve"> it was important to look at these news stories.</w:t>
      </w:r>
    </w:p>
    <w:p w14:paraId="0463529A" w14:textId="502046E5" w:rsidR="0097200D" w:rsidRDefault="007D30B7" w:rsidP="00956FA9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 w:rsidRPr="001667AD">
        <w:rPr>
          <w:rFonts w:ascii="Open Sans" w:hAnsi="Open Sans" w:cs="Open Sans"/>
          <w:noProof/>
          <w:sz w:val="32"/>
          <w:szCs w:val="24"/>
        </w:rPr>
        <w:lastRenderedPageBreak/>
        <w:drawing>
          <wp:anchor distT="0" distB="720090" distL="114300" distR="144145" simplePos="0" relativeHeight="251676160" behindDoc="0" locked="0" layoutInCell="1" allowOverlap="1" wp14:anchorId="1E9A8E85" wp14:editId="567D5452">
            <wp:simplePos x="0" y="0"/>
            <wp:positionH relativeFrom="margin">
              <wp:align>left</wp:align>
            </wp:positionH>
            <wp:positionV relativeFrom="paragraph">
              <wp:posOffset>152400</wp:posOffset>
            </wp:positionV>
            <wp:extent cx="2880000" cy="2880000"/>
            <wp:effectExtent l="0" t="0" r="0" b="0"/>
            <wp:wrapSquare wrapText="bothSides"/>
            <wp:docPr id="13" name="Picture 13" descr="An Asian woman thinking. She is confuse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n Asian woman thinking. She is confused.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37AC">
        <w:rPr>
          <w:rFonts w:ascii="Open Sans" w:hAnsi="Open Sans" w:cs="Open Sans"/>
          <w:sz w:val="32"/>
          <w:szCs w:val="24"/>
        </w:rPr>
        <w:t>Many</w:t>
      </w:r>
      <w:r w:rsidR="0097200D">
        <w:rPr>
          <w:rFonts w:ascii="Open Sans" w:hAnsi="Open Sans" w:cs="Open Sans"/>
          <w:sz w:val="32"/>
          <w:szCs w:val="24"/>
        </w:rPr>
        <w:t xml:space="preserve"> people do not know what a hate crime is. </w:t>
      </w:r>
    </w:p>
    <w:p w14:paraId="05B829E5" w14:textId="171328E2" w:rsidR="007D30B7" w:rsidRDefault="0097200D" w:rsidP="00956FA9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 xml:space="preserve">Some people think </w:t>
      </w:r>
      <w:r w:rsidR="004C4B7E">
        <w:rPr>
          <w:rFonts w:ascii="Open Sans" w:hAnsi="Open Sans" w:cs="Open Sans"/>
          <w:sz w:val="32"/>
          <w:szCs w:val="24"/>
        </w:rPr>
        <w:t xml:space="preserve">hate crimes are </w:t>
      </w:r>
      <w:r w:rsidR="007D37AC">
        <w:rPr>
          <w:rFonts w:ascii="Open Sans" w:hAnsi="Open Sans" w:cs="Open Sans"/>
          <w:sz w:val="32"/>
          <w:szCs w:val="24"/>
        </w:rPr>
        <w:t>mostly</w:t>
      </w:r>
      <w:r w:rsidR="006F6DA2">
        <w:rPr>
          <w:rFonts w:ascii="Open Sans" w:hAnsi="Open Sans" w:cs="Open Sans"/>
          <w:sz w:val="32"/>
          <w:szCs w:val="24"/>
        </w:rPr>
        <w:t xml:space="preserve"> about </w:t>
      </w:r>
      <w:r w:rsidR="002B49F2">
        <w:rPr>
          <w:rFonts w:ascii="Open Sans" w:hAnsi="Open Sans" w:cs="Open Sans"/>
          <w:sz w:val="32"/>
          <w:szCs w:val="24"/>
        </w:rPr>
        <w:t xml:space="preserve">people writing </w:t>
      </w:r>
      <w:r w:rsidR="00727B9E">
        <w:rPr>
          <w:rFonts w:ascii="Open Sans" w:hAnsi="Open Sans" w:cs="Open Sans"/>
          <w:sz w:val="32"/>
          <w:szCs w:val="24"/>
        </w:rPr>
        <w:t>hateful</w:t>
      </w:r>
      <w:r w:rsidR="003872AB">
        <w:rPr>
          <w:rFonts w:ascii="Open Sans" w:hAnsi="Open Sans" w:cs="Open Sans"/>
          <w:sz w:val="32"/>
          <w:szCs w:val="24"/>
        </w:rPr>
        <w:t xml:space="preserve"> things online. </w:t>
      </w:r>
    </w:p>
    <w:p w14:paraId="7F94FEAD" w14:textId="052BF49C" w:rsidR="00CB058F" w:rsidRDefault="003872AB" w:rsidP="00956FA9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>Some people</w:t>
      </w:r>
      <w:r w:rsidR="006F6DA2">
        <w:rPr>
          <w:rFonts w:ascii="Open Sans" w:hAnsi="Open Sans" w:cs="Open Sans"/>
          <w:sz w:val="32"/>
          <w:szCs w:val="24"/>
        </w:rPr>
        <w:t xml:space="preserve"> </w:t>
      </w:r>
      <w:r w:rsidR="00324371">
        <w:rPr>
          <w:rFonts w:ascii="Open Sans" w:hAnsi="Open Sans" w:cs="Open Sans"/>
          <w:sz w:val="32"/>
          <w:szCs w:val="24"/>
        </w:rPr>
        <w:t xml:space="preserve">even </w:t>
      </w:r>
      <w:r w:rsidR="00760CDB">
        <w:rPr>
          <w:rFonts w:ascii="Open Sans" w:hAnsi="Open Sans" w:cs="Open Sans"/>
          <w:sz w:val="32"/>
          <w:szCs w:val="24"/>
        </w:rPr>
        <w:t>t</w:t>
      </w:r>
      <w:r>
        <w:rPr>
          <w:rFonts w:ascii="Open Sans" w:hAnsi="Open Sans" w:cs="Open Sans"/>
          <w:sz w:val="32"/>
          <w:szCs w:val="24"/>
        </w:rPr>
        <w:t>hink hate crimes</w:t>
      </w:r>
      <w:r w:rsidR="00760CDB">
        <w:rPr>
          <w:rFonts w:ascii="Open Sans" w:hAnsi="Open Sans" w:cs="Open Sans"/>
          <w:sz w:val="32"/>
          <w:szCs w:val="24"/>
        </w:rPr>
        <w:t xml:space="preserve"> are not </w:t>
      </w:r>
      <w:r w:rsidR="00CB058F">
        <w:rPr>
          <w:rFonts w:ascii="Open Sans" w:hAnsi="Open Sans" w:cs="Open Sans"/>
          <w:sz w:val="32"/>
          <w:szCs w:val="24"/>
        </w:rPr>
        <w:t>real crimes. This is not true.</w:t>
      </w:r>
    </w:p>
    <w:p w14:paraId="36B20051" w14:textId="77777777" w:rsidR="007D37AC" w:rsidRDefault="007D37AC" w:rsidP="001667AD">
      <w:pPr>
        <w:pStyle w:val="Content"/>
        <w:rPr>
          <w:rFonts w:ascii="Open Sans" w:hAnsi="Open Sans" w:cs="Open Sans"/>
          <w:sz w:val="32"/>
          <w:szCs w:val="24"/>
        </w:rPr>
      </w:pPr>
    </w:p>
    <w:p w14:paraId="6E243CFC" w14:textId="23D55815" w:rsidR="00CB058F" w:rsidRDefault="00CB058F" w:rsidP="001667AD">
      <w:pPr>
        <w:pStyle w:val="Content"/>
        <w:rPr>
          <w:rFonts w:ascii="Open Sans" w:hAnsi="Open Sans" w:cs="Open Sans"/>
          <w:sz w:val="32"/>
          <w:szCs w:val="24"/>
        </w:rPr>
      </w:pPr>
    </w:p>
    <w:p w14:paraId="2FCFD28A" w14:textId="1BC72C5D" w:rsidR="007D37AC" w:rsidRDefault="007D37AC" w:rsidP="007D37AC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>
        <w:rPr>
          <w:noProof/>
        </w:rPr>
        <w:drawing>
          <wp:anchor distT="0" distB="360045" distL="114300" distR="144145" simplePos="0" relativeHeight="251677184" behindDoc="0" locked="0" layoutInCell="1" allowOverlap="1" wp14:anchorId="077DB550" wp14:editId="0E3C452B">
            <wp:simplePos x="0" y="0"/>
            <wp:positionH relativeFrom="margin">
              <wp:align>left</wp:align>
            </wp:positionH>
            <wp:positionV relativeFrom="paragraph">
              <wp:posOffset>200025</wp:posOffset>
            </wp:positionV>
            <wp:extent cx="2880000" cy="2959200"/>
            <wp:effectExtent l="0" t="0" r="0" b="0"/>
            <wp:wrapSquare wrapText="bothSides"/>
            <wp:docPr id="14" name="Picture 14" descr="A white man attacking a white Disabled wom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white man attacking a white Disabled woman.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95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4371">
        <w:rPr>
          <w:rFonts w:ascii="Open Sans" w:hAnsi="Open Sans" w:cs="Open Sans"/>
          <w:sz w:val="32"/>
          <w:szCs w:val="24"/>
        </w:rPr>
        <w:t>A crime must happen for something to be a hate crime</w:t>
      </w:r>
      <w:r w:rsidR="003872AB">
        <w:rPr>
          <w:rFonts w:ascii="Open Sans" w:hAnsi="Open Sans" w:cs="Open Sans"/>
          <w:sz w:val="32"/>
          <w:szCs w:val="24"/>
        </w:rPr>
        <w:t xml:space="preserve">. </w:t>
      </w:r>
    </w:p>
    <w:p w14:paraId="3D6BA043" w14:textId="370578B6" w:rsidR="00DD64EF" w:rsidRDefault="00324371" w:rsidP="007D37AC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 xml:space="preserve">If there is no crime, it is a hate </w:t>
      </w:r>
      <w:r w:rsidR="003872AB" w:rsidRPr="00C13F61">
        <w:rPr>
          <w:rFonts w:ascii="Open Sans" w:hAnsi="Open Sans" w:cs="Open Sans"/>
          <w:b/>
          <w:bCs/>
          <w:sz w:val="32"/>
          <w:szCs w:val="24"/>
        </w:rPr>
        <w:t>incident</w:t>
      </w:r>
      <w:r>
        <w:rPr>
          <w:rFonts w:ascii="Open Sans" w:hAnsi="Open Sans" w:cs="Open Sans"/>
          <w:sz w:val="32"/>
          <w:szCs w:val="24"/>
        </w:rPr>
        <w:t>.</w:t>
      </w:r>
    </w:p>
    <w:p w14:paraId="176F05D2" w14:textId="77777777" w:rsidR="007D37AC" w:rsidRDefault="00A870E2" w:rsidP="007D37AC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 xml:space="preserve">Hate crimes can be any crime. </w:t>
      </w:r>
    </w:p>
    <w:p w14:paraId="2BCB4595" w14:textId="49F16B00" w:rsidR="00A870E2" w:rsidRDefault="00A870E2" w:rsidP="007D37AC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 xml:space="preserve">They </w:t>
      </w:r>
      <w:r w:rsidRPr="00946749">
        <w:rPr>
          <w:rFonts w:ascii="Open Sans" w:hAnsi="Open Sans" w:cs="Open Sans"/>
          <w:b/>
          <w:bCs/>
          <w:sz w:val="32"/>
          <w:szCs w:val="24"/>
        </w:rPr>
        <w:t xml:space="preserve">can </w:t>
      </w:r>
      <w:r>
        <w:rPr>
          <w:rFonts w:ascii="Open Sans" w:hAnsi="Open Sans" w:cs="Open Sans"/>
          <w:sz w:val="32"/>
          <w:szCs w:val="24"/>
        </w:rPr>
        <w:t xml:space="preserve">be </w:t>
      </w:r>
      <w:r w:rsidR="00946749">
        <w:rPr>
          <w:rFonts w:ascii="Open Sans" w:hAnsi="Open Sans" w:cs="Open Sans"/>
          <w:sz w:val="32"/>
          <w:szCs w:val="24"/>
        </w:rPr>
        <w:t>online harassment, but they can be</w:t>
      </w:r>
      <w:r w:rsidR="0018343B">
        <w:rPr>
          <w:rFonts w:ascii="Open Sans" w:hAnsi="Open Sans" w:cs="Open Sans"/>
          <w:sz w:val="32"/>
          <w:szCs w:val="24"/>
        </w:rPr>
        <w:t xml:space="preserve"> crimes like assault or murder.</w:t>
      </w:r>
    </w:p>
    <w:p w14:paraId="0BB7B101" w14:textId="2C0FB4B6" w:rsidR="008E2C61" w:rsidRDefault="004223E9" w:rsidP="007D37AC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>
        <w:rPr>
          <w:noProof/>
        </w:rPr>
        <w:lastRenderedPageBreak/>
        <w:drawing>
          <wp:anchor distT="0" distB="720090" distL="114300" distR="144145" simplePos="0" relativeHeight="251750912" behindDoc="0" locked="0" layoutInCell="1" allowOverlap="1" wp14:anchorId="788F585C" wp14:editId="22FA9E4B">
            <wp:simplePos x="0" y="0"/>
            <wp:positionH relativeFrom="column">
              <wp:posOffset>1905</wp:posOffset>
            </wp:positionH>
            <wp:positionV relativeFrom="paragraph">
              <wp:posOffset>0</wp:posOffset>
            </wp:positionV>
            <wp:extent cx="2880000" cy="2880000"/>
            <wp:effectExtent l="0" t="0" r="0" b="0"/>
            <wp:wrapSquare wrapText="bothSides"/>
            <wp:docPr id="52" name="Picture 52" descr="Bad News Meet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ad News Meeti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3ECB">
        <w:rPr>
          <w:rFonts w:ascii="Open Sans" w:hAnsi="Open Sans" w:cs="Open Sans"/>
          <w:sz w:val="32"/>
          <w:szCs w:val="24"/>
        </w:rPr>
        <w:t>Hate crimes are an attack on who someone is.</w:t>
      </w:r>
    </w:p>
    <w:p w14:paraId="64BA77AC" w14:textId="66C1ED30" w:rsidR="00033ECB" w:rsidRDefault="00AE724D" w:rsidP="007D37AC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>A hate crime can affect a whole community.</w:t>
      </w:r>
    </w:p>
    <w:p w14:paraId="5ADF970C" w14:textId="29D7990B" w:rsidR="00AE724D" w:rsidRDefault="00AE724D" w:rsidP="007D37AC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 xml:space="preserve">People </w:t>
      </w:r>
      <w:r w:rsidR="00A70F2F">
        <w:rPr>
          <w:rFonts w:ascii="Open Sans" w:hAnsi="Open Sans" w:cs="Open Sans"/>
          <w:sz w:val="32"/>
          <w:szCs w:val="24"/>
        </w:rPr>
        <w:t>find out</w:t>
      </w:r>
      <w:r>
        <w:rPr>
          <w:rFonts w:ascii="Open Sans" w:hAnsi="Open Sans" w:cs="Open Sans"/>
          <w:sz w:val="32"/>
          <w:szCs w:val="24"/>
        </w:rPr>
        <w:t xml:space="preserve"> how people like them are being hurt. This makes them worried and angry.</w:t>
      </w:r>
    </w:p>
    <w:p w14:paraId="59B149D4" w14:textId="77777777" w:rsidR="00AE724D" w:rsidRDefault="00AE724D" w:rsidP="007D37AC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</w:p>
    <w:p w14:paraId="4569477D" w14:textId="3F753FCC" w:rsidR="00571AE7" w:rsidRDefault="00356656" w:rsidP="00ED75E7">
      <w:pPr>
        <w:pStyle w:val="Content"/>
        <w:spacing w:after="240"/>
        <w:rPr>
          <w:rFonts w:ascii="Open Sans" w:hAnsi="Open Sans" w:cs="Open Sans"/>
          <w:sz w:val="32"/>
          <w:szCs w:val="24"/>
        </w:rPr>
      </w:pPr>
      <w:r>
        <w:rPr>
          <w:noProof/>
        </w:rPr>
        <w:drawing>
          <wp:anchor distT="0" distB="180340" distL="114300" distR="144145" simplePos="0" relativeHeight="251681280" behindDoc="0" locked="0" layoutInCell="1" allowOverlap="1" wp14:anchorId="30EC9A39" wp14:editId="27BD8907">
            <wp:simplePos x="0" y="0"/>
            <wp:positionH relativeFrom="column">
              <wp:posOffset>3810</wp:posOffset>
            </wp:positionH>
            <wp:positionV relativeFrom="paragraph">
              <wp:posOffset>0</wp:posOffset>
            </wp:positionV>
            <wp:extent cx="2880000" cy="2880000"/>
            <wp:effectExtent l="0" t="0" r="0" b="0"/>
            <wp:wrapSquare wrapText="bothSides"/>
            <wp:docPr id="17" name="Picture 17" descr="A white Disabled man thinking about what is right or wron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white Disabled man thinking about what is right or wrong.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15BA">
        <w:rPr>
          <w:rFonts w:ascii="Open Sans" w:hAnsi="Open Sans" w:cs="Open Sans"/>
          <w:sz w:val="32"/>
          <w:szCs w:val="24"/>
        </w:rPr>
        <w:t xml:space="preserve">How people </w:t>
      </w:r>
      <w:r w:rsidR="00571AE7">
        <w:rPr>
          <w:rFonts w:ascii="Open Sans" w:hAnsi="Open Sans" w:cs="Open Sans"/>
          <w:sz w:val="32"/>
          <w:szCs w:val="24"/>
        </w:rPr>
        <w:t xml:space="preserve">write about Disabled victims </w:t>
      </w:r>
      <w:r w:rsidR="009B15BA">
        <w:rPr>
          <w:rFonts w:ascii="Open Sans" w:hAnsi="Open Sans" w:cs="Open Sans"/>
          <w:sz w:val="32"/>
          <w:szCs w:val="24"/>
        </w:rPr>
        <w:t xml:space="preserve">is important. </w:t>
      </w:r>
    </w:p>
    <w:p w14:paraId="3F4E2361" w14:textId="73C750F7" w:rsidR="003B07A4" w:rsidRDefault="009B15BA" w:rsidP="00ED75E7">
      <w:pPr>
        <w:pStyle w:val="Content"/>
        <w:spacing w:after="240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 xml:space="preserve">It can </w:t>
      </w:r>
      <w:r w:rsidR="00A70F2F">
        <w:rPr>
          <w:rFonts w:ascii="Open Sans" w:hAnsi="Open Sans" w:cs="Open Sans"/>
          <w:sz w:val="32"/>
          <w:szCs w:val="24"/>
        </w:rPr>
        <w:t>change</w:t>
      </w:r>
      <w:r>
        <w:rPr>
          <w:rFonts w:ascii="Open Sans" w:hAnsi="Open Sans" w:cs="Open Sans"/>
          <w:sz w:val="32"/>
          <w:szCs w:val="24"/>
        </w:rPr>
        <w:t xml:space="preserve"> </w:t>
      </w:r>
      <w:r w:rsidR="00C12122">
        <w:rPr>
          <w:rFonts w:ascii="Open Sans" w:hAnsi="Open Sans" w:cs="Open Sans"/>
          <w:sz w:val="32"/>
          <w:szCs w:val="24"/>
        </w:rPr>
        <w:t>what</w:t>
      </w:r>
      <w:r>
        <w:rPr>
          <w:rFonts w:ascii="Open Sans" w:hAnsi="Open Sans" w:cs="Open Sans"/>
          <w:sz w:val="32"/>
          <w:szCs w:val="24"/>
        </w:rPr>
        <w:t xml:space="preserve"> people think of Disabled people.</w:t>
      </w:r>
    </w:p>
    <w:p w14:paraId="4CAA275F" w14:textId="26CC5A5D" w:rsidR="00DA7669" w:rsidRPr="00A106C0" w:rsidRDefault="00ED75E7" w:rsidP="00DA7669">
      <w:pPr>
        <w:pStyle w:val="Content"/>
        <w:spacing w:after="240"/>
        <w:rPr>
          <w:rFonts w:ascii="Open Sans" w:hAnsi="Open Sans" w:cs="Open Sans"/>
          <w:b/>
          <w:bCs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 xml:space="preserve">Sometimes when people are writing about Disabled people, they use </w:t>
      </w:r>
      <w:r w:rsidR="00722D4D">
        <w:rPr>
          <w:rFonts w:ascii="Open Sans" w:hAnsi="Open Sans" w:cs="Open Sans"/>
          <w:b/>
          <w:bCs/>
          <w:sz w:val="32"/>
          <w:szCs w:val="24"/>
        </w:rPr>
        <w:t>disab</w:t>
      </w:r>
      <w:r>
        <w:rPr>
          <w:rFonts w:ascii="Open Sans" w:hAnsi="Open Sans" w:cs="Open Sans"/>
          <w:b/>
          <w:bCs/>
          <w:sz w:val="32"/>
          <w:szCs w:val="24"/>
        </w:rPr>
        <w:t>list language.</w:t>
      </w:r>
    </w:p>
    <w:p w14:paraId="539A6016" w14:textId="77777777" w:rsidR="00314350" w:rsidRDefault="00314350" w:rsidP="00DA7669">
      <w:pPr>
        <w:pStyle w:val="Content"/>
        <w:spacing w:after="240"/>
        <w:rPr>
          <w:rFonts w:ascii="Open Sans" w:hAnsi="Open Sans" w:cs="Open Sans"/>
          <w:sz w:val="32"/>
          <w:szCs w:val="24"/>
        </w:rPr>
      </w:pPr>
    </w:p>
    <w:p w14:paraId="15FEC720" w14:textId="77777777" w:rsidR="00314350" w:rsidRPr="00E00C4E" w:rsidRDefault="00314350" w:rsidP="00DA7669">
      <w:pPr>
        <w:pStyle w:val="Content"/>
        <w:spacing w:after="240"/>
        <w:rPr>
          <w:rFonts w:ascii="Open Sans" w:hAnsi="Open Sans" w:cs="Open Sans"/>
          <w:sz w:val="32"/>
          <w:szCs w:val="24"/>
        </w:rPr>
      </w:pPr>
    </w:p>
    <w:p w14:paraId="0D3EB16C" w14:textId="139EA020" w:rsidR="004D6BA3" w:rsidRPr="00FC3D1A" w:rsidRDefault="004467DD" w:rsidP="00FC3D1A">
      <w:pPr>
        <w:pStyle w:val="Content"/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shd w:val="clear" w:color="auto" w:fill="FFFAF3"/>
        <w:spacing w:after="240" w:line="360" w:lineRule="auto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b/>
          <w:bCs/>
          <w:sz w:val="32"/>
          <w:szCs w:val="24"/>
        </w:rPr>
        <w:t>Disabl</w:t>
      </w:r>
      <w:r w:rsidR="00FC3D1A" w:rsidRPr="00FC3D1A">
        <w:rPr>
          <w:rFonts w:ascii="Open Sans" w:hAnsi="Open Sans" w:cs="Open Sans"/>
          <w:b/>
          <w:bCs/>
          <w:sz w:val="32"/>
          <w:szCs w:val="24"/>
        </w:rPr>
        <w:t>ist language</w:t>
      </w:r>
      <w:r w:rsidR="00FC3D1A" w:rsidRPr="00FC3D1A">
        <w:rPr>
          <w:rFonts w:ascii="Open Sans" w:hAnsi="Open Sans" w:cs="Open Sans"/>
          <w:sz w:val="32"/>
          <w:szCs w:val="24"/>
        </w:rPr>
        <w:t xml:space="preserve"> </w:t>
      </w:r>
      <w:r w:rsidR="00FC3D1A">
        <w:rPr>
          <w:rFonts w:ascii="Open Sans" w:hAnsi="Open Sans" w:cs="Open Sans"/>
          <w:sz w:val="32"/>
          <w:szCs w:val="24"/>
        </w:rPr>
        <w:t>is using words which say or suggest negative things about Disabled people.</w:t>
      </w:r>
    </w:p>
    <w:p w14:paraId="5CB84BA2" w14:textId="5E66509D" w:rsidR="00C81A3D" w:rsidRDefault="00314350" w:rsidP="00ED75E7">
      <w:pPr>
        <w:pStyle w:val="Content"/>
        <w:spacing w:after="240"/>
        <w:rPr>
          <w:rFonts w:ascii="Open Sans" w:hAnsi="Open Sans" w:cs="Open Sans"/>
          <w:sz w:val="32"/>
          <w:szCs w:val="24"/>
        </w:rPr>
      </w:pPr>
      <w:r>
        <w:rPr>
          <w:noProof/>
        </w:rPr>
        <w:lastRenderedPageBreak/>
        <w:drawing>
          <wp:anchor distT="360045" distB="360045" distL="114300" distR="144145" simplePos="0" relativeHeight="251710976" behindDoc="0" locked="0" layoutInCell="1" allowOverlap="1" wp14:anchorId="3DB4F0DF" wp14:editId="1356E13E">
            <wp:simplePos x="0" y="0"/>
            <wp:positionH relativeFrom="margin">
              <wp:align>left</wp:align>
            </wp:positionH>
            <wp:positionV relativeFrom="paragraph">
              <wp:posOffset>306705</wp:posOffset>
            </wp:positionV>
            <wp:extent cx="2880000" cy="2880000"/>
            <wp:effectExtent l="0" t="0" r="0" b="0"/>
            <wp:wrapSquare wrapText="bothSides"/>
            <wp:docPr id="38" name="Picture 38" descr="Calendars saying 2018, 2019, 2020, 2021, and 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Calendars saying 2018, 2019, 2020, 2021, and 202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4933">
        <w:rPr>
          <w:rFonts w:ascii="Open Sans" w:hAnsi="Open Sans" w:cs="Open Sans"/>
          <w:sz w:val="32"/>
          <w:szCs w:val="24"/>
        </w:rPr>
        <w:t>Some news stories were respectful writing about Disabled victims.</w:t>
      </w:r>
    </w:p>
    <w:p w14:paraId="7CBBEB24" w14:textId="6A94B91B" w:rsidR="002F484F" w:rsidRDefault="002F484F" w:rsidP="00ED75E7">
      <w:pPr>
        <w:pStyle w:val="Content"/>
        <w:spacing w:after="240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>This was good to see</w:t>
      </w:r>
    </w:p>
    <w:p w14:paraId="55B59528" w14:textId="347A5984" w:rsidR="00FA4933" w:rsidRDefault="00FA4933" w:rsidP="00ED75E7">
      <w:pPr>
        <w:pStyle w:val="Content"/>
        <w:spacing w:after="240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 xml:space="preserve">New stories had less </w:t>
      </w:r>
      <w:r w:rsidR="004467DD">
        <w:rPr>
          <w:rFonts w:ascii="Open Sans" w:hAnsi="Open Sans" w:cs="Open Sans"/>
          <w:sz w:val="32"/>
          <w:szCs w:val="24"/>
        </w:rPr>
        <w:t>disabl</w:t>
      </w:r>
      <w:r>
        <w:rPr>
          <w:rFonts w:ascii="Open Sans" w:hAnsi="Open Sans" w:cs="Open Sans"/>
          <w:sz w:val="32"/>
          <w:szCs w:val="24"/>
        </w:rPr>
        <w:t>ist language than older stories.</w:t>
      </w:r>
    </w:p>
    <w:p w14:paraId="5646DF39" w14:textId="0D415C09" w:rsidR="00FA4933" w:rsidRDefault="00FA4933" w:rsidP="00ED75E7">
      <w:pPr>
        <w:pStyle w:val="Content"/>
        <w:spacing w:after="240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 xml:space="preserve">But some news </w:t>
      </w:r>
      <w:r w:rsidR="003864AF">
        <w:rPr>
          <w:rFonts w:ascii="Open Sans" w:hAnsi="Open Sans" w:cs="Open Sans"/>
          <w:sz w:val="32"/>
          <w:szCs w:val="24"/>
        </w:rPr>
        <w:t xml:space="preserve">written in 2022 still had </w:t>
      </w:r>
      <w:r w:rsidR="004467DD">
        <w:rPr>
          <w:rFonts w:ascii="Open Sans" w:hAnsi="Open Sans" w:cs="Open Sans"/>
          <w:sz w:val="32"/>
          <w:szCs w:val="24"/>
        </w:rPr>
        <w:t>disabl</w:t>
      </w:r>
      <w:r w:rsidR="003864AF">
        <w:rPr>
          <w:rFonts w:ascii="Open Sans" w:hAnsi="Open Sans" w:cs="Open Sans"/>
          <w:sz w:val="32"/>
          <w:szCs w:val="24"/>
        </w:rPr>
        <w:t>ist language.</w:t>
      </w:r>
    </w:p>
    <w:p w14:paraId="27F811F3" w14:textId="77777777" w:rsidR="00715F48" w:rsidRDefault="00715F48" w:rsidP="00ED75E7">
      <w:pPr>
        <w:pStyle w:val="Content"/>
        <w:spacing w:after="240"/>
        <w:rPr>
          <w:rFonts w:ascii="Open Sans" w:hAnsi="Open Sans" w:cs="Open Sans"/>
          <w:sz w:val="32"/>
          <w:szCs w:val="24"/>
        </w:rPr>
      </w:pPr>
    </w:p>
    <w:p w14:paraId="582F72A0" w14:textId="77777777" w:rsidR="001917A7" w:rsidRDefault="001917A7" w:rsidP="00ED75E7">
      <w:pPr>
        <w:pStyle w:val="Content"/>
        <w:spacing w:after="240"/>
        <w:rPr>
          <w:rFonts w:ascii="Open Sans" w:hAnsi="Open Sans" w:cs="Open Sans"/>
          <w:sz w:val="32"/>
          <w:szCs w:val="24"/>
        </w:rPr>
      </w:pPr>
    </w:p>
    <w:p w14:paraId="5EB26782" w14:textId="6180CC51" w:rsidR="001D073F" w:rsidRDefault="001917A7" w:rsidP="00ED75E7">
      <w:pPr>
        <w:pStyle w:val="Content"/>
        <w:spacing w:after="240"/>
        <w:rPr>
          <w:rFonts w:ascii="Open Sans" w:hAnsi="Open Sans" w:cs="Open Sans"/>
          <w:sz w:val="32"/>
          <w:szCs w:val="24"/>
        </w:rPr>
      </w:pPr>
      <w:r w:rsidRPr="001917A7">
        <w:rPr>
          <w:rFonts w:ascii="Open Sans" w:hAnsi="Open Sans" w:cs="Open Sans"/>
          <w:noProof/>
          <w:sz w:val="32"/>
          <w:szCs w:val="24"/>
        </w:rPr>
        <w:drawing>
          <wp:anchor distT="0" distB="0" distL="114300" distR="114300" simplePos="0" relativeHeight="251753984" behindDoc="0" locked="0" layoutInCell="1" allowOverlap="1" wp14:anchorId="252B2747" wp14:editId="33820EE8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2880000" cy="2966400"/>
            <wp:effectExtent l="0" t="0" r="0" b="5715"/>
            <wp:wrapSquare wrapText="bothSides"/>
            <wp:docPr id="54" name="Picture 54" descr="A group of peop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A group of people&#10;&#10;Description automatically generated with medium confidence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96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073F">
        <w:rPr>
          <w:rFonts w:ascii="Open Sans" w:hAnsi="Open Sans" w:cs="Open Sans"/>
          <w:sz w:val="32"/>
          <w:szCs w:val="24"/>
        </w:rPr>
        <w:t xml:space="preserve">Sometimes, people do not </w:t>
      </w:r>
      <w:proofErr w:type="spellStart"/>
      <w:r w:rsidR="001D073F">
        <w:rPr>
          <w:rFonts w:ascii="Open Sans" w:hAnsi="Open Sans" w:cs="Open Sans"/>
          <w:sz w:val="32"/>
          <w:szCs w:val="24"/>
        </w:rPr>
        <w:t>realise</w:t>
      </w:r>
      <w:proofErr w:type="spellEnd"/>
      <w:r w:rsidR="001D073F">
        <w:rPr>
          <w:rFonts w:ascii="Open Sans" w:hAnsi="Open Sans" w:cs="Open Sans"/>
          <w:sz w:val="32"/>
          <w:szCs w:val="24"/>
        </w:rPr>
        <w:t xml:space="preserve"> they are being </w:t>
      </w:r>
      <w:r w:rsidR="00D27DFB">
        <w:rPr>
          <w:rFonts w:ascii="Open Sans" w:hAnsi="Open Sans" w:cs="Open Sans"/>
          <w:sz w:val="32"/>
          <w:szCs w:val="24"/>
        </w:rPr>
        <w:t>disabl</w:t>
      </w:r>
      <w:r w:rsidR="001D073F">
        <w:rPr>
          <w:rFonts w:ascii="Open Sans" w:hAnsi="Open Sans" w:cs="Open Sans"/>
          <w:sz w:val="32"/>
          <w:szCs w:val="24"/>
        </w:rPr>
        <w:t>ist.</w:t>
      </w:r>
    </w:p>
    <w:p w14:paraId="7051F8D4" w14:textId="1DA8262E" w:rsidR="001D073F" w:rsidRDefault="00372FC5" w:rsidP="00ED75E7">
      <w:pPr>
        <w:pStyle w:val="Content"/>
        <w:spacing w:after="240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 xml:space="preserve">This is because </w:t>
      </w:r>
      <w:r w:rsidR="00D27DFB">
        <w:rPr>
          <w:rFonts w:ascii="Open Sans" w:hAnsi="Open Sans" w:cs="Open Sans"/>
          <w:sz w:val="32"/>
          <w:szCs w:val="24"/>
        </w:rPr>
        <w:t>disabl</w:t>
      </w:r>
      <w:r>
        <w:rPr>
          <w:rFonts w:ascii="Open Sans" w:hAnsi="Open Sans" w:cs="Open Sans"/>
          <w:sz w:val="32"/>
          <w:szCs w:val="24"/>
        </w:rPr>
        <w:t>ism is everywhere in society.</w:t>
      </w:r>
    </w:p>
    <w:p w14:paraId="2EF14B42" w14:textId="368720A2" w:rsidR="00372FC5" w:rsidRDefault="00372FC5" w:rsidP="00ED75E7">
      <w:pPr>
        <w:pStyle w:val="Content"/>
        <w:spacing w:after="240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 xml:space="preserve">People learn </w:t>
      </w:r>
      <w:r w:rsidR="00D27DFB">
        <w:rPr>
          <w:rFonts w:ascii="Open Sans" w:hAnsi="Open Sans" w:cs="Open Sans"/>
          <w:sz w:val="32"/>
          <w:szCs w:val="24"/>
        </w:rPr>
        <w:t>disabl</w:t>
      </w:r>
      <w:r>
        <w:rPr>
          <w:rFonts w:ascii="Open Sans" w:hAnsi="Open Sans" w:cs="Open Sans"/>
          <w:sz w:val="32"/>
          <w:szCs w:val="24"/>
        </w:rPr>
        <w:t>ist things and do not know they have.</w:t>
      </w:r>
    </w:p>
    <w:p w14:paraId="65D28C54" w14:textId="65434BCD" w:rsidR="00715F48" w:rsidRDefault="00715F48" w:rsidP="00ED75E7">
      <w:pPr>
        <w:pStyle w:val="Content"/>
        <w:spacing w:after="240"/>
        <w:rPr>
          <w:rFonts w:ascii="Open Sans" w:hAnsi="Open Sans" w:cs="Open Sans"/>
          <w:sz w:val="32"/>
          <w:szCs w:val="24"/>
        </w:rPr>
      </w:pPr>
    </w:p>
    <w:p w14:paraId="13E2F6DE" w14:textId="48D6305C" w:rsidR="00715F48" w:rsidRDefault="00715F48" w:rsidP="00ED75E7">
      <w:pPr>
        <w:pStyle w:val="Content"/>
        <w:spacing w:after="240"/>
        <w:rPr>
          <w:rFonts w:ascii="Open Sans" w:hAnsi="Open Sans" w:cs="Open Sans"/>
          <w:sz w:val="32"/>
          <w:szCs w:val="24"/>
        </w:rPr>
      </w:pPr>
    </w:p>
    <w:p w14:paraId="074B79EF" w14:textId="197B6A37" w:rsidR="00715F48" w:rsidRDefault="00715F48" w:rsidP="00ED75E7">
      <w:pPr>
        <w:pStyle w:val="Content"/>
        <w:spacing w:after="240"/>
        <w:rPr>
          <w:rFonts w:ascii="Open Sans" w:hAnsi="Open Sans" w:cs="Open Sans"/>
          <w:sz w:val="32"/>
          <w:szCs w:val="24"/>
        </w:rPr>
      </w:pPr>
    </w:p>
    <w:p w14:paraId="425B554D" w14:textId="52ECCE08" w:rsidR="00372FC5" w:rsidRDefault="001917A7" w:rsidP="00ED75E7">
      <w:pPr>
        <w:pStyle w:val="Content"/>
        <w:spacing w:after="240"/>
        <w:rPr>
          <w:rFonts w:ascii="Open Sans" w:hAnsi="Open Sans" w:cs="Open Sans"/>
          <w:sz w:val="32"/>
          <w:szCs w:val="24"/>
        </w:rPr>
      </w:pPr>
      <w:r>
        <w:rPr>
          <w:noProof/>
        </w:rPr>
        <w:lastRenderedPageBreak/>
        <w:drawing>
          <wp:anchor distT="720090" distB="1080135" distL="114300" distR="144145" simplePos="0" relativeHeight="251712000" behindDoc="0" locked="0" layoutInCell="1" allowOverlap="1" wp14:anchorId="0EDEFC34" wp14:editId="61A8EA63">
            <wp:simplePos x="0" y="0"/>
            <wp:positionH relativeFrom="margin">
              <wp:align>left</wp:align>
            </wp:positionH>
            <wp:positionV relativeFrom="paragraph">
              <wp:posOffset>150495</wp:posOffset>
            </wp:positionV>
            <wp:extent cx="2880000" cy="2880000"/>
            <wp:effectExtent l="0" t="0" r="0" b="0"/>
            <wp:wrapSquare wrapText="bothSides"/>
            <wp:docPr id="39" name="Picture 39" descr="Impro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prove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A1B994" w14:textId="435F30DC" w:rsidR="00372FC5" w:rsidRDefault="00372FC5" w:rsidP="00ED75E7">
      <w:pPr>
        <w:pStyle w:val="Content"/>
        <w:spacing w:after="240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 xml:space="preserve">This does not mean </w:t>
      </w:r>
      <w:r w:rsidR="00D27DFB">
        <w:rPr>
          <w:rFonts w:ascii="Open Sans" w:hAnsi="Open Sans" w:cs="Open Sans"/>
          <w:sz w:val="32"/>
          <w:szCs w:val="24"/>
        </w:rPr>
        <w:t>disabl</w:t>
      </w:r>
      <w:r>
        <w:rPr>
          <w:rFonts w:ascii="Open Sans" w:hAnsi="Open Sans" w:cs="Open Sans"/>
          <w:sz w:val="32"/>
          <w:szCs w:val="24"/>
        </w:rPr>
        <w:t>ism is okay.</w:t>
      </w:r>
      <w:r w:rsidR="00D27DFB">
        <w:rPr>
          <w:rFonts w:ascii="Open Sans" w:hAnsi="Open Sans" w:cs="Open Sans"/>
          <w:sz w:val="32"/>
          <w:szCs w:val="24"/>
        </w:rPr>
        <w:t xml:space="preserve"> </w:t>
      </w:r>
      <w:r>
        <w:rPr>
          <w:rFonts w:ascii="Open Sans" w:hAnsi="Open Sans" w:cs="Open Sans"/>
          <w:sz w:val="32"/>
          <w:szCs w:val="24"/>
        </w:rPr>
        <w:t>It is not.</w:t>
      </w:r>
    </w:p>
    <w:p w14:paraId="37A7DFB5" w14:textId="4CC594DD" w:rsidR="00372FC5" w:rsidRDefault="00372FC5" w:rsidP="00ED75E7">
      <w:pPr>
        <w:pStyle w:val="Content"/>
        <w:spacing w:after="240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 xml:space="preserve">It is an explanation. </w:t>
      </w:r>
      <w:r w:rsidR="00195622">
        <w:rPr>
          <w:rFonts w:ascii="Open Sans" w:hAnsi="Open Sans" w:cs="Open Sans"/>
          <w:sz w:val="32"/>
          <w:szCs w:val="24"/>
        </w:rPr>
        <w:t>People can do better if they unlearn this disablism.</w:t>
      </w:r>
    </w:p>
    <w:p w14:paraId="62FFDCE9" w14:textId="195F5093" w:rsidR="00057230" w:rsidRDefault="00057230">
      <w:pPr>
        <w:spacing w:after="200"/>
        <w:rPr>
          <w:rFonts w:ascii="Open Sans" w:hAnsi="Open Sans" w:cs="Open Sans"/>
          <w:b w:val="0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br w:type="page"/>
      </w:r>
    </w:p>
    <w:p w14:paraId="78A2D152" w14:textId="02D8D5E7" w:rsidR="00057230" w:rsidRDefault="004D5944" w:rsidP="00ED75E7">
      <w:pPr>
        <w:pStyle w:val="Content"/>
        <w:spacing w:after="240"/>
        <w:rPr>
          <w:rFonts w:ascii="Open Sans" w:hAnsi="Open Sans" w:cs="Open Sans"/>
          <w:sz w:val="32"/>
          <w:szCs w:val="24"/>
        </w:rPr>
      </w:pPr>
      <w:r>
        <w:rPr>
          <w:noProof/>
        </w:rPr>
        <w:lastRenderedPageBreak/>
        <w:drawing>
          <wp:anchor distT="0" distB="720090" distL="114300" distR="144145" simplePos="0" relativeHeight="251713024" behindDoc="0" locked="0" layoutInCell="1" allowOverlap="1" wp14:anchorId="4AD697BE" wp14:editId="259213FA">
            <wp:simplePos x="0" y="0"/>
            <wp:positionH relativeFrom="column">
              <wp:posOffset>1905</wp:posOffset>
            </wp:positionH>
            <wp:positionV relativeFrom="paragraph">
              <wp:posOffset>0</wp:posOffset>
            </wp:positionV>
            <wp:extent cx="2880000" cy="2880000"/>
            <wp:effectExtent l="0" t="0" r="0" b="0"/>
            <wp:wrapSquare wrapText="bothSides"/>
            <wp:docPr id="40" name="Picture 40" descr="A Black disabled man reading a re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A Black disabled man reading a report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7230">
        <w:rPr>
          <w:rFonts w:ascii="Open Sans" w:hAnsi="Open Sans" w:cs="Open Sans"/>
          <w:sz w:val="32"/>
          <w:szCs w:val="24"/>
        </w:rPr>
        <w:t xml:space="preserve">We hope </w:t>
      </w:r>
      <w:r w:rsidR="00C623E3">
        <w:rPr>
          <w:rFonts w:ascii="Open Sans" w:hAnsi="Open Sans" w:cs="Open Sans"/>
          <w:sz w:val="32"/>
          <w:szCs w:val="24"/>
        </w:rPr>
        <w:t>this report</w:t>
      </w:r>
      <w:r w:rsidR="00057230">
        <w:rPr>
          <w:rFonts w:ascii="Open Sans" w:hAnsi="Open Sans" w:cs="Open Sans"/>
          <w:sz w:val="32"/>
          <w:szCs w:val="24"/>
        </w:rPr>
        <w:t xml:space="preserve"> helps people.</w:t>
      </w:r>
    </w:p>
    <w:p w14:paraId="4CD1A2DC" w14:textId="27F2FD67" w:rsidR="00057230" w:rsidRDefault="00057230" w:rsidP="00ED75E7">
      <w:pPr>
        <w:pStyle w:val="Content"/>
        <w:spacing w:after="240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>It might help people who want to know about how the news reports crimes against Disabled people.</w:t>
      </w:r>
    </w:p>
    <w:p w14:paraId="4BCE89D7" w14:textId="4B2A2848" w:rsidR="00057230" w:rsidRDefault="00057230" w:rsidP="00ED75E7">
      <w:pPr>
        <w:pStyle w:val="Content"/>
        <w:spacing w:after="240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>It might help people think carefully about how to write about Disabled people.</w:t>
      </w:r>
    </w:p>
    <w:p w14:paraId="13C1D02A" w14:textId="77777777" w:rsidR="00195622" w:rsidRDefault="00195622" w:rsidP="00ED75E7">
      <w:pPr>
        <w:pStyle w:val="Content"/>
        <w:spacing w:after="240"/>
        <w:rPr>
          <w:rFonts w:ascii="Open Sans" w:hAnsi="Open Sans" w:cs="Open Sans"/>
          <w:sz w:val="32"/>
          <w:szCs w:val="24"/>
        </w:rPr>
      </w:pPr>
    </w:p>
    <w:p w14:paraId="17AF788D" w14:textId="3F02D089" w:rsidR="00057230" w:rsidRDefault="00057230" w:rsidP="00ED75E7">
      <w:pPr>
        <w:pStyle w:val="Content"/>
        <w:spacing w:after="240"/>
        <w:rPr>
          <w:rFonts w:ascii="Open Sans" w:hAnsi="Open Sans" w:cs="Open Sans"/>
          <w:sz w:val="32"/>
          <w:szCs w:val="24"/>
        </w:rPr>
      </w:pPr>
    </w:p>
    <w:p w14:paraId="2B18603D" w14:textId="7D9B2AC0" w:rsidR="00057230" w:rsidRDefault="00910DE9" w:rsidP="00ED75E7">
      <w:pPr>
        <w:pStyle w:val="Content"/>
        <w:spacing w:after="240"/>
        <w:rPr>
          <w:rFonts w:ascii="Open Sans" w:hAnsi="Open Sans" w:cs="Open Sans"/>
          <w:sz w:val="32"/>
          <w:szCs w:val="24"/>
        </w:rPr>
      </w:pPr>
      <w:r>
        <w:rPr>
          <w:noProof/>
        </w:rPr>
        <w:drawing>
          <wp:anchor distT="0" distB="360045" distL="114300" distR="144145" simplePos="0" relativeHeight="251714048" behindDoc="0" locked="0" layoutInCell="1" allowOverlap="1" wp14:anchorId="4E1C618C" wp14:editId="289FDCA0">
            <wp:simplePos x="0" y="0"/>
            <wp:positionH relativeFrom="margin">
              <wp:align>left</wp:align>
            </wp:positionH>
            <wp:positionV relativeFrom="paragraph">
              <wp:posOffset>83185</wp:posOffset>
            </wp:positionV>
            <wp:extent cx="2880000" cy="2880000"/>
            <wp:effectExtent l="0" t="0" r="0" b="0"/>
            <wp:wrapSquare wrapText="bothSides"/>
            <wp:docPr id="41" name="Picture 41" descr="A group of people Research plan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A group of people Research planni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7230">
        <w:rPr>
          <w:rFonts w:ascii="Open Sans" w:hAnsi="Open Sans" w:cs="Open Sans"/>
          <w:sz w:val="32"/>
          <w:szCs w:val="24"/>
        </w:rPr>
        <w:t xml:space="preserve">The information might also </w:t>
      </w:r>
      <w:r w:rsidR="00195622">
        <w:rPr>
          <w:rFonts w:ascii="Open Sans" w:hAnsi="Open Sans" w:cs="Open Sans"/>
          <w:sz w:val="32"/>
          <w:szCs w:val="24"/>
        </w:rPr>
        <w:t xml:space="preserve">make </w:t>
      </w:r>
      <w:r w:rsidR="009009FB">
        <w:rPr>
          <w:rFonts w:ascii="Open Sans" w:hAnsi="Open Sans" w:cs="Open Sans"/>
          <w:sz w:val="32"/>
          <w:szCs w:val="24"/>
        </w:rPr>
        <w:t xml:space="preserve">people </w:t>
      </w:r>
      <w:r w:rsidR="00195622">
        <w:rPr>
          <w:rFonts w:ascii="Open Sans" w:hAnsi="Open Sans" w:cs="Open Sans"/>
          <w:sz w:val="32"/>
          <w:szCs w:val="24"/>
        </w:rPr>
        <w:t xml:space="preserve">want </w:t>
      </w:r>
      <w:r w:rsidR="009009FB">
        <w:rPr>
          <w:rFonts w:ascii="Open Sans" w:hAnsi="Open Sans" w:cs="Open Sans"/>
          <w:sz w:val="32"/>
          <w:szCs w:val="24"/>
        </w:rPr>
        <w:t>to do more research.</w:t>
      </w:r>
    </w:p>
    <w:p w14:paraId="2D82E869" w14:textId="62F80CEC" w:rsidR="009009FB" w:rsidRDefault="009009FB" w:rsidP="00ED75E7">
      <w:pPr>
        <w:pStyle w:val="Content"/>
        <w:spacing w:after="240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>They might want to look at more things about crime and Disabled people.</w:t>
      </w:r>
    </w:p>
    <w:p w14:paraId="6DCFFBAD" w14:textId="4E917195" w:rsidR="009009FB" w:rsidRDefault="009009FB" w:rsidP="00ED75E7">
      <w:pPr>
        <w:pStyle w:val="Content"/>
        <w:spacing w:after="240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>Maybe this report can give them some ideas.</w:t>
      </w:r>
    </w:p>
    <w:p w14:paraId="2570952B" w14:textId="77777777" w:rsidR="00293AC9" w:rsidRDefault="00293AC9" w:rsidP="00ED75E7">
      <w:pPr>
        <w:pStyle w:val="Content"/>
        <w:spacing w:after="240"/>
        <w:rPr>
          <w:rFonts w:ascii="Open Sans" w:hAnsi="Open Sans" w:cs="Open Sans"/>
          <w:sz w:val="32"/>
          <w:szCs w:val="24"/>
        </w:rPr>
      </w:pPr>
    </w:p>
    <w:p w14:paraId="79EE52F7" w14:textId="46F1C88A" w:rsidR="00293AC9" w:rsidRDefault="00293AC9">
      <w:pPr>
        <w:spacing w:after="200"/>
        <w:rPr>
          <w:rFonts w:ascii="Open Sans" w:hAnsi="Open Sans" w:cs="Open Sans"/>
          <w:b w:val="0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br w:type="page"/>
      </w:r>
    </w:p>
    <w:p w14:paraId="44A724E2" w14:textId="726CD1B6" w:rsidR="00293AC9" w:rsidRDefault="00AA1D68" w:rsidP="00ED75E7">
      <w:pPr>
        <w:pStyle w:val="Content"/>
        <w:spacing w:after="240"/>
        <w:rPr>
          <w:rFonts w:ascii="Open Sans" w:hAnsi="Open Sans" w:cs="Open Sans"/>
          <w:sz w:val="32"/>
          <w:szCs w:val="24"/>
        </w:rPr>
      </w:pPr>
      <w:r>
        <w:rPr>
          <w:noProof/>
        </w:rPr>
        <w:lastRenderedPageBreak/>
        <w:drawing>
          <wp:anchor distT="0" distB="360045" distL="114300" distR="144145" simplePos="0" relativeHeight="251751936" behindDoc="0" locked="0" layoutInCell="1" allowOverlap="1" wp14:anchorId="5E265323" wp14:editId="0F4EC8F3">
            <wp:simplePos x="0" y="0"/>
            <wp:positionH relativeFrom="column">
              <wp:posOffset>1905</wp:posOffset>
            </wp:positionH>
            <wp:positionV relativeFrom="paragraph">
              <wp:posOffset>0</wp:posOffset>
            </wp:positionV>
            <wp:extent cx="2880000" cy="2880000"/>
            <wp:effectExtent l="0" t="0" r="0" b="0"/>
            <wp:wrapSquare wrapText="bothSides"/>
            <wp:docPr id="53" name="Picture 53" descr="Read book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ead book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3AC9">
        <w:rPr>
          <w:rFonts w:ascii="Open Sans" w:hAnsi="Open Sans" w:cs="Open Sans"/>
          <w:sz w:val="32"/>
          <w:szCs w:val="24"/>
        </w:rPr>
        <w:t>The standard read of this report is 86 pages long.</w:t>
      </w:r>
    </w:p>
    <w:p w14:paraId="3D5AB275" w14:textId="043BBC05" w:rsidR="00AA1D68" w:rsidRDefault="00AA1D68" w:rsidP="00ED75E7">
      <w:pPr>
        <w:pStyle w:val="Content"/>
        <w:spacing w:after="240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 xml:space="preserve">The Easy Read is </w:t>
      </w:r>
      <w:r w:rsidR="000B1033">
        <w:rPr>
          <w:rFonts w:ascii="Open Sans" w:hAnsi="Open Sans" w:cs="Open Sans"/>
          <w:sz w:val="32"/>
          <w:szCs w:val="24"/>
        </w:rPr>
        <w:t>longer because half the page has images.</w:t>
      </w:r>
    </w:p>
    <w:p w14:paraId="73476842" w14:textId="7B7D27CD" w:rsidR="00AA1D68" w:rsidRDefault="00AA1D68" w:rsidP="00ED75E7">
      <w:pPr>
        <w:pStyle w:val="Content"/>
        <w:spacing w:after="240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>This is a lot to read at once.</w:t>
      </w:r>
    </w:p>
    <w:p w14:paraId="21D5F6EC" w14:textId="2AE9602D" w:rsidR="003E5226" w:rsidRDefault="003E5226" w:rsidP="00ED75E7">
      <w:pPr>
        <w:pStyle w:val="Content"/>
        <w:spacing w:after="240"/>
        <w:rPr>
          <w:rFonts w:ascii="Open Sans" w:hAnsi="Open Sans" w:cs="Open Sans"/>
          <w:sz w:val="32"/>
          <w:szCs w:val="24"/>
        </w:rPr>
      </w:pPr>
    </w:p>
    <w:p w14:paraId="32B2A2BC" w14:textId="77777777" w:rsidR="00D91747" w:rsidRDefault="00D91747" w:rsidP="00ED75E7">
      <w:pPr>
        <w:pStyle w:val="Content"/>
        <w:spacing w:after="240"/>
        <w:rPr>
          <w:rFonts w:ascii="Open Sans" w:hAnsi="Open Sans" w:cs="Open Sans"/>
          <w:sz w:val="32"/>
          <w:szCs w:val="24"/>
        </w:rPr>
      </w:pPr>
    </w:p>
    <w:p w14:paraId="1AC19288" w14:textId="13D69DBB" w:rsidR="00D91747" w:rsidRDefault="00D91747" w:rsidP="00ED75E7">
      <w:pPr>
        <w:pStyle w:val="Content"/>
        <w:spacing w:after="240"/>
        <w:rPr>
          <w:rFonts w:ascii="Open Sans" w:hAnsi="Open Sans" w:cs="Open Sans"/>
          <w:sz w:val="32"/>
          <w:szCs w:val="24"/>
        </w:rPr>
      </w:pPr>
      <w:r w:rsidRPr="00A86F01">
        <w:rPr>
          <w:rFonts w:ascii="Open Sans" w:hAnsi="Open Sans" w:cs="Open Sans"/>
          <w:noProof/>
          <w:sz w:val="32"/>
          <w:szCs w:val="24"/>
        </w:rPr>
        <w:drawing>
          <wp:anchor distT="0" distB="0" distL="114300" distR="114300" simplePos="0" relativeHeight="251756032" behindDoc="0" locked="0" layoutInCell="1" allowOverlap="1" wp14:anchorId="570D38D1" wp14:editId="2B6DD61E">
            <wp:simplePos x="0" y="0"/>
            <wp:positionH relativeFrom="margin">
              <wp:align>left</wp:align>
            </wp:positionH>
            <wp:positionV relativeFrom="paragraph">
              <wp:posOffset>6350</wp:posOffset>
            </wp:positionV>
            <wp:extent cx="2880000" cy="2764800"/>
            <wp:effectExtent l="0" t="0" r="0" b="0"/>
            <wp:wrapSquare wrapText="bothSides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76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559B4D" w14:textId="23A88A84" w:rsidR="000B1033" w:rsidRDefault="000B1033" w:rsidP="00ED75E7">
      <w:pPr>
        <w:pStyle w:val="Content"/>
        <w:spacing w:after="240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>We have split the report into many smaller parts.</w:t>
      </w:r>
    </w:p>
    <w:p w14:paraId="0F74B32B" w14:textId="0D16E861" w:rsidR="00A86F01" w:rsidRDefault="000B1033" w:rsidP="00ED75E7">
      <w:pPr>
        <w:pStyle w:val="Content"/>
        <w:spacing w:after="240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>We think this makes it easier to read.</w:t>
      </w:r>
    </w:p>
    <w:p w14:paraId="5AF8B3DA" w14:textId="72FB1642" w:rsidR="00A86F01" w:rsidRDefault="00A86F01" w:rsidP="00ED75E7">
      <w:pPr>
        <w:pStyle w:val="Content"/>
        <w:spacing w:after="240"/>
        <w:rPr>
          <w:rFonts w:ascii="Open Sans" w:hAnsi="Open Sans" w:cs="Open Sans"/>
          <w:sz w:val="32"/>
          <w:szCs w:val="24"/>
        </w:rPr>
      </w:pPr>
    </w:p>
    <w:p w14:paraId="22773774" w14:textId="3FB371CB" w:rsidR="00D91747" w:rsidRDefault="00D91747" w:rsidP="00ED75E7">
      <w:pPr>
        <w:pStyle w:val="Content"/>
        <w:spacing w:after="240"/>
        <w:rPr>
          <w:rFonts w:ascii="Open Sans" w:hAnsi="Open Sans" w:cs="Open Sans"/>
          <w:sz w:val="32"/>
          <w:szCs w:val="24"/>
        </w:rPr>
      </w:pPr>
    </w:p>
    <w:p w14:paraId="542576E7" w14:textId="137062E6" w:rsidR="00A86F01" w:rsidRDefault="00D91747" w:rsidP="00ED75E7">
      <w:pPr>
        <w:pStyle w:val="Content"/>
        <w:spacing w:after="240"/>
        <w:rPr>
          <w:rFonts w:ascii="Open Sans" w:hAnsi="Open Sans" w:cs="Open Sans"/>
          <w:sz w:val="32"/>
          <w:szCs w:val="24"/>
        </w:rPr>
      </w:pPr>
      <w:r>
        <w:rPr>
          <w:noProof/>
        </w:rPr>
        <w:drawing>
          <wp:anchor distT="0" distB="0" distL="114300" distR="114300" simplePos="0" relativeHeight="251757056" behindDoc="0" locked="0" layoutInCell="1" allowOverlap="1" wp14:anchorId="2B831F7F" wp14:editId="598EC4CE">
            <wp:simplePos x="0" y="0"/>
            <wp:positionH relativeFrom="margin">
              <wp:align>left</wp:align>
            </wp:positionH>
            <wp:positionV relativeFrom="paragraph">
              <wp:posOffset>-413385</wp:posOffset>
            </wp:positionV>
            <wp:extent cx="2879725" cy="2879725"/>
            <wp:effectExtent l="0" t="0" r="0" b="0"/>
            <wp:wrapSquare wrapText="bothSides"/>
            <wp:docPr id="56" name="Picture 56" descr="List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ist 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6F01">
        <w:rPr>
          <w:rFonts w:ascii="Open Sans" w:hAnsi="Open Sans" w:cs="Open Sans"/>
          <w:sz w:val="32"/>
          <w:szCs w:val="24"/>
        </w:rPr>
        <w:t>In a few pages, you will see a list of all the smaller parts.</w:t>
      </w:r>
    </w:p>
    <w:p w14:paraId="5F0A330E" w14:textId="1B7E54A1" w:rsidR="00A86F01" w:rsidRDefault="00A86F01" w:rsidP="00ED75E7">
      <w:pPr>
        <w:pStyle w:val="Content"/>
        <w:spacing w:after="240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>You can find the parts you want to read using this.</w:t>
      </w:r>
    </w:p>
    <w:p w14:paraId="42CE39B8" w14:textId="05DCC53B" w:rsidR="003E5226" w:rsidRDefault="003E5226">
      <w:pPr>
        <w:spacing w:after="200"/>
        <w:rPr>
          <w:rFonts w:ascii="Open Sans" w:hAnsi="Open Sans" w:cs="Open Sans"/>
          <w:b w:val="0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br w:type="page"/>
      </w:r>
    </w:p>
    <w:p w14:paraId="35149148" w14:textId="26AC51AB" w:rsidR="003E5226" w:rsidRPr="00370158" w:rsidRDefault="003E5226" w:rsidP="00056229">
      <w:pPr>
        <w:pStyle w:val="Heading2"/>
        <w:rPr>
          <w:rFonts w:ascii="Open Sans" w:hAnsi="Open Sans" w:cs="Open Sans"/>
          <w:b/>
          <w:bCs/>
        </w:rPr>
      </w:pPr>
      <w:r w:rsidRPr="00370158">
        <w:rPr>
          <w:rFonts w:ascii="Open Sans" w:hAnsi="Open Sans" w:cs="Open Sans"/>
          <w:b/>
          <w:bCs/>
        </w:rPr>
        <w:lastRenderedPageBreak/>
        <w:t xml:space="preserve">Why we </w:t>
      </w:r>
      <w:r w:rsidR="00DF6254" w:rsidRPr="00370158">
        <w:rPr>
          <w:rFonts w:ascii="Open Sans" w:hAnsi="Open Sans" w:cs="Open Sans"/>
          <w:b/>
          <w:bCs/>
        </w:rPr>
        <w:t>use</w:t>
      </w:r>
      <w:r w:rsidRPr="00370158">
        <w:rPr>
          <w:rFonts w:ascii="Open Sans" w:hAnsi="Open Sans" w:cs="Open Sans"/>
          <w:b/>
          <w:bCs/>
        </w:rPr>
        <w:t xml:space="preserve"> some cases where Disabled </w:t>
      </w:r>
      <w:r w:rsidR="00056229" w:rsidRPr="00370158">
        <w:rPr>
          <w:rFonts w:ascii="Open Sans" w:hAnsi="Open Sans" w:cs="Open Sans"/>
          <w:b/>
          <w:bCs/>
        </w:rPr>
        <w:t>people died by suicide.</w:t>
      </w:r>
    </w:p>
    <w:p w14:paraId="76446F2D" w14:textId="7E6ABF53" w:rsidR="00056229" w:rsidRDefault="00B32DA5" w:rsidP="00ED75E7">
      <w:pPr>
        <w:pStyle w:val="Content"/>
        <w:spacing w:after="240"/>
        <w:rPr>
          <w:rFonts w:ascii="Open Sans" w:hAnsi="Open Sans" w:cs="Open Sans"/>
          <w:sz w:val="32"/>
          <w:szCs w:val="24"/>
        </w:rPr>
      </w:pPr>
      <w:r>
        <w:rPr>
          <w:noProof/>
        </w:rPr>
        <w:drawing>
          <wp:anchor distT="0" distB="360045" distL="114300" distR="144145" simplePos="0" relativeHeight="251715072" behindDoc="0" locked="0" layoutInCell="1" allowOverlap="1" wp14:anchorId="7576CD69" wp14:editId="4DD64444">
            <wp:simplePos x="0" y="0"/>
            <wp:positionH relativeFrom="column">
              <wp:posOffset>1905</wp:posOffset>
            </wp:positionH>
            <wp:positionV relativeFrom="paragraph">
              <wp:posOffset>1905</wp:posOffset>
            </wp:positionV>
            <wp:extent cx="2880000" cy="2880000"/>
            <wp:effectExtent l="0" t="0" r="0" b="0"/>
            <wp:wrapSquare wrapText="bothSides"/>
            <wp:docPr id="42" name="Picture 42" descr="Gravesto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ravestone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6229">
        <w:rPr>
          <w:rFonts w:ascii="Open Sans" w:hAnsi="Open Sans" w:cs="Open Sans"/>
          <w:sz w:val="32"/>
          <w:szCs w:val="24"/>
        </w:rPr>
        <w:t>Suicide is when someone</w:t>
      </w:r>
      <w:r w:rsidR="00664EE0">
        <w:rPr>
          <w:rFonts w:ascii="Open Sans" w:hAnsi="Open Sans" w:cs="Open Sans"/>
          <w:sz w:val="32"/>
          <w:szCs w:val="24"/>
        </w:rPr>
        <w:t xml:space="preserve"> </w:t>
      </w:r>
      <w:r w:rsidR="007A48DA">
        <w:rPr>
          <w:rFonts w:ascii="Open Sans" w:hAnsi="Open Sans" w:cs="Open Sans"/>
          <w:sz w:val="32"/>
          <w:szCs w:val="24"/>
        </w:rPr>
        <w:t>dies because of injuries they did to themselves.</w:t>
      </w:r>
    </w:p>
    <w:p w14:paraId="296FED93" w14:textId="29B9CB03" w:rsidR="007A48DA" w:rsidRDefault="007A48DA" w:rsidP="00ED75E7">
      <w:pPr>
        <w:pStyle w:val="Content"/>
        <w:spacing w:after="240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>They wanted these injuries to kill them.</w:t>
      </w:r>
    </w:p>
    <w:p w14:paraId="3BA3EC92" w14:textId="73B74D3D" w:rsidR="007A48DA" w:rsidRDefault="007A48DA" w:rsidP="00ED75E7">
      <w:pPr>
        <w:pStyle w:val="Content"/>
        <w:spacing w:after="240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>There are many reasons why people die by suicide.</w:t>
      </w:r>
    </w:p>
    <w:p w14:paraId="37BA0A38" w14:textId="3B197912" w:rsidR="007A48DA" w:rsidRDefault="007A48DA" w:rsidP="00ED75E7">
      <w:pPr>
        <w:pStyle w:val="Content"/>
        <w:spacing w:after="240"/>
        <w:rPr>
          <w:rFonts w:ascii="Open Sans" w:hAnsi="Open Sans" w:cs="Open Sans"/>
          <w:sz w:val="32"/>
          <w:szCs w:val="24"/>
        </w:rPr>
      </w:pPr>
    </w:p>
    <w:p w14:paraId="1FE6CD7A" w14:textId="1303AB56" w:rsidR="00621F47" w:rsidRDefault="00621F47" w:rsidP="00ED75E7">
      <w:pPr>
        <w:pStyle w:val="Content"/>
        <w:spacing w:after="240"/>
        <w:rPr>
          <w:rFonts w:ascii="Open Sans" w:hAnsi="Open Sans" w:cs="Open Sans"/>
          <w:sz w:val="32"/>
          <w:szCs w:val="24"/>
        </w:rPr>
      </w:pPr>
      <w:r>
        <w:rPr>
          <w:noProof/>
        </w:rPr>
        <w:drawing>
          <wp:anchor distT="0" distB="360045" distL="114300" distR="144145" simplePos="0" relativeHeight="251716096" behindDoc="0" locked="0" layoutInCell="1" allowOverlap="1" wp14:anchorId="64983088" wp14:editId="2F9287D8">
            <wp:simplePos x="0" y="0"/>
            <wp:positionH relativeFrom="margin">
              <wp:align>left</wp:align>
            </wp:positionH>
            <wp:positionV relativeFrom="paragraph">
              <wp:posOffset>479425</wp:posOffset>
            </wp:positionV>
            <wp:extent cx="2879725" cy="2879725"/>
            <wp:effectExtent l="0" t="0" r="0" b="0"/>
            <wp:wrapSquare wrapText="bothSides"/>
            <wp:docPr id="43" name="Picture 43" descr="A group of people verbally abusing a disabled wom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A group of people verbally abusing a disabled woman.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E66316" w14:textId="16FBBB4A" w:rsidR="007A48DA" w:rsidRDefault="007A48DA" w:rsidP="00ED75E7">
      <w:pPr>
        <w:pStyle w:val="Content"/>
        <w:spacing w:after="240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 xml:space="preserve">The </w:t>
      </w:r>
      <w:r w:rsidR="00621F47">
        <w:rPr>
          <w:rFonts w:ascii="Open Sans" w:hAnsi="Open Sans" w:cs="Open Sans"/>
          <w:sz w:val="32"/>
          <w:szCs w:val="24"/>
        </w:rPr>
        <w:t>cases</w:t>
      </w:r>
      <w:r>
        <w:rPr>
          <w:rFonts w:ascii="Open Sans" w:hAnsi="Open Sans" w:cs="Open Sans"/>
          <w:sz w:val="32"/>
          <w:szCs w:val="24"/>
        </w:rPr>
        <w:t xml:space="preserve"> we wrote about were when a Disabled pe</w:t>
      </w:r>
      <w:r w:rsidR="005D24E7">
        <w:rPr>
          <w:rFonts w:ascii="Open Sans" w:hAnsi="Open Sans" w:cs="Open Sans"/>
          <w:sz w:val="32"/>
          <w:szCs w:val="24"/>
        </w:rPr>
        <w:t>rson</w:t>
      </w:r>
      <w:r>
        <w:rPr>
          <w:rFonts w:ascii="Open Sans" w:hAnsi="Open Sans" w:cs="Open Sans"/>
          <w:sz w:val="32"/>
          <w:szCs w:val="24"/>
        </w:rPr>
        <w:t xml:space="preserve"> was </w:t>
      </w:r>
      <w:r w:rsidR="00DB1C74">
        <w:rPr>
          <w:rFonts w:ascii="Open Sans" w:hAnsi="Open Sans" w:cs="Open Sans"/>
          <w:sz w:val="32"/>
          <w:szCs w:val="24"/>
        </w:rPr>
        <w:t>harassed or abuse</w:t>
      </w:r>
      <w:r w:rsidR="005D24E7">
        <w:rPr>
          <w:rFonts w:ascii="Open Sans" w:hAnsi="Open Sans" w:cs="Open Sans"/>
          <w:sz w:val="32"/>
          <w:szCs w:val="24"/>
        </w:rPr>
        <w:t>d</w:t>
      </w:r>
      <w:r w:rsidR="00DB1C74">
        <w:rPr>
          <w:rFonts w:ascii="Open Sans" w:hAnsi="Open Sans" w:cs="Open Sans"/>
          <w:sz w:val="32"/>
          <w:szCs w:val="24"/>
        </w:rPr>
        <w:t>, then died by suicide.</w:t>
      </w:r>
    </w:p>
    <w:p w14:paraId="2DC510BD" w14:textId="1CCF6AD5" w:rsidR="00DB1C74" w:rsidRDefault="00DB1C74" w:rsidP="00ED75E7">
      <w:pPr>
        <w:pStyle w:val="Content"/>
        <w:spacing w:after="240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 xml:space="preserve">The harassment and abuse </w:t>
      </w:r>
      <w:r w:rsidR="005D24E7">
        <w:rPr>
          <w:rFonts w:ascii="Open Sans" w:hAnsi="Open Sans" w:cs="Open Sans"/>
          <w:sz w:val="32"/>
          <w:szCs w:val="24"/>
        </w:rPr>
        <w:t>were</w:t>
      </w:r>
      <w:r>
        <w:rPr>
          <w:rFonts w:ascii="Open Sans" w:hAnsi="Open Sans" w:cs="Open Sans"/>
          <w:sz w:val="32"/>
          <w:szCs w:val="24"/>
        </w:rPr>
        <w:t xml:space="preserve"> usually enough to be a hate crime.</w:t>
      </w:r>
    </w:p>
    <w:p w14:paraId="7377B532" w14:textId="77493637" w:rsidR="00DB1C74" w:rsidRDefault="00DB1C74" w:rsidP="00ED75E7">
      <w:pPr>
        <w:pStyle w:val="Content"/>
        <w:spacing w:after="240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>But the news and the police did not call them hate crimes.</w:t>
      </w:r>
    </w:p>
    <w:p w14:paraId="16591FD8" w14:textId="77777777" w:rsidR="00DB1C74" w:rsidRDefault="00DB1C74" w:rsidP="00ED75E7">
      <w:pPr>
        <w:pStyle w:val="Content"/>
        <w:spacing w:after="240"/>
        <w:rPr>
          <w:rFonts w:ascii="Open Sans" w:hAnsi="Open Sans" w:cs="Open Sans"/>
          <w:sz w:val="32"/>
          <w:szCs w:val="24"/>
        </w:rPr>
      </w:pPr>
    </w:p>
    <w:p w14:paraId="14AAE4F5" w14:textId="77777777" w:rsidR="00621F47" w:rsidRDefault="00621F47" w:rsidP="00ED75E7">
      <w:pPr>
        <w:pStyle w:val="Content"/>
        <w:spacing w:after="240"/>
        <w:rPr>
          <w:rFonts w:ascii="Open Sans" w:hAnsi="Open Sans" w:cs="Open Sans"/>
          <w:sz w:val="32"/>
          <w:szCs w:val="24"/>
        </w:rPr>
      </w:pPr>
    </w:p>
    <w:p w14:paraId="12DE14F8" w14:textId="65BDA168" w:rsidR="00DB1C74" w:rsidRDefault="00575AC3" w:rsidP="00ED75E7">
      <w:pPr>
        <w:pStyle w:val="Content"/>
        <w:spacing w:after="240"/>
        <w:rPr>
          <w:rFonts w:ascii="Open Sans" w:hAnsi="Open Sans" w:cs="Open Sans"/>
          <w:sz w:val="32"/>
          <w:szCs w:val="24"/>
        </w:rPr>
      </w:pPr>
      <w:r>
        <w:rPr>
          <w:noProof/>
        </w:rPr>
        <w:lastRenderedPageBreak/>
        <w:drawing>
          <wp:anchor distT="0" distB="360045" distL="114300" distR="144145" simplePos="0" relativeHeight="251717120" behindDoc="0" locked="0" layoutInCell="1" allowOverlap="1" wp14:anchorId="31D04989" wp14:editId="7C6E7B48">
            <wp:simplePos x="0" y="0"/>
            <wp:positionH relativeFrom="column">
              <wp:posOffset>1905</wp:posOffset>
            </wp:positionH>
            <wp:positionV relativeFrom="paragraph">
              <wp:posOffset>0</wp:posOffset>
            </wp:positionV>
            <wp:extent cx="2880000" cy="2880000"/>
            <wp:effectExtent l="0" t="0" r="0" b="0"/>
            <wp:wrapSquare wrapText="bothSides"/>
            <wp:docPr id="44" name="Picture 44" descr="An Asian disabled woman covering her face with her hands in distres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An Asian disabled woman covering her face with her hands in distress.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1C74">
        <w:rPr>
          <w:rFonts w:ascii="Open Sans" w:hAnsi="Open Sans" w:cs="Open Sans"/>
          <w:sz w:val="32"/>
          <w:szCs w:val="24"/>
        </w:rPr>
        <w:t>We think this is important to write about.</w:t>
      </w:r>
    </w:p>
    <w:p w14:paraId="6687A2B7" w14:textId="3A0410E9" w:rsidR="004408E3" w:rsidRDefault="004408E3" w:rsidP="00ED75E7">
      <w:pPr>
        <w:pStyle w:val="Content"/>
        <w:spacing w:after="240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>Hate crimes can cause serious harm. This is true even if the hate crime was not violent.</w:t>
      </w:r>
    </w:p>
    <w:p w14:paraId="0D3965C0" w14:textId="5E491F7E" w:rsidR="004408E3" w:rsidRDefault="004408E3" w:rsidP="00ED75E7">
      <w:pPr>
        <w:pStyle w:val="Content"/>
        <w:spacing w:after="240"/>
        <w:rPr>
          <w:rFonts w:ascii="Open Sans" w:hAnsi="Open Sans" w:cs="Open Sans"/>
          <w:sz w:val="32"/>
          <w:szCs w:val="24"/>
        </w:rPr>
      </w:pPr>
      <w:proofErr w:type="gramStart"/>
      <w:r>
        <w:rPr>
          <w:rFonts w:ascii="Open Sans" w:hAnsi="Open Sans" w:cs="Open Sans"/>
          <w:sz w:val="32"/>
          <w:szCs w:val="24"/>
        </w:rPr>
        <w:t>This is why</w:t>
      </w:r>
      <w:proofErr w:type="gramEnd"/>
      <w:r>
        <w:rPr>
          <w:rFonts w:ascii="Open Sans" w:hAnsi="Open Sans" w:cs="Open Sans"/>
          <w:sz w:val="32"/>
          <w:szCs w:val="24"/>
        </w:rPr>
        <w:t xml:space="preserve"> we included these cases.</w:t>
      </w:r>
    </w:p>
    <w:p w14:paraId="3DBAA1C1" w14:textId="77777777" w:rsidR="00056229" w:rsidRDefault="00056229" w:rsidP="00ED75E7">
      <w:pPr>
        <w:pStyle w:val="Content"/>
        <w:spacing w:after="240"/>
        <w:rPr>
          <w:rFonts w:ascii="Open Sans" w:hAnsi="Open Sans" w:cs="Open Sans"/>
          <w:sz w:val="32"/>
          <w:szCs w:val="24"/>
        </w:rPr>
      </w:pPr>
    </w:p>
    <w:p w14:paraId="67FB8CAC" w14:textId="77777777" w:rsidR="00575AC3" w:rsidRDefault="00575AC3" w:rsidP="00ED75E7">
      <w:pPr>
        <w:pStyle w:val="Content"/>
        <w:spacing w:after="240"/>
        <w:rPr>
          <w:rFonts w:ascii="Open Sans" w:hAnsi="Open Sans" w:cs="Open Sans"/>
          <w:sz w:val="32"/>
          <w:szCs w:val="24"/>
        </w:rPr>
      </w:pPr>
    </w:p>
    <w:p w14:paraId="086CCC64" w14:textId="50E9BDB7" w:rsidR="00575AC3" w:rsidRDefault="00575AC3">
      <w:pPr>
        <w:spacing w:after="200"/>
        <w:rPr>
          <w:rFonts w:ascii="Open Sans" w:hAnsi="Open Sans" w:cs="Open Sans"/>
          <w:b w:val="0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br w:type="page"/>
      </w:r>
    </w:p>
    <w:p w14:paraId="260BB164" w14:textId="77777777" w:rsidR="00676B76" w:rsidRDefault="00575AC3" w:rsidP="00676B76">
      <w:pPr>
        <w:pStyle w:val="Heading1"/>
        <w:rPr>
          <w:rFonts w:ascii="Open Sans" w:hAnsi="Open Sans" w:cs="Open Sans"/>
        </w:rPr>
      </w:pPr>
      <w:r>
        <w:rPr>
          <w:rFonts w:ascii="Open Sans" w:hAnsi="Open Sans" w:cs="Open Sans"/>
        </w:rPr>
        <w:lastRenderedPageBreak/>
        <w:t>What is in the report?</w:t>
      </w:r>
    </w:p>
    <w:p w14:paraId="300337A6" w14:textId="14016B9C" w:rsidR="009A0261" w:rsidRPr="00676B76" w:rsidRDefault="00676B76" w:rsidP="00676B76">
      <w:pPr>
        <w:pStyle w:val="Heading1"/>
        <w:rPr>
          <w:rFonts w:ascii="Open Sans" w:hAnsi="Open Sans" w:cs="Open Sans"/>
        </w:rPr>
      </w:pPr>
      <w:r>
        <w:rPr>
          <w:noProof/>
        </w:rPr>
        <w:drawing>
          <wp:anchor distT="0" distB="360045" distL="114300" distR="144145" simplePos="0" relativeHeight="251677696" behindDoc="0" locked="0" layoutInCell="1" allowOverlap="1" wp14:anchorId="11181997" wp14:editId="60819D3E">
            <wp:simplePos x="0" y="0"/>
            <wp:positionH relativeFrom="margin">
              <wp:align>left</wp:align>
            </wp:positionH>
            <wp:positionV relativeFrom="paragraph">
              <wp:posOffset>121285</wp:posOffset>
            </wp:positionV>
            <wp:extent cx="2880000" cy="2880000"/>
            <wp:effectExtent l="0" t="0" r="0" b="0"/>
            <wp:wrapSquare wrapText="bothSides"/>
            <wp:docPr id="46" name="Picture 46" descr="A white man sharing information with a white disabled teenage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A white man sharing information with a white disabled teenager.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1AC2" w:rsidRPr="0039268C">
        <w:rPr>
          <w:rFonts w:ascii="Open Sans" w:hAnsi="Open Sans" w:cs="Open Sans"/>
          <w:bCs/>
          <w:sz w:val="32"/>
          <w:szCs w:val="24"/>
        </w:rPr>
        <w:t>Introduction</w:t>
      </w:r>
      <w:r w:rsidR="00B64E30" w:rsidRPr="0039268C">
        <w:rPr>
          <w:rFonts w:ascii="Open Sans" w:hAnsi="Open Sans" w:cs="Open Sans"/>
          <w:bCs/>
          <w:sz w:val="32"/>
          <w:szCs w:val="24"/>
        </w:rPr>
        <w:t xml:space="preserve"> (we are reading this now)</w:t>
      </w:r>
    </w:p>
    <w:p w14:paraId="125E29DE" w14:textId="74D7C084" w:rsidR="0039268C" w:rsidRDefault="0039268C" w:rsidP="009356B8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>This tells you why we did this report.</w:t>
      </w:r>
    </w:p>
    <w:p w14:paraId="56615DD7" w14:textId="2C2B6965" w:rsidR="0039268C" w:rsidRDefault="0039268C" w:rsidP="009356B8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>It gives you information you need in the rest of the report.</w:t>
      </w:r>
    </w:p>
    <w:p w14:paraId="2D179289" w14:textId="77777777" w:rsidR="009356B8" w:rsidRDefault="009356B8" w:rsidP="009356B8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</w:p>
    <w:p w14:paraId="576A0097" w14:textId="77777777" w:rsidR="00676B76" w:rsidRDefault="00676B76" w:rsidP="009356B8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</w:p>
    <w:p w14:paraId="27212F68" w14:textId="2B3A6688" w:rsidR="009356B8" w:rsidRDefault="002C6C04" w:rsidP="009356B8">
      <w:pPr>
        <w:pStyle w:val="Content"/>
        <w:spacing w:after="240" w:line="360" w:lineRule="auto"/>
        <w:rPr>
          <w:rFonts w:ascii="Open Sans" w:hAnsi="Open Sans" w:cs="Open Sans"/>
          <w:b/>
          <w:bCs/>
          <w:sz w:val="32"/>
          <w:szCs w:val="24"/>
        </w:rPr>
      </w:pPr>
      <w:r>
        <w:rPr>
          <w:noProof/>
        </w:rPr>
        <w:drawing>
          <wp:anchor distT="0" distB="360045" distL="114300" distR="144145" simplePos="0" relativeHeight="251720192" behindDoc="0" locked="0" layoutInCell="1" allowOverlap="1" wp14:anchorId="657B372A" wp14:editId="6885273D">
            <wp:simplePos x="0" y="0"/>
            <wp:positionH relativeFrom="column">
              <wp:posOffset>1905</wp:posOffset>
            </wp:positionH>
            <wp:positionV relativeFrom="paragraph">
              <wp:posOffset>0</wp:posOffset>
            </wp:positionV>
            <wp:extent cx="2880000" cy="2880000"/>
            <wp:effectExtent l="0" t="0" r="0" b="0"/>
            <wp:wrapSquare wrapText="bothSides"/>
            <wp:docPr id="47" name="Picture 47" descr="A white disabled woman pointing at a pie cha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A white disabled woman pointing at a pie chart.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3641">
        <w:rPr>
          <w:rFonts w:ascii="Open Sans" w:hAnsi="Open Sans" w:cs="Open Sans"/>
          <w:b/>
          <w:bCs/>
          <w:sz w:val="32"/>
          <w:szCs w:val="24"/>
        </w:rPr>
        <w:t>About the Crimes: Some Numbers</w:t>
      </w:r>
    </w:p>
    <w:p w14:paraId="1C1E9069" w14:textId="570A67A0" w:rsidR="002C6C04" w:rsidRDefault="00353641" w:rsidP="009356B8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>This will tell y</w:t>
      </w:r>
      <w:r w:rsidR="00760524">
        <w:rPr>
          <w:rFonts w:ascii="Open Sans" w:hAnsi="Open Sans" w:cs="Open Sans"/>
          <w:sz w:val="32"/>
          <w:szCs w:val="24"/>
        </w:rPr>
        <w:t xml:space="preserve">ou information about the crimes. </w:t>
      </w:r>
    </w:p>
    <w:p w14:paraId="2059695F" w14:textId="230F79FC" w:rsidR="00385E62" w:rsidRDefault="00760524" w:rsidP="009356B8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 xml:space="preserve">Like where they happened, how many there </w:t>
      </w:r>
      <w:proofErr w:type="gramStart"/>
      <w:r>
        <w:rPr>
          <w:rFonts w:ascii="Open Sans" w:hAnsi="Open Sans" w:cs="Open Sans"/>
          <w:sz w:val="32"/>
          <w:szCs w:val="24"/>
        </w:rPr>
        <w:t>were, when</w:t>
      </w:r>
      <w:proofErr w:type="gramEnd"/>
      <w:r>
        <w:rPr>
          <w:rFonts w:ascii="Open Sans" w:hAnsi="Open Sans" w:cs="Open Sans"/>
          <w:sz w:val="32"/>
          <w:szCs w:val="24"/>
        </w:rPr>
        <w:t xml:space="preserve"> they happened, and other things.</w:t>
      </w:r>
    </w:p>
    <w:p w14:paraId="2964F57D" w14:textId="77777777" w:rsidR="00385E62" w:rsidRDefault="00385E62" w:rsidP="009356B8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</w:p>
    <w:p w14:paraId="7FE5A4C3" w14:textId="484AD984" w:rsidR="002C6C04" w:rsidRDefault="00385E62" w:rsidP="009356B8">
      <w:pPr>
        <w:pStyle w:val="Content"/>
        <w:spacing w:after="240" w:line="360" w:lineRule="auto"/>
        <w:rPr>
          <w:rFonts w:ascii="Open Sans" w:hAnsi="Open Sans" w:cs="Open Sans"/>
          <w:b/>
          <w:bCs/>
          <w:sz w:val="32"/>
          <w:szCs w:val="24"/>
        </w:rPr>
      </w:pPr>
      <w:r>
        <w:rPr>
          <w:noProof/>
        </w:rPr>
        <w:lastRenderedPageBreak/>
        <w:drawing>
          <wp:anchor distT="0" distB="360045" distL="114300" distR="144145" simplePos="0" relativeHeight="251721216" behindDoc="0" locked="0" layoutInCell="1" allowOverlap="1" wp14:anchorId="3E8E97B0" wp14:editId="2D37F6F9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2880000" cy="2880000"/>
            <wp:effectExtent l="0" t="0" r="0" b="0"/>
            <wp:wrapSquare wrapText="bothSides"/>
            <wp:docPr id="48" name="Picture 48" descr="A Disabled crime victim talking to a police offic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 descr="A Disabled crime victim talking to a police office.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045D">
        <w:rPr>
          <w:rFonts w:ascii="Open Sans" w:hAnsi="Open Sans" w:cs="Open Sans"/>
          <w:b/>
          <w:bCs/>
          <w:sz w:val="32"/>
          <w:szCs w:val="24"/>
        </w:rPr>
        <w:t>About the victims</w:t>
      </w:r>
    </w:p>
    <w:p w14:paraId="690B7DEE" w14:textId="0F4CFE8A" w:rsidR="006A045D" w:rsidRDefault="006A045D" w:rsidP="009356B8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>This will give you some information about the victims.</w:t>
      </w:r>
    </w:p>
    <w:p w14:paraId="4A589E2D" w14:textId="103BD5CB" w:rsidR="006A045D" w:rsidRDefault="006A045D" w:rsidP="009356B8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>It will tell you about how they knew the people who harmed them, too.</w:t>
      </w:r>
    </w:p>
    <w:p w14:paraId="499D4E8C" w14:textId="3E186111" w:rsidR="00385E62" w:rsidRDefault="00385E62">
      <w:pPr>
        <w:spacing w:after="200"/>
        <w:rPr>
          <w:rFonts w:ascii="Open Sans" w:hAnsi="Open Sans" w:cs="Open Sans"/>
          <w:b w:val="0"/>
          <w:sz w:val="32"/>
          <w:szCs w:val="24"/>
        </w:rPr>
      </w:pPr>
    </w:p>
    <w:p w14:paraId="59A73552" w14:textId="77777777" w:rsidR="00C66FCE" w:rsidRDefault="00C66FCE">
      <w:pPr>
        <w:spacing w:after="200"/>
        <w:rPr>
          <w:rFonts w:ascii="Open Sans" w:hAnsi="Open Sans" w:cs="Open Sans"/>
          <w:b w:val="0"/>
          <w:sz w:val="32"/>
          <w:szCs w:val="24"/>
        </w:rPr>
      </w:pPr>
    </w:p>
    <w:p w14:paraId="1E43D838" w14:textId="61ABF372" w:rsidR="00385E62" w:rsidRDefault="00467EFB" w:rsidP="009356B8">
      <w:pPr>
        <w:pStyle w:val="Content"/>
        <w:spacing w:after="240" w:line="360" w:lineRule="auto"/>
        <w:rPr>
          <w:rFonts w:ascii="Open Sans" w:hAnsi="Open Sans" w:cs="Open Sans"/>
          <w:b/>
          <w:bCs/>
          <w:sz w:val="32"/>
          <w:szCs w:val="24"/>
        </w:rPr>
      </w:pPr>
      <w:r w:rsidRPr="00467EFB">
        <w:rPr>
          <w:rFonts w:ascii="Open Sans" w:hAnsi="Open Sans" w:cs="Open Sans"/>
          <w:b/>
          <w:bCs/>
          <w:noProof/>
          <w:sz w:val="32"/>
          <w:szCs w:val="24"/>
        </w:rPr>
        <w:drawing>
          <wp:anchor distT="0" distB="360045" distL="114300" distR="144145" simplePos="0" relativeHeight="251723264" behindDoc="0" locked="0" layoutInCell="1" allowOverlap="1" wp14:anchorId="6AE30CE5" wp14:editId="3EBCF122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2880000" cy="2646000"/>
            <wp:effectExtent l="0" t="0" r="0" b="2540"/>
            <wp:wrapSquare wrapText="bothSides"/>
            <wp:docPr id="7" name="Picture 7" descr="A person reading a news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erson reading a newspaper&#10;&#10;Description automatically generated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64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025C">
        <w:rPr>
          <w:rFonts w:ascii="Open Sans" w:hAnsi="Open Sans" w:cs="Open Sans"/>
          <w:b/>
          <w:bCs/>
          <w:sz w:val="32"/>
          <w:szCs w:val="24"/>
        </w:rPr>
        <w:t>How much news there was</w:t>
      </w:r>
      <w:r w:rsidR="00C45281">
        <w:rPr>
          <w:rFonts w:ascii="Open Sans" w:hAnsi="Open Sans" w:cs="Open Sans"/>
          <w:b/>
          <w:bCs/>
          <w:sz w:val="32"/>
          <w:szCs w:val="24"/>
        </w:rPr>
        <w:t xml:space="preserve"> and </w:t>
      </w:r>
      <w:r w:rsidR="007E025C">
        <w:rPr>
          <w:rFonts w:ascii="Open Sans" w:hAnsi="Open Sans" w:cs="Open Sans"/>
          <w:b/>
          <w:bCs/>
          <w:sz w:val="32"/>
          <w:szCs w:val="24"/>
        </w:rPr>
        <w:t>what happened</w:t>
      </w:r>
    </w:p>
    <w:p w14:paraId="03A9249F" w14:textId="314776A6" w:rsidR="00C45281" w:rsidRDefault="00C45281" w:rsidP="009356B8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>This will talk about the news reports.</w:t>
      </w:r>
    </w:p>
    <w:p w14:paraId="7997EE9C" w14:textId="2886ECF8" w:rsidR="00C45281" w:rsidRDefault="00C45281" w:rsidP="009356B8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 xml:space="preserve">It will also </w:t>
      </w:r>
      <w:r w:rsidR="00C66FCE">
        <w:rPr>
          <w:rFonts w:ascii="Open Sans" w:hAnsi="Open Sans" w:cs="Open Sans"/>
          <w:sz w:val="32"/>
          <w:szCs w:val="24"/>
        </w:rPr>
        <w:t xml:space="preserve">say </w:t>
      </w:r>
      <w:r>
        <w:rPr>
          <w:rFonts w:ascii="Open Sans" w:hAnsi="Open Sans" w:cs="Open Sans"/>
          <w:sz w:val="32"/>
          <w:szCs w:val="24"/>
        </w:rPr>
        <w:t xml:space="preserve">what </w:t>
      </w:r>
      <w:r w:rsidR="007E025C">
        <w:rPr>
          <w:rFonts w:ascii="Open Sans" w:hAnsi="Open Sans" w:cs="Open Sans"/>
          <w:sz w:val="32"/>
          <w:szCs w:val="24"/>
        </w:rPr>
        <w:t>happened after the crimes</w:t>
      </w:r>
      <w:r w:rsidR="00FD068C">
        <w:rPr>
          <w:rFonts w:ascii="Open Sans" w:hAnsi="Open Sans" w:cs="Open Sans"/>
          <w:sz w:val="32"/>
          <w:szCs w:val="24"/>
        </w:rPr>
        <w:t>.</w:t>
      </w:r>
    </w:p>
    <w:p w14:paraId="66854F79" w14:textId="7FE3E2D2" w:rsidR="00FD068C" w:rsidRDefault="00FD068C" w:rsidP="009356B8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</w:p>
    <w:p w14:paraId="2880BB59" w14:textId="77777777" w:rsidR="00B00057" w:rsidRDefault="00B00057" w:rsidP="009356B8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</w:p>
    <w:p w14:paraId="7FC8B311" w14:textId="77777777" w:rsidR="00B00057" w:rsidRDefault="00B00057" w:rsidP="009356B8">
      <w:pPr>
        <w:pStyle w:val="Content"/>
        <w:spacing w:after="240" w:line="360" w:lineRule="auto"/>
        <w:rPr>
          <w:rFonts w:ascii="Open Sans" w:hAnsi="Open Sans" w:cs="Open Sans"/>
          <w:b/>
          <w:bCs/>
          <w:sz w:val="32"/>
          <w:szCs w:val="24"/>
        </w:rPr>
      </w:pPr>
    </w:p>
    <w:p w14:paraId="6F01FC59" w14:textId="00F98750" w:rsidR="00FD068C" w:rsidRDefault="00873FAC" w:rsidP="009356B8">
      <w:pPr>
        <w:pStyle w:val="Content"/>
        <w:spacing w:after="240" w:line="360" w:lineRule="auto"/>
        <w:rPr>
          <w:rFonts w:ascii="Open Sans" w:hAnsi="Open Sans" w:cs="Open Sans"/>
          <w:b/>
          <w:bCs/>
          <w:sz w:val="32"/>
          <w:szCs w:val="24"/>
        </w:rPr>
      </w:pPr>
      <w:r>
        <w:rPr>
          <w:noProof/>
        </w:rPr>
        <w:lastRenderedPageBreak/>
        <w:drawing>
          <wp:anchor distT="0" distB="360045" distL="114300" distR="144145" simplePos="0" relativeHeight="251724288" behindDoc="0" locked="0" layoutInCell="1" allowOverlap="1" wp14:anchorId="404BDB76" wp14:editId="2291642E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2879725" cy="2879725"/>
            <wp:effectExtent l="0" t="0" r="0" b="0"/>
            <wp:wrapSquare wrapText="bothSides"/>
            <wp:docPr id="15" name="Picture 15" descr="Jud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udge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068C">
        <w:rPr>
          <w:rFonts w:ascii="Open Sans" w:hAnsi="Open Sans" w:cs="Open Sans"/>
          <w:b/>
          <w:bCs/>
          <w:sz w:val="32"/>
          <w:szCs w:val="24"/>
        </w:rPr>
        <w:t>Disability hate crime information</w:t>
      </w:r>
    </w:p>
    <w:p w14:paraId="5BBC197B" w14:textId="172C599D" w:rsidR="00FD068C" w:rsidRDefault="00FD068C" w:rsidP="009356B8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>This will talk abo</w:t>
      </w:r>
      <w:r w:rsidR="0032572E">
        <w:rPr>
          <w:rFonts w:ascii="Open Sans" w:hAnsi="Open Sans" w:cs="Open Sans"/>
          <w:sz w:val="32"/>
          <w:szCs w:val="24"/>
        </w:rPr>
        <w:t xml:space="preserve">ut Disability hate crimes. </w:t>
      </w:r>
    </w:p>
    <w:p w14:paraId="2DF3ABB2" w14:textId="7732EB43" w:rsidR="0032572E" w:rsidRDefault="0032572E" w:rsidP="009356B8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>It will talk about why so many hate crimes do not get charged.</w:t>
      </w:r>
    </w:p>
    <w:p w14:paraId="62759FA8" w14:textId="77777777" w:rsidR="0032572E" w:rsidRDefault="0032572E" w:rsidP="009356B8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</w:p>
    <w:p w14:paraId="4DC5FC32" w14:textId="77777777" w:rsidR="00B00057" w:rsidRDefault="00B00057" w:rsidP="009356B8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</w:p>
    <w:p w14:paraId="6517A53B" w14:textId="01DFF2F0" w:rsidR="0032572E" w:rsidRDefault="00AE2E89" w:rsidP="009356B8">
      <w:pPr>
        <w:pStyle w:val="Content"/>
        <w:spacing w:after="240" w:line="360" w:lineRule="auto"/>
        <w:rPr>
          <w:rFonts w:ascii="Open Sans" w:hAnsi="Open Sans" w:cs="Open Sans"/>
          <w:b/>
          <w:bCs/>
          <w:sz w:val="32"/>
          <w:szCs w:val="24"/>
        </w:rPr>
      </w:pPr>
      <w:r>
        <w:rPr>
          <w:noProof/>
        </w:rPr>
        <w:drawing>
          <wp:anchor distT="0" distB="360045" distL="114300" distR="144145" simplePos="0" relativeHeight="251725312" behindDoc="0" locked="0" layoutInCell="1" allowOverlap="1" wp14:anchorId="158DB175" wp14:editId="7CDEB955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880000" cy="2880000"/>
            <wp:effectExtent l="0" t="0" r="0" b="0"/>
            <wp:wrapSquare wrapText="bothSides"/>
            <wp:docPr id="18" name="Picture 18" descr="Advocacy Self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dvocacy Self 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25FFC">
        <w:rPr>
          <w:rFonts w:ascii="Open Sans" w:hAnsi="Open Sans" w:cs="Open Sans"/>
          <w:b/>
          <w:bCs/>
          <w:sz w:val="32"/>
          <w:szCs w:val="24"/>
        </w:rPr>
        <w:t>Language in the News</w:t>
      </w:r>
      <w:r w:rsidR="009E53F1">
        <w:rPr>
          <w:rFonts w:ascii="Open Sans" w:hAnsi="Open Sans" w:cs="Open Sans"/>
          <w:b/>
          <w:bCs/>
          <w:sz w:val="32"/>
          <w:szCs w:val="24"/>
        </w:rPr>
        <w:t xml:space="preserve"> Part 1</w:t>
      </w:r>
    </w:p>
    <w:p w14:paraId="362DAF87" w14:textId="14A5A24D" w:rsidR="00225FFC" w:rsidRDefault="008F2C95" w:rsidP="009356B8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>This section is the biggest par</w:t>
      </w:r>
      <w:r w:rsidR="0055747B">
        <w:rPr>
          <w:rFonts w:ascii="Open Sans" w:hAnsi="Open Sans" w:cs="Open Sans"/>
          <w:sz w:val="32"/>
          <w:szCs w:val="24"/>
        </w:rPr>
        <w:t>t. It has a Part 1 and a Part 2.</w:t>
      </w:r>
    </w:p>
    <w:p w14:paraId="1E7EFDFD" w14:textId="65FA40B6" w:rsidR="008F2C95" w:rsidRDefault="008F2C95" w:rsidP="009356B8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 xml:space="preserve">It will look at </w:t>
      </w:r>
      <w:r w:rsidR="0055747B">
        <w:rPr>
          <w:rFonts w:ascii="Open Sans" w:hAnsi="Open Sans" w:cs="Open Sans"/>
          <w:sz w:val="32"/>
          <w:szCs w:val="24"/>
        </w:rPr>
        <w:t>disablist</w:t>
      </w:r>
      <w:r>
        <w:rPr>
          <w:rFonts w:ascii="Open Sans" w:hAnsi="Open Sans" w:cs="Open Sans"/>
          <w:sz w:val="32"/>
          <w:szCs w:val="24"/>
        </w:rPr>
        <w:t xml:space="preserve"> language in the news, </w:t>
      </w:r>
      <w:r w:rsidR="0055747B">
        <w:rPr>
          <w:rFonts w:ascii="Open Sans" w:hAnsi="Open Sans" w:cs="Open Sans"/>
          <w:sz w:val="32"/>
          <w:szCs w:val="24"/>
        </w:rPr>
        <w:t xml:space="preserve">why it matters, </w:t>
      </w:r>
      <w:r>
        <w:rPr>
          <w:rFonts w:ascii="Open Sans" w:hAnsi="Open Sans" w:cs="Open Sans"/>
          <w:sz w:val="32"/>
          <w:szCs w:val="24"/>
        </w:rPr>
        <w:t>and how to do better.</w:t>
      </w:r>
    </w:p>
    <w:p w14:paraId="5E5E36A3" w14:textId="77777777" w:rsidR="008F2C95" w:rsidRDefault="008F2C95" w:rsidP="009356B8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</w:p>
    <w:p w14:paraId="44A71011" w14:textId="77777777" w:rsidR="00AE2E89" w:rsidRDefault="00AE2E89" w:rsidP="009356B8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</w:p>
    <w:p w14:paraId="168EADE5" w14:textId="77777777" w:rsidR="009E53F1" w:rsidRDefault="009E53F1" w:rsidP="009356B8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</w:p>
    <w:p w14:paraId="05C34CA6" w14:textId="16A5100D" w:rsidR="009E53F1" w:rsidRDefault="009E53F1" w:rsidP="009E53F1">
      <w:pPr>
        <w:pStyle w:val="Content"/>
        <w:spacing w:after="240" w:line="360" w:lineRule="auto"/>
        <w:rPr>
          <w:rFonts w:ascii="Open Sans" w:hAnsi="Open Sans" w:cs="Open Sans"/>
          <w:b/>
          <w:bCs/>
          <w:sz w:val="32"/>
          <w:szCs w:val="24"/>
        </w:rPr>
      </w:pPr>
      <w:r>
        <w:rPr>
          <w:noProof/>
        </w:rPr>
        <w:lastRenderedPageBreak/>
        <w:drawing>
          <wp:anchor distT="0" distB="360045" distL="114300" distR="144145" simplePos="0" relativeHeight="251759104" behindDoc="0" locked="0" layoutInCell="1" allowOverlap="1" wp14:anchorId="178906CF" wp14:editId="7ED6EEC4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880000" cy="2880000"/>
            <wp:effectExtent l="0" t="0" r="0" b="0"/>
            <wp:wrapSquare wrapText="bothSides"/>
            <wp:docPr id="57" name="Picture 57" descr="Advocacy Self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dvocacy Self 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Open Sans" w:hAnsi="Open Sans" w:cs="Open Sans"/>
          <w:b/>
          <w:bCs/>
          <w:sz w:val="32"/>
          <w:szCs w:val="24"/>
        </w:rPr>
        <w:t>Language in the News Part 2</w:t>
      </w:r>
    </w:p>
    <w:p w14:paraId="3060430A" w14:textId="543FA24D" w:rsidR="009E53F1" w:rsidRDefault="0055747B" w:rsidP="009E53F1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>We will keep looking at disablist language.</w:t>
      </w:r>
    </w:p>
    <w:p w14:paraId="77F89C17" w14:textId="2B54B1CE" w:rsidR="009E53F1" w:rsidRDefault="0055747B" w:rsidP="009E53F1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>We will keep looking at examples and how to do better.</w:t>
      </w:r>
    </w:p>
    <w:p w14:paraId="18BC2AD1" w14:textId="77777777" w:rsidR="009E53F1" w:rsidRDefault="009E53F1" w:rsidP="009356B8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</w:p>
    <w:p w14:paraId="5951343E" w14:textId="77777777" w:rsidR="00AE2E89" w:rsidRDefault="00AE2E89" w:rsidP="009356B8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</w:p>
    <w:p w14:paraId="63D6CAE1" w14:textId="0296E953" w:rsidR="00AE2E89" w:rsidRDefault="00AE2E89" w:rsidP="009356B8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</w:p>
    <w:p w14:paraId="7510412C" w14:textId="7281CDB8" w:rsidR="008F2C95" w:rsidRDefault="00AE2E89" w:rsidP="009356B8">
      <w:pPr>
        <w:pStyle w:val="Content"/>
        <w:spacing w:after="240" w:line="360" w:lineRule="auto"/>
        <w:rPr>
          <w:rFonts w:ascii="Open Sans" w:hAnsi="Open Sans" w:cs="Open Sans"/>
          <w:b/>
          <w:bCs/>
          <w:sz w:val="32"/>
          <w:szCs w:val="24"/>
        </w:rPr>
      </w:pPr>
      <w:r>
        <w:rPr>
          <w:noProof/>
        </w:rPr>
        <w:drawing>
          <wp:anchor distT="0" distB="360045" distL="114300" distR="144145" simplePos="0" relativeHeight="251727360" behindDoc="0" locked="0" layoutInCell="1" allowOverlap="1" wp14:anchorId="15AA6612" wp14:editId="43E194C7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2879725" cy="2879725"/>
            <wp:effectExtent l="0" t="0" r="0" b="0"/>
            <wp:wrapSquare wrapText="bothSides"/>
            <wp:docPr id="19" name="Picture 19" descr="Gravesto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ravestone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2C95">
        <w:rPr>
          <w:rFonts w:ascii="Open Sans" w:hAnsi="Open Sans" w:cs="Open Sans"/>
          <w:b/>
          <w:bCs/>
          <w:sz w:val="32"/>
          <w:szCs w:val="24"/>
        </w:rPr>
        <w:t>Disabled victims dying by suicide</w:t>
      </w:r>
    </w:p>
    <w:p w14:paraId="35269465" w14:textId="6184548D" w:rsidR="008F2C95" w:rsidRDefault="008F2C95" w:rsidP="009356B8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>We will talk about suicide and how hate crimes push Disabled people to suicide.</w:t>
      </w:r>
    </w:p>
    <w:p w14:paraId="0E879C0A" w14:textId="77777777" w:rsidR="00AE2E89" w:rsidRDefault="00AE2E89" w:rsidP="009356B8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</w:p>
    <w:p w14:paraId="76D296EF" w14:textId="77777777" w:rsidR="00AE2E89" w:rsidRDefault="00AE2E89" w:rsidP="009356B8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</w:p>
    <w:p w14:paraId="1F32376C" w14:textId="77777777" w:rsidR="00AE2E89" w:rsidRDefault="00AE2E89" w:rsidP="009356B8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</w:p>
    <w:p w14:paraId="7059DD11" w14:textId="36250DC7" w:rsidR="008F2C95" w:rsidRDefault="00E51F0C" w:rsidP="009356B8">
      <w:pPr>
        <w:pStyle w:val="Content"/>
        <w:spacing w:after="240" w:line="360" w:lineRule="auto"/>
        <w:rPr>
          <w:rFonts w:ascii="Open Sans" w:hAnsi="Open Sans" w:cs="Open Sans"/>
          <w:b/>
          <w:bCs/>
          <w:sz w:val="32"/>
          <w:szCs w:val="24"/>
        </w:rPr>
      </w:pPr>
      <w:r>
        <w:rPr>
          <w:noProof/>
        </w:rPr>
        <w:lastRenderedPageBreak/>
        <w:drawing>
          <wp:anchor distT="0" distB="360045" distL="114300" distR="144145" simplePos="0" relativeHeight="251728384" behindDoc="0" locked="0" layoutInCell="1" allowOverlap="1" wp14:anchorId="202FF67E" wp14:editId="0E49A335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880000" cy="2880000"/>
            <wp:effectExtent l="0" t="0" r="0" b="0"/>
            <wp:wrapSquare wrapText="bothSides"/>
            <wp:docPr id="21" name="Picture 21" descr="Think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Think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2C95">
        <w:rPr>
          <w:rFonts w:ascii="Open Sans" w:hAnsi="Open Sans" w:cs="Open Sans"/>
          <w:b/>
          <w:bCs/>
          <w:sz w:val="32"/>
          <w:szCs w:val="24"/>
        </w:rPr>
        <w:t>Conclusion</w:t>
      </w:r>
    </w:p>
    <w:p w14:paraId="373DC4C4" w14:textId="1FD3D0C7" w:rsidR="008F2C95" w:rsidRPr="008F2C95" w:rsidRDefault="008F2C95" w:rsidP="009356B8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>We will finish our report with some final thoughts.</w:t>
      </w:r>
    </w:p>
    <w:p w14:paraId="687F79C2" w14:textId="021F5383" w:rsidR="00B65B11" w:rsidRDefault="00B65B11">
      <w:pPr>
        <w:spacing w:after="200"/>
        <w:rPr>
          <w:rFonts w:ascii="Open Sans" w:eastAsiaTheme="majorEastAsia" w:hAnsi="Open Sans" w:cs="Open Sans"/>
          <w:color w:val="061F57" w:themeColor="text2" w:themeShade="BF"/>
          <w:kern w:val="28"/>
          <w:sz w:val="52"/>
          <w:szCs w:val="32"/>
        </w:rPr>
      </w:pPr>
      <w:r>
        <w:rPr>
          <w:rFonts w:ascii="Open Sans" w:hAnsi="Open Sans" w:cs="Open Sans"/>
        </w:rPr>
        <w:br w:type="page"/>
      </w:r>
    </w:p>
    <w:p w14:paraId="4401E6E0" w14:textId="094ECA3F" w:rsidR="00113511" w:rsidRDefault="00B65B11" w:rsidP="000C6748">
      <w:pPr>
        <w:pStyle w:val="Heading1"/>
        <w:rPr>
          <w:rFonts w:ascii="Open Sans" w:hAnsi="Open Sans" w:cs="Open Sans"/>
        </w:rPr>
      </w:pPr>
      <w:r>
        <w:rPr>
          <w:rFonts w:ascii="Open Sans" w:hAnsi="Open Sans" w:cs="Open Sans"/>
        </w:rPr>
        <w:lastRenderedPageBreak/>
        <w:t>Thank you to…</w:t>
      </w:r>
    </w:p>
    <w:p w14:paraId="16F0C3AB" w14:textId="72C01AEC" w:rsidR="00B65B11" w:rsidRDefault="007A6854" w:rsidP="007A2504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>
        <w:rPr>
          <w:noProof/>
        </w:rPr>
        <w:drawing>
          <wp:anchor distT="0" distB="360045" distL="114300" distR="144145" simplePos="0" relativeHeight="251731456" behindDoc="0" locked="0" layoutInCell="1" allowOverlap="1" wp14:anchorId="111A6BA9" wp14:editId="7A4F4AAD">
            <wp:simplePos x="0" y="0"/>
            <wp:positionH relativeFrom="column">
              <wp:posOffset>1905</wp:posOffset>
            </wp:positionH>
            <wp:positionV relativeFrom="paragraph">
              <wp:posOffset>3175</wp:posOffset>
            </wp:positionV>
            <wp:extent cx="2880000" cy="2880000"/>
            <wp:effectExtent l="0" t="0" r="0" b="0"/>
            <wp:wrapSquare wrapText="bothSides"/>
            <wp:docPr id="23" name="Picture 23" descr="Google sear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oogle search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A2504" w:rsidRPr="007A2504">
        <w:rPr>
          <w:rFonts w:ascii="Open Sans" w:hAnsi="Open Sans" w:cs="Open Sans"/>
          <w:sz w:val="32"/>
          <w:szCs w:val="24"/>
        </w:rPr>
        <w:t xml:space="preserve">We </w:t>
      </w:r>
      <w:r w:rsidR="007A2504">
        <w:rPr>
          <w:rFonts w:ascii="Open Sans" w:hAnsi="Open Sans" w:cs="Open Sans"/>
          <w:sz w:val="32"/>
          <w:szCs w:val="24"/>
        </w:rPr>
        <w:t>used some websites to help us find all the information we needed.</w:t>
      </w:r>
    </w:p>
    <w:p w14:paraId="7B2542D3" w14:textId="6B81D1EF" w:rsidR="00F1388B" w:rsidRDefault="00F1388B" w:rsidP="007A2504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 xml:space="preserve">This information was very helpful. </w:t>
      </w:r>
    </w:p>
    <w:p w14:paraId="0C35A64C" w14:textId="31732762" w:rsidR="00F1388B" w:rsidRDefault="00F1388B" w:rsidP="007A2504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 xml:space="preserve">The websites had lots of information about crimes against Disabled people. </w:t>
      </w:r>
    </w:p>
    <w:p w14:paraId="5C6A25DD" w14:textId="29BA95CC" w:rsidR="00113511" w:rsidRDefault="00113511" w:rsidP="007A2504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>
        <w:rPr>
          <w:noProof/>
        </w:rPr>
        <w:drawing>
          <wp:anchor distT="0" distB="360045" distL="114300" distR="144145" simplePos="0" relativeHeight="251732480" behindDoc="0" locked="0" layoutInCell="1" allowOverlap="1" wp14:anchorId="63BF34BE" wp14:editId="7611799D">
            <wp:simplePos x="0" y="0"/>
            <wp:positionH relativeFrom="margin">
              <wp:align>left</wp:align>
            </wp:positionH>
            <wp:positionV relativeFrom="paragraph">
              <wp:posOffset>311150</wp:posOffset>
            </wp:positionV>
            <wp:extent cx="2880000" cy="2880000"/>
            <wp:effectExtent l="0" t="0" r="0" b="0"/>
            <wp:wrapSquare wrapText="bothSides"/>
            <wp:docPr id="24" name="Picture 24" descr="Thank You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Thank You 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9AE1D9" w14:textId="77777777" w:rsidR="00113511" w:rsidRDefault="00832C86" w:rsidP="007A2504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 xml:space="preserve">We are grateful to the people who made these websites. </w:t>
      </w:r>
    </w:p>
    <w:p w14:paraId="1DFFB5F0" w14:textId="07186301" w:rsidR="007A2504" w:rsidRDefault="00832C86" w:rsidP="007A2504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>Which is why we are saying thank you to them here</w:t>
      </w:r>
      <w:r w:rsidR="00F1388B">
        <w:rPr>
          <w:rFonts w:ascii="Open Sans" w:hAnsi="Open Sans" w:cs="Open Sans"/>
          <w:sz w:val="32"/>
          <w:szCs w:val="24"/>
        </w:rPr>
        <w:t>.</w:t>
      </w:r>
    </w:p>
    <w:p w14:paraId="1890DFE3" w14:textId="77777777" w:rsidR="00832C86" w:rsidRDefault="00832C86" w:rsidP="007A2504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</w:p>
    <w:p w14:paraId="0C78A169" w14:textId="2F415238" w:rsidR="00832C86" w:rsidRDefault="00B76AF4" w:rsidP="007A2504">
      <w:pPr>
        <w:pStyle w:val="Content"/>
        <w:spacing w:after="240" w:line="360" w:lineRule="auto"/>
        <w:rPr>
          <w:rFonts w:ascii="Open Sans" w:hAnsi="Open Sans" w:cs="Open Sans"/>
          <w:b/>
          <w:bCs/>
          <w:sz w:val="32"/>
          <w:szCs w:val="24"/>
        </w:rPr>
      </w:pPr>
      <w:r w:rsidRPr="00B76AF4">
        <w:rPr>
          <w:rFonts w:ascii="Open Sans" w:hAnsi="Open Sans" w:cs="Open Sans"/>
          <w:b/>
          <w:bCs/>
          <w:noProof/>
          <w:sz w:val="32"/>
          <w:szCs w:val="24"/>
        </w:rPr>
        <w:lastRenderedPageBreak/>
        <w:drawing>
          <wp:anchor distT="0" distB="0" distL="114300" distR="144145" simplePos="0" relativeHeight="251730432" behindDoc="0" locked="0" layoutInCell="1" allowOverlap="1" wp14:anchorId="77FBE916" wp14:editId="69B2426F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879725" cy="3524250"/>
            <wp:effectExtent l="0" t="0" r="0" b="0"/>
            <wp:wrapSquare wrapText="bothSides"/>
            <wp:docPr id="22" name="Picture 22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Icon&#10;&#10;Description automatically generated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35245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2C86">
        <w:rPr>
          <w:rFonts w:ascii="Open Sans" w:hAnsi="Open Sans" w:cs="Open Sans"/>
          <w:b/>
          <w:bCs/>
          <w:sz w:val="32"/>
          <w:szCs w:val="24"/>
        </w:rPr>
        <w:t xml:space="preserve">The Disability Day of Mourning Memorial </w:t>
      </w:r>
    </w:p>
    <w:p w14:paraId="386D3CAD" w14:textId="740E4759" w:rsidR="00832C86" w:rsidRDefault="003A69CD" w:rsidP="007A2504">
      <w:pPr>
        <w:pStyle w:val="Content"/>
        <w:spacing w:after="240" w:line="360" w:lineRule="auto"/>
        <w:rPr>
          <w:rStyle w:val="Hyperlink"/>
          <w:rFonts w:ascii="Open Sans" w:hAnsi="Open Sans" w:cs="Open Sans"/>
          <w:sz w:val="32"/>
          <w:szCs w:val="32"/>
        </w:rPr>
      </w:pPr>
      <w:hyperlink r:id="rId53" w:history="1">
        <w:r w:rsidR="00576D8D" w:rsidRPr="00576D8D">
          <w:rPr>
            <w:rStyle w:val="Hyperlink"/>
            <w:rFonts w:ascii="Open Sans" w:hAnsi="Open Sans" w:cs="Open Sans"/>
            <w:sz w:val="32"/>
            <w:szCs w:val="32"/>
          </w:rPr>
          <w:t>https://disability-memorial.org/</w:t>
        </w:r>
      </w:hyperlink>
    </w:p>
    <w:p w14:paraId="76EBA550" w14:textId="5299B546" w:rsidR="00576D8D" w:rsidRDefault="00576D8D" w:rsidP="007A2504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 w:rsidRPr="00576D8D">
        <w:rPr>
          <w:rFonts w:ascii="Open Sans" w:hAnsi="Open Sans" w:cs="Open Sans"/>
          <w:sz w:val="32"/>
          <w:szCs w:val="24"/>
        </w:rPr>
        <w:t xml:space="preserve">This is about </w:t>
      </w:r>
      <w:r>
        <w:rPr>
          <w:rFonts w:ascii="Open Sans" w:hAnsi="Open Sans" w:cs="Open Sans"/>
          <w:sz w:val="32"/>
          <w:szCs w:val="24"/>
        </w:rPr>
        <w:t>Disabled people who were killed by their family.</w:t>
      </w:r>
      <w:r w:rsidR="005831F9">
        <w:rPr>
          <w:rFonts w:ascii="Open Sans" w:hAnsi="Open Sans" w:cs="Open Sans"/>
          <w:sz w:val="32"/>
          <w:szCs w:val="24"/>
        </w:rPr>
        <w:t xml:space="preserve"> It has information from the 1980s onwards.</w:t>
      </w:r>
    </w:p>
    <w:p w14:paraId="4AD454D7" w14:textId="0AA62EDC" w:rsidR="005831F9" w:rsidRDefault="004F02F0" w:rsidP="007A2504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 w:rsidRPr="004F02F0">
        <w:rPr>
          <w:rFonts w:ascii="Open Sans" w:hAnsi="Open Sans" w:cs="Open Sans"/>
          <w:b/>
          <w:bCs/>
          <w:noProof/>
          <w:sz w:val="32"/>
          <w:szCs w:val="24"/>
        </w:rPr>
        <w:drawing>
          <wp:anchor distT="0" distB="360045" distL="114300" distR="144145" simplePos="0" relativeHeight="251734528" behindDoc="0" locked="0" layoutInCell="1" allowOverlap="1" wp14:anchorId="7BAF5D98" wp14:editId="21F12115">
            <wp:simplePos x="0" y="0"/>
            <wp:positionH relativeFrom="margin">
              <wp:align>left</wp:align>
            </wp:positionH>
            <wp:positionV relativeFrom="paragraph">
              <wp:posOffset>576580</wp:posOffset>
            </wp:positionV>
            <wp:extent cx="2880000" cy="1548000"/>
            <wp:effectExtent l="0" t="0" r="0" b="0"/>
            <wp:wrapSquare wrapText="bothSides"/>
            <wp:docPr id="25" name="Picture 25" descr="Logo, company n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Logo, company name&#10;&#10;Description automatically generated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54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6BD45B" w14:textId="5200FAE6" w:rsidR="004F02F0" w:rsidRDefault="005831F9" w:rsidP="007A2504">
      <w:pPr>
        <w:pStyle w:val="Content"/>
        <w:spacing w:after="240" w:line="360" w:lineRule="auto"/>
        <w:rPr>
          <w:rFonts w:ascii="Open Sans" w:hAnsi="Open Sans" w:cs="Open Sans"/>
          <w:b/>
          <w:bCs/>
          <w:sz w:val="32"/>
          <w:szCs w:val="24"/>
        </w:rPr>
      </w:pPr>
      <w:r>
        <w:rPr>
          <w:rFonts w:ascii="Open Sans" w:hAnsi="Open Sans" w:cs="Open Sans"/>
          <w:b/>
          <w:bCs/>
          <w:sz w:val="32"/>
          <w:szCs w:val="24"/>
        </w:rPr>
        <w:t>Autism Memoria</w:t>
      </w:r>
      <w:r w:rsidR="004F02F0">
        <w:rPr>
          <w:rFonts w:ascii="Open Sans" w:hAnsi="Open Sans" w:cs="Open Sans"/>
          <w:b/>
          <w:bCs/>
          <w:sz w:val="32"/>
          <w:szCs w:val="24"/>
        </w:rPr>
        <w:t>l</w:t>
      </w:r>
    </w:p>
    <w:p w14:paraId="4EE4A869" w14:textId="6E0982C0" w:rsidR="005831F9" w:rsidRPr="004F02F0" w:rsidRDefault="003A69CD" w:rsidP="007A2504">
      <w:pPr>
        <w:pStyle w:val="Content"/>
        <w:spacing w:after="240" w:line="360" w:lineRule="auto"/>
        <w:rPr>
          <w:rFonts w:ascii="Open Sans" w:hAnsi="Open Sans" w:cs="Open Sans"/>
          <w:sz w:val="24"/>
          <w:szCs w:val="24"/>
        </w:rPr>
      </w:pPr>
      <w:hyperlink r:id="rId55" w:history="1">
        <w:r w:rsidR="005831F9" w:rsidRPr="004F02F0">
          <w:rPr>
            <w:rStyle w:val="Hyperlink"/>
            <w:rFonts w:ascii="Open Sans" w:hAnsi="Open Sans" w:cs="Open Sans"/>
            <w:sz w:val="24"/>
            <w:szCs w:val="24"/>
          </w:rPr>
          <w:t>https://autismmemorial.wordpress.com</w:t>
        </w:r>
      </w:hyperlink>
    </w:p>
    <w:p w14:paraId="1A2C9A96" w14:textId="613924D6" w:rsidR="005831F9" w:rsidRDefault="005831F9" w:rsidP="007A2504">
      <w:pPr>
        <w:pStyle w:val="Content"/>
        <w:spacing w:after="240" w:line="360" w:lineRule="auto"/>
        <w:rPr>
          <w:rFonts w:ascii="Open Sans" w:hAnsi="Open Sans" w:cs="Open Sans"/>
          <w:b/>
          <w:bCs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 xml:space="preserve">This </w:t>
      </w:r>
      <w:r w:rsidR="00830F2A">
        <w:rPr>
          <w:rFonts w:ascii="Open Sans" w:hAnsi="Open Sans" w:cs="Open Sans"/>
          <w:sz w:val="32"/>
          <w:szCs w:val="24"/>
        </w:rPr>
        <w:t xml:space="preserve">website remembers autistic people who died from murder, lack of support, or </w:t>
      </w:r>
      <w:r w:rsidR="00830F2A" w:rsidRPr="00830F2A">
        <w:rPr>
          <w:rFonts w:ascii="Open Sans" w:hAnsi="Open Sans" w:cs="Open Sans"/>
          <w:b/>
          <w:bCs/>
          <w:sz w:val="32"/>
          <w:szCs w:val="24"/>
        </w:rPr>
        <w:t>malpractice.</w:t>
      </w:r>
    </w:p>
    <w:p w14:paraId="3776F92A" w14:textId="77777777" w:rsidR="004F02F0" w:rsidRDefault="004F02F0" w:rsidP="007A2504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</w:p>
    <w:p w14:paraId="3B8694B1" w14:textId="6A07DA0A" w:rsidR="00830F2A" w:rsidRDefault="00830F2A" w:rsidP="00C00442">
      <w:pPr>
        <w:pStyle w:val="Content"/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shd w:val="clear" w:color="auto" w:fill="FFFAF3"/>
        <w:spacing w:after="240" w:line="360" w:lineRule="auto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b/>
          <w:bCs/>
          <w:sz w:val="32"/>
          <w:szCs w:val="24"/>
        </w:rPr>
        <w:t>Malpractice</w:t>
      </w:r>
      <w:r w:rsidR="009D7520">
        <w:rPr>
          <w:rFonts w:ascii="Open Sans" w:hAnsi="Open Sans" w:cs="Open Sans"/>
          <w:b/>
          <w:bCs/>
          <w:sz w:val="32"/>
          <w:szCs w:val="24"/>
        </w:rPr>
        <w:t xml:space="preserve"> </w:t>
      </w:r>
      <w:r w:rsidR="009D7520">
        <w:rPr>
          <w:rFonts w:ascii="Open Sans" w:hAnsi="Open Sans" w:cs="Open Sans"/>
          <w:sz w:val="32"/>
          <w:szCs w:val="24"/>
        </w:rPr>
        <w:t xml:space="preserve">is when a professional or </w:t>
      </w:r>
      <w:proofErr w:type="spellStart"/>
      <w:r w:rsidR="009D7520">
        <w:rPr>
          <w:rFonts w:ascii="Open Sans" w:hAnsi="Open Sans" w:cs="Open Sans"/>
          <w:sz w:val="32"/>
          <w:szCs w:val="24"/>
        </w:rPr>
        <w:t>organisation</w:t>
      </w:r>
      <w:proofErr w:type="spellEnd"/>
      <w:r w:rsidR="009D7520">
        <w:rPr>
          <w:rFonts w:ascii="Open Sans" w:hAnsi="Open Sans" w:cs="Open Sans"/>
          <w:sz w:val="32"/>
          <w:szCs w:val="24"/>
        </w:rPr>
        <w:t xml:space="preserve"> behaves in a way that is illegal or falls </w:t>
      </w:r>
      <w:r w:rsidR="00C00442">
        <w:rPr>
          <w:rFonts w:ascii="Open Sans" w:hAnsi="Open Sans" w:cs="Open Sans"/>
          <w:sz w:val="32"/>
          <w:szCs w:val="24"/>
        </w:rPr>
        <w:t>very far below the standard expected.</w:t>
      </w:r>
    </w:p>
    <w:p w14:paraId="485BB0EE" w14:textId="77777777" w:rsidR="00C00442" w:rsidRDefault="00C00442" w:rsidP="007A2504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</w:p>
    <w:p w14:paraId="02A4A3F9" w14:textId="25C0FAEA" w:rsidR="00C00442" w:rsidRDefault="003F27CD" w:rsidP="007A2504">
      <w:pPr>
        <w:pStyle w:val="Content"/>
        <w:spacing w:after="240" w:line="360" w:lineRule="auto"/>
        <w:rPr>
          <w:rFonts w:ascii="Open Sans" w:hAnsi="Open Sans" w:cs="Open Sans"/>
          <w:b/>
          <w:bCs/>
          <w:sz w:val="32"/>
          <w:szCs w:val="24"/>
        </w:rPr>
      </w:pPr>
      <w:r w:rsidRPr="003F27CD">
        <w:rPr>
          <w:rFonts w:ascii="Open Sans" w:hAnsi="Open Sans" w:cs="Open Sans"/>
          <w:b/>
          <w:bCs/>
          <w:noProof/>
          <w:sz w:val="32"/>
          <w:szCs w:val="24"/>
        </w:rPr>
        <w:lastRenderedPageBreak/>
        <w:drawing>
          <wp:anchor distT="0" distB="360045" distL="114300" distR="144145" simplePos="0" relativeHeight="251736576" behindDoc="0" locked="0" layoutInCell="1" allowOverlap="1" wp14:anchorId="7766A41E" wp14:editId="04483A2F">
            <wp:simplePos x="0" y="0"/>
            <wp:positionH relativeFrom="margin">
              <wp:align>left</wp:align>
            </wp:positionH>
            <wp:positionV relativeFrom="paragraph">
              <wp:posOffset>200025</wp:posOffset>
            </wp:positionV>
            <wp:extent cx="2879725" cy="1565910"/>
            <wp:effectExtent l="0" t="0" r="0" b="0"/>
            <wp:wrapSquare wrapText="bothSides"/>
            <wp:docPr id="26" name="Picture 26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A picture containing text&#10;&#10;Description automatically generated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1565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524C">
        <w:rPr>
          <w:rFonts w:ascii="Open Sans" w:hAnsi="Open Sans" w:cs="Open Sans"/>
          <w:b/>
          <w:bCs/>
          <w:sz w:val="32"/>
          <w:szCs w:val="24"/>
        </w:rPr>
        <w:t>Memorial Annex</w:t>
      </w:r>
    </w:p>
    <w:p w14:paraId="4FE0EC95" w14:textId="6BDEA7EE" w:rsidR="0059524C" w:rsidRPr="003F27CD" w:rsidRDefault="003A69CD" w:rsidP="007A2504">
      <w:pPr>
        <w:pStyle w:val="Content"/>
        <w:spacing w:after="240" w:line="360" w:lineRule="auto"/>
        <w:rPr>
          <w:rFonts w:ascii="Open Sans" w:hAnsi="Open Sans" w:cs="Open Sans"/>
        </w:rPr>
      </w:pPr>
      <w:hyperlink r:id="rId57" w:history="1">
        <w:r w:rsidR="002D267D" w:rsidRPr="003F27CD">
          <w:rPr>
            <w:rStyle w:val="Hyperlink"/>
            <w:rFonts w:ascii="Open Sans" w:hAnsi="Open Sans" w:cs="Open Sans"/>
          </w:rPr>
          <w:t>https://memorialannex.wordpress.com</w:t>
        </w:r>
      </w:hyperlink>
      <w:r w:rsidR="002D267D" w:rsidRPr="003F27CD">
        <w:rPr>
          <w:rFonts w:ascii="Open Sans" w:hAnsi="Open Sans" w:cs="Open Sans"/>
        </w:rPr>
        <w:t xml:space="preserve"> </w:t>
      </w:r>
    </w:p>
    <w:p w14:paraId="74C0C323" w14:textId="338351AB" w:rsidR="0059524C" w:rsidRDefault="0059524C" w:rsidP="007A2504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>This remembers Disabled people who were victims of murder, malpractice, or lack of support.</w:t>
      </w:r>
    </w:p>
    <w:p w14:paraId="24E44BE9" w14:textId="6540F2B3" w:rsidR="002D267D" w:rsidRDefault="002D267D">
      <w:pPr>
        <w:spacing w:after="200"/>
        <w:rPr>
          <w:rFonts w:ascii="Open Sans" w:hAnsi="Open Sans" w:cs="Open Sans"/>
          <w:b w:val="0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br w:type="page"/>
      </w:r>
    </w:p>
    <w:p w14:paraId="07AB9AB1" w14:textId="05D219A9" w:rsidR="002D267D" w:rsidRDefault="002D267D" w:rsidP="002D267D">
      <w:pPr>
        <w:pStyle w:val="Heading1"/>
        <w:rPr>
          <w:rFonts w:ascii="Open Sans" w:hAnsi="Open Sans" w:cs="Open Sans"/>
        </w:rPr>
      </w:pPr>
      <w:r w:rsidRPr="002D267D">
        <w:rPr>
          <w:rFonts w:ascii="Open Sans" w:hAnsi="Open Sans" w:cs="Open Sans"/>
        </w:rPr>
        <w:lastRenderedPageBreak/>
        <w:t>Ableism and Disablism</w:t>
      </w:r>
    </w:p>
    <w:p w14:paraId="3456CB3B" w14:textId="77777777" w:rsidR="00A22B02" w:rsidRDefault="00A22B02" w:rsidP="002415B9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</w:p>
    <w:p w14:paraId="65BFF7F1" w14:textId="213CD26F" w:rsidR="00ED1B7A" w:rsidRDefault="002415B9" w:rsidP="002415B9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>
        <w:rPr>
          <w:noProof/>
        </w:rPr>
        <w:drawing>
          <wp:anchor distT="0" distB="360045" distL="114300" distR="144145" simplePos="0" relativeHeight="251737600" behindDoc="0" locked="0" layoutInCell="1" allowOverlap="1" wp14:anchorId="7FEDBFFF" wp14:editId="19FF2F32">
            <wp:simplePos x="0" y="0"/>
            <wp:positionH relativeFrom="margin">
              <wp:align>left</wp:align>
            </wp:positionH>
            <wp:positionV relativeFrom="paragraph">
              <wp:posOffset>60325</wp:posOffset>
            </wp:positionV>
            <wp:extent cx="2880000" cy="2880000"/>
            <wp:effectExtent l="0" t="0" r="0" b="0"/>
            <wp:wrapSquare wrapText="bothSides"/>
            <wp:docPr id="27" name="Picture 27" descr="Explai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xplain 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1B7A">
        <w:rPr>
          <w:rFonts w:ascii="Open Sans" w:hAnsi="Open Sans" w:cs="Open Sans"/>
          <w:sz w:val="32"/>
          <w:szCs w:val="24"/>
        </w:rPr>
        <w:t xml:space="preserve">We use these words a lot in this </w:t>
      </w:r>
      <w:r w:rsidR="003F27CD">
        <w:rPr>
          <w:rFonts w:ascii="Open Sans" w:hAnsi="Open Sans" w:cs="Open Sans"/>
          <w:sz w:val="32"/>
          <w:szCs w:val="24"/>
        </w:rPr>
        <w:t>report</w:t>
      </w:r>
      <w:r w:rsidR="00ED1B7A">
        <w:rPr>
          <w:rFonts w:ascii="Open Sans" w:hAnsi="Open Sans" w:cs="Open Sans"/>
          <w:sz w:val="32"/>
          <w:szCs w:val="24"/>
        </w:rPr>
        <w:t>.</w:t>
      </w:r>
    </w:p>
    <w:p w14:paraId="29389A42" w14:textId="016E2548" w:rsidR="00ED1B7A" w:rsidRDefault="005C658A" w:rsidP="002415B9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>Some people use ableism and disablism to mean the same thing.</w:t>
      </w:r>
    </w:p>
    <w:p w14:paraId="61BA6D5F" w14:textId="19FF2050" w:rsidR="005C658A" w:rsidRDefault="005C658A" w:rsidP="002415B9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>They use them both to mean ‘being negative about Disabled people’.</w:t>
      </w:r>
    </w:p>
    <w:p w14:paraId="05DCCA23" w14:textId="65BC403B" w:rsidR="00A22B02" w:rsidRDefault="00A22B02" w:rsidP="002415B9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>
        <w:rPr>
          <w:noProof/>
        </w:rPr>
        <w:drawing>
          <wp:anchor distT="0" distB="360045" distL="114300" distR="144145" simplePos="0" relativeHeight="251738624" behindDoc="0" locked="0" layoutInCell="1" allowOverlap="1" wp14:anchorId="397B0354" wp14:editId="01F8FCAA">
            <wp:simplePos x="0" y="0"/>
            <wp:positionH relativeFrom="margin">
              <wp:align>left</wp:align>
            </wp:positionH>
            <wp:positionV relativeFrom="paragraph">
              <wp:posOffset>10160</wp:posOffset>
            </wp:positionV>
            <wp:extent cx="2880000" cy="2880000"/>
            <wp:effectExtent l="0" t="0" r="0" b="0"/>
            <wp:wrapSquare wrapText="bothSides"/>
            <wp:docPr id="28" name="Picture 28" descr="No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No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738A39" w14:textId="77777777" w:rsidR="00A22B02" w:rsidRDefault="005C658A" w:rsidP="002415B9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 xml:space="preserve">Other people use </w:t>
      </w:r>
      <w:r w:rsidR="00B12B5E">
        <w:rPr>
          <w:rFonts w:ascii="Open Sans" w:hAnsi="Open Sans" w:cs="Open Sans"/>
          <w:sz w:val="32"/>
          <w:szCs w:val="24"/>
        </w:rPr>
        <w:t>disablism</w:t>
      </w:r>
      <w:r>
        <w:rPr>
          <w:rFonts w:ascii="Open Sans" w:hAnsi="Open Sans" w:cs="Open Sans"/>
          <w:sz w:val="32"/>
          <w:szCs w:val="24"/>
        </w:rPr>
        <w:t xml:space="preserve"> and not </w:t>
      </w:r>
      <w:r w:rsidR="00B12B5E">
        <w:rPr>
          <w:rFonts w:ascii="Open Sans" w:hAnsi="Open Sans" w:cs="Open Sans"/>
          <w:sz w:val="32"/>
          <w:szCs w:val="24"/>
        </w:rPr>
        <w:t>able</w:t>
      </w:r>
      <w:r>
        <w:rPr>
          <w:rFonts w:ascii="Open Sans" w:hAnsi="Open Sans" w:cs="Open Sans"/>
          <w:sz w:val="32"/>
          <w:szCs w:val="24"/>
        </w:rPr>
        <w:t xml:space="preserve">ism. </w:t>
      </w:r>
    </w:p>
    <w:p w14:paraId="670F1283" w14:textId="04CAD2C9" w:rsidR="005C658A" w:rsidRDefault="005C658A" w:rsidP="002415B9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 xml:space="preserve">They </w:t>
      </w:r>
      <w:r w:rsidR="00D50114">
        <w:rPr>
          <w:rFonts w:ascii="Open Sans" w:hAnsi="Open Sans" w:cs="Open Sans"/>
          <w:sz w:val="32"/>
          <w:szCs w:val="24"/>
        </w:rPr>
        <w:t xml:space="preserve">feel like </w:t>
      </w:r>
      <w:r w:rsidR="00B12B5E">
        <w:rPr>
          <w:rFonts w:ascii="Open Sans" w:hAnsi="Open Sans" w:cs="Open Sans"/>
          <w:sz w:val="32"/>
          <w:szCs w:val="24"/>
        </w:rPr>
        <w:t>ableism is s</w:t>
      </w:r>
      <w:r w:rsidR="00D50114">
        <w:rPr>
          <w:rFonts w:ascii="Open Sans" w:hAnsi="Open Sans" w:cs="Open Sans"/>
          <w:sz w:val="32"/>
          <w:szCs w:val="24"/>
        </w:rPr>
        <w:t>ay</w:t>
      </w:r>
      <w:r w:rsidR="00B12B5E">
        <w:rPr>
          <w:rFonts w:ascii="Open Sans" w:hAnsi="Open Sans" w:cs="Open Sans"/>
          <w:sz w:val="32"/>
          <w:szCs w:val="24"/>
        </w:rPr>
        <w:t xml:space="preserve">ing oppression is caused by ability. </w:t>
      </w:r>
      <w:r w:rsidR="002415B9">
        <w:rPr>
          <w:rFonts w:ascii="Open Sans" w:hAnsi="Open Sans" w:cs="Open Sans"/>
          <w:sz w:val="32"/>
          <w:szCs w:val="24"/>
        </w:rPr>
        <w:t>So,</w:t>
      </w:r>
      <w:r w:rsidR="00B12B5E">
        <w:rPr>
          <w:rFonts w:ascii="Open Sans" w:hAnsi="Open Sans" w:cs="Open Sans"/>
          <w:sz w:val="32"/>
          <w:szCs w:val="24"/>
        </w:rPr>
        <w:t xml:space="preserve"> they do not like </w:t>
      </w:r>
      <w:r w:rsidR="00F85088">
        <w:rPr>
          <w:rFonts w:ascii="Open Sans" w:hAnsi="Open Sans" w:cs="Open Sans"/>
          <w:sz w:val="32"/>
          <w:szCs w:val="24"/>
        </w:rPr>
        <w:t>that word.</w:t>
      </w:r>
    </w:p>
    <w:p w14:paraId="0E6777DB" w14:textId="2BFE9171" w:rsidR="00F85088" w:rsidRPr="00EC4A89" w:rsidRDefault="00F85088" w:rsidP="00EC4A89">
      <w:pPr>
        <w:pStyle w:val="Content"/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shd w:val="clear" w:color="auto" w:fill="FFFAF3"/>
        <w:spacing w:after="240" w:line="360" w:lineRule="auto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b/>
          <w:bCs/>
          <w:sz w:val="32"/>
          <w:szCs w:val="24"/>
        </w:rPr>
        <w:lastRenderedPageBreak/>
        <w:t xml:space="preserve">Oppression </w:t>
      </w:r>
      <w:r w:rsidR="00145F95" w:rsidRPr="00EC4A89">
        <w:rPr>
          <w:rFonts w:ascii="Open Sans" w:hAnsi="Open Sans" w:cs="Open Sans"/>
          <w:sz w:val="32"/>
          <w:szCs w:val="24"/>
        </w:rPr>
        <w:t xml:space="preserve">here is </w:t>
      </w:r>
      <w:r w:rsidR="00B83D0A" w:rsidRPr="00EC4A89">
        <w:rPr>
          <w:rFonts w:ascii="Open Sans" w:hAnsi="Open Sans" w:cs="Open Sans"/>
          <w:sz w:val="32"/>
          <w:szCs w:val="24"/>
        </w:rPr>
        <w:t xml:space="preserve">when someone is not valued, they are not allowed rights or things they should </w:t>
      </w:r>
      <w:r w:rsidR="00286B60" w:rsidRPr="00EC4A89">
        <w:rPr>
          <w:rFonts w:ascii="Open Sans" w:hAnsi="Open Sans" w:cs="Open Sans"/>
          <w:sz w:val="32"/>
          <w:szCs w:val="24"/>
        </w:rPr>
        <w:t>have or</w:t>
      </w:r>
      <w:r w:rsidR="00B83D0A" w:rsidRPr="00EC4A89">
        <w:rPr>
          <w:rFonts w:ascii="Open Sans" w:hAnsi="Open Sans" w:cs="Open Sans"/>
          <w:sz w:val="32"/>
          <w:szCs w:val="24"/>
        </w:rPr>
        <w:t xml:space="preserve"> are treated cruelly</w:t>
      </w:r>
      <w:r w:rsidR="00EC4A89" w:rsidRPr="00EC4A89">
        <w:rPr>
          <w:rFonts w:ascii="Open Sans" w:hAnsi="Open Sans" w:cs="Open Sans"/>
          <w:sz w:val="32"/>
          <w:szCs w:val="24"/>
        </w:rPr>
        <w:t xml:space="preserve">. </w:t>
      </w:r>
    </w:p>
    <w:p w14:paraId="280D2A35" w14:textId="0E153464" w:rsidR="00EC4A89" w:rsidRPr="00EC4A89" w:rsidRDefault="00EC4A89" w:rsidP="00EC4A89">
      <w:pPr>
        <w:pStyle w:val="Content"/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shd w:val="clear" w:color="auto" w:fill="FFFAF3"/>
        <w:spacing w:after="240" w:line="360" w:lineRule="auto"/>
        <w:rPr>
          <w:rFonts w:ascii="Open Sans" w:hAnsi="Open Sans" w:cs="Open Sans"/>
          <w:sz w:val="32"/>
          <w:szCs w:val="24"/>
        </w:rPr>
      </w:pPr>
      <w:r w:rsidRPr="00EC4A89">
        <w:rPr>
          <w:rFonts w:ascii="Open Sans" w:hAnsi="Open Sans" w:cs="Open Sans"/>
          <w:sz w:val="32"/>
          <w:szCs w:val="24"/>
        </w:rPr>
        <w:t>This can happen to a person or a group of people.</w:t>
      </w:r>
    </w:p>
    <w:p w14:paraId="10470E25" w14:textId="77777777" w:rsidR="00EC4A89" w:rsidRDefault="00EC4A89" w:rsidP="002D267D">
      <w:pPr>
        <w:pStyle w:val="Content"/>
        <w:rPr>
          <w:rFonts w:ascii="Open Sans" w:hAnsi="Open Sans" w:cs="Open Sans"/>
          <w:sz w:val="32"/>
          <w:szCs w:val="24"/>
        </w:rPr>
      </w:pPr>
    </w:p>
    <w:p w14:paraId="622BF964" w14:textId="4C5EC933" w:rsidR="00F85088" w:rsidRDefault="004C6949" w:rsidP="00286B60">
      <w:pPr>
        <w:pStyle w:val="Content"/>
        <w:rPr>
          <w:rFonts w:ascii="Open Sans" w:hAnsi="Open Sans" w:cs="Open Sans"/>
          <w:sz w:val="32"/>
          <w:szCs w:val="24"/>
        </w:rPr>
      </w:pPr>
      <w:r w:rsidRPr="004C6949">
        <w:rPr>
          <w:rFonts w:ascii="Open Sans" w:hAnsi="Open Sans" w:cs="Open Sans"/>
          <w:noProof/>
          <w:sz w:val="32"/>
          <w:szCs w:val="24"/>
        </w:rPr>
        <w:drawing>
          <wp:anchor distT="0" distB="360045" distL="114300" distR="144145" simplePos="0" relativeHeight="251740672" behindDoc="0" locked="0" layoutInCell="1" allowOverlap="1" wp14:anchorId="7D02402E" wp14:editId="55DAAF16">
            <wp:simplePos x="0" y="0"/>
            <wp:positionH relativeFrom="margin">
              <wp:align>left</wp:align>
            </wp:positionH>
            <wp:positionV relativeFrom="paragraph">
              <wp:posOffset>89535</wp:posOffset>
            </wp:positionV>
            <wp:extent cx="2880000" cy="2653200"/>
            <wp:effectExtent l="0" t="0" r="0" b="0"/>
            <wp:wrapSquare wrapText="bothSides"/>
            <wp:docPr id="29" name="Picture 29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Icon&#10;&#10;Description automatically generated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65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85088">
        <w:rPr>
          <w:rFonts w:ascii="Open Sans" w:hAnsi="Open Sans" w:cs="Open Sans"/>
          <w:sz w:val="32"/>
          <w:szCs w:val="24"/>
        </w:rPr>
        <w:t>Other people say they mean slightly different things.</w:t>
      </w:r>
    </w:p>
    <w:p w14:paraId="41E00747" w14:textId="481A1E09" w:rsidR="004C6949" w:rsidRDefault="004C6949" w:rsidP="00286B60">
      <w:pPr>
        <w:pStyle w:val="Content"/>
        <w:spacing w:line="360" w:lineRule="auto"/>
        <w:rPr>
          <w:rFonts w:ascii="Open Sans" w:hAnsi="Open Sans" w:cs="Open Sans"/>
          <w:sz w:val="32"/>
          <w:szCs w:val="24"/>
        </w:rPr>
      </w:pPr>
    </w:p>
    <w:p w14:paraId="31962FFA" w14:textId="045AC6E8" w:rsidR="00D269CC" w:rsidRDefault="00D269CC" w:rsidP="00286B60">
      <w:pPr>
        <w:pStyle w:val="Content"/>
        <w:spacing w:line="360" w:lineRule="auto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b/>
          <w:bCs/>
          <w:sz w:val="32"/>
          <w:szCs w:val="24"/>
        </w:rPr>
        <w:t>Ableism</w:t>
      </w:r>
      <w:r>
        <w:rPr>
          <w:rFonts w:ascii="Open Sans" w:hAnsi="Open Sans" w:cs="Open Sans"/>
          <w:sz w:val="32"/>
          <w:szCs w:val="24"/>
        </w:rPr>
        <w:t xml:space="preserve"> is when people treat non-Disabled people better than Disabled people. They might think better of non-Disabled people.</w:t>
      </w:r>
    </w:p>
    <w:p w14:paraId="31434C9D" w14:textId="77777777" w:rsidR="00D269CC" w:rsidRDefault="00D269CC" w:rsidP="00286B60">
      <w:pPr>
        <w:pStyle w:val="Content"/>
        <w:spacing w:line="360" w:lineRule="auto"/>
        <w:rPr>
          <w:rFonts w:ascii="Open Sans" w:hAnsi="Open Sans" w:cs="Open Sans"/>
          <w:sz w:val="32"/>
          <w:szCs w:val="24"/>
        </w:rPr>
      </w:pPr>
    </w:p>
    <w:p w14:paraId="6E0275C5" w14:textId="717779F1" w:rsidR="00D269CC" w:rsidRDefault="00760A6B" w:rsidP="00286B60">
      <w:pPr>
        <w:pStyle w:val="Content"/>
        <w:spacing w:line="360" w:lineRule="auto"/>
        <w:rPr>
          <w:rFonts w:ascii="Open Sans" w:hAnsi="Open Sans" w:cs="Open Sans"/>
          <w:sz w:val="32"/>
          <w:szCs w:val="24"/>
        </w:rPr>
      </w:pPr>
      <w:r w:rsidRPr="00760A6B">
        <w:rPr>
          <w:rFonts w:ascii="Open Sans" w:hAnsi="Open Sans" w:cs="Open Sans"/>
          <w:noProof/>
          <w:sz w:val="32"/>
          <w:szCs w:val="24"/>
        </w:rPr>
        <w:drawing>
          <wp:anchor distT="0" distB="360045" distL="114300" distR="144145" simplePos="0" relativeHeight="251678720" behindDoc="0" locked="0" layoutInCell="1" allowOverlap="1" wp14:anchorId="6E5DC209" wp14:editId="0F8E11B5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2880000" cy="2782800"/>
            <wp:effectExtent l="0" t="0" r="0" b="0"/>
            <wp:wrapSquare wrapText="bothSides"/>
            <wp:docPr id="30" name="Picture 30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Icon&#10;&#10;Description automatically generated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78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269CC">
        <w:rPr>
          <w:rFonts w:ascii="Open Sans" w:hAnsi="Open Sans" w:cs="Open Sans"/>
          <w:b/>
          <w:bCs/>
          <w:sz w:val="32"/>
          <w:szCs w:val="24"/>
        </w:rPr>
        <w:t xml:space="preserve">Disablism </w:t>
      </w:r>
      <w:r w:rsidR="00D269CC">
        <w:rPr>
          <w:rFonts w:ascii="Open Sans" w:hAnsi="Open Sans" w:cs="Open Sans"/>
          <w:sz w:val="32"/>
          <w:szCs w:val="24"/>
        </w:rPr>
        <w:t xml:space="preserve">is when people </w:t>
      </w:r>
      <w:r w:rsidR="006151E0">
        <w:rPr>
          <w:rFonts w:ascii="Open Sans" w:hAnsi="Open Sans" w:cs="Open Sans"/>
          <w:sz w:val="32"/>
          <w:szCs w:val="24"/>
        </w:rPr>
        <w:t>have prejudice against Disabled people. They might think poorly of Disabled people.</w:t>
      </w:r>
    </w:p>
    <w:p w14:paraId="4FAE709F" w14:textId="77777777" w:rsidR="006151E0" w:rsidRDefault="006151E0" w:rsidP="00286B60">
      <w:pPr>
        <w:pStyle w:val="Content"/>
        <w:spacing w:line="360" w:lineRule="auto"/>
        <w:rPr>
          <w:rFonts w:ascii="Open Sans" w:hAnsi="Open Sans" w:cs="Open Sans"/>
          <w:sz w:val="32"/>
          <w:szCs w:val="24"/>
        </w:rPr>
      </w:pPr>
    </w:p>
    <w:p w14:paraId="502FA11C" w14:textId="4BF0AE0F" w:rsidR="006151E0" w:rsidRDefault="006151E0" w:rsidP="00286B60">
      <w:pPr>
        <w:pStyle w:val="Content"/>
        <w:spacing w:line="360" w:lineRule="auto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>This sounds a bit like the same thing, so we have an example to help.</w:t>
      </w:r>
    </w:p>
    <w:p w14:paraId="5E4E988B" w14:textId="0D1154A7" w:rsidR="00D17BE5" w:rsidRPr="007A459D" w:rsidRDefault="007A459D" w:rsidP="007A459D">
      <w:pPr>
        <w:pStyle w:val="Heading2"/>
        <w:rPr>
          <w:rFonts w:ascii="Open Sans" w:hAnsi="Open Sans" w:cs="Open Sans"/>
        </w:rPr>
      </w:pPr>
      <w:r w:rsidRPr="007A459D">
        <w:rPr>
          <w:rFonts w:ascii="Open Sans" w:hAnsi="Open Sans" w:cs="Open Sans"/>
        </w:rPr>
        <w:lastRenderedPageBreak/>
        <w:t>Example of ableism and disablism</w:t>
      </w:r>
    </w:p>
    <w:p w14:paraId="4C15D6B3" w14:textId="12EF5994" w:rsidR="007A459D" w:rsidRDefault="00FB55E0" w:rsidP="00C12D30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 w:rsidRPr="00FB55E0">
        <w:rPr>
          <w:rFonts w:ascii="Open Sans" w:hAnsi="Open Sans" w:cs="Open Sans"/>
          <w:noProof/>
          <w:sz w:val="32"/>
          <w:szCs w:val="24"/>
        </w:rPr>
        <w:drawing>
          <wp:anchor distT="0" distB="360045" distL="114300" distR="144145" simplePos="0" relativeHeight="251744768" behindDoc="0" locked="0" layoutInCell="1" allowOverlap="1" wp14:anchorId="034C2F80" wp14:editId="04C22702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2880000" cy="2905200"/>
            <wp:effectExtent l="0" t="0" r="0" b="0"/>
            <wp:wrapSquare wrapText="bothSides"/>
            <wp:docPr id="31" name="Picture 31" descr="A person with the hand on the chi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A person with the hand on the chin&#10;&#10;Description automatically generated with low confidence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90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A459D" w:rsidRPr="007A459D">
        <w:rPr>
          <w:rFonts w:ascii="Open Sans" w:hAnsi="Open Sans" w:cs="Open Sans"/>
          <w:sz w:val="32"/>
          <w:szCs w:val="24"/>
        </w:rPr>
        <w:t>Richard</w:t>
      </w:r>
      <w:r w:rsidR="007A459D">
        <w:rPr>
          <w:rFonts w:ascii="Open Sans" w:hAnsi="Open Sans" w:cs="Open Sans"/>
          <w:sz w:val="32"/>
          <w:szCs w:val="24"/>
        </w:rPr>
        <w:t xml:space="preserve"> has two people he could hire</w:t>
      </w:r>
      <w:r w:rsidR="00C12D30">
        <w:rPr>
          <w:rFonts w:ascii="Open Sans" w:hAnsi="Open Sans" w:cs="Open Sans"/>
          <w:sz w:val="32"/>
          <w:szCs w:val="24"/>
        </w:rPr>
        <w:t xml:space="preserve">. </w:t>
      </w:r>
    </w:p>
    <w:p w14:paraId="679602E7" w14:textId="35BA02EC" w:rsidR="00C12D30" w:rsidRDefault="00C12D30" w:rsidP="00C12D30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>One of them has a learning disability.</w:t>
      </w:r>
    </w:p>
    <w:p w14:paraId="25227CE5" w14:textId="4BBD606A" w:rsidR="00C12D30" w:rsidRDefault="00C12D30" w:rsidP="00C12D30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>One of them has no disabilities.</w:t>
      </w:r>
    </w:p>
    <w:p w14:paraId="0A25CEC3" w14:textId="77777777" w:rsidR="00FB55E0" w:rsidRDefault="00FB55E0" w:rsidP="00C12D30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</w:p>
    <w:p w14:paraId="4728B7B1" w14:textId="77777777" w:rsidR="00FB55E0" w:rsidRDefault="00FB55E0" w:rsidP="00C12D30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</w:p>
    <w:p w14:paraId="451503E2" w14:textId="717A0807" w:rsidR="00FB55E0" w:rsidRDefault="003B228C" w:rsidP="00C12D30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 w:rsidRPr="003B228C">
        <w:rPr>
          <w:rFonts w:ascii="Open Sans" w:hAnsi="Open Sans" w:cs="Open Sans"/>
          <w:noProof/>
          <w:sz w:val="32"/>
          <w:szCs w:val="24"/>
        </w:rPr>
        <w:drawing>
          <wp:anchor distT="360045" distB="720090" distL="114300" distR="144145" simplePos="0" relativeHeight="251746816" behindDoc="0" locked="0" layoutInCell="1" allowOverlap="1" wp14:anchorId="7192E5AF" wp14:editId="479393B5">
            <wp:simplePos x="0" y="0"/>
            <wp:positionH relativeFrom="margin">
              <wp:align>left</wp:align>
            </wp:positionH>
            <wp:positionV relativeFrom="paragraph">
              <wp:posOffset>542925</wp:posOffset>
            </wp:positionV>
            <wp:extent cx="2880000" cy="2646000"/>
            <wp:effectExtent l="0" t="0" r="0" b="2540"/>
            <wp:wrapSquare wrapText="bothSides"/>
            <wp:docPr id="49" name="Picture 49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A picture containing graphical user interface&#10;&#10;Description automatically generated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64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55E0">
        <w:rPr>
          <w:rFonts w:ascii="Open Sans" w:hAnsi="Open Sans" w:cs="Open Sans"/>
          <w:sz w:val="32"/>
          <w:szCs w:val="24"/>
        </w:rPr>
        <w:t xml:space="preserve">Richard thinks the </w:t>
      </w:r>
      <w:r w:rsidR="00F467FA">
        <w:rPr>
          <w:rFonts w:ascii="Open Sans" w:hAnsi="Open Sans" w:cs="Open Sans"/>
          <w:sz w:val="32"/>
          <w:szCs w:val="24"/>
        </w:rPr>
        <w:t xml:space="preserve">person with no disabilities will be better. </w:t>
      </w:r>
    </w:p>
    <w:p w14:paraId="0E3B1D57" w14:textId="266560E8" w:rsidR="00F467FA" w:rsidRDefault="00F467FA" w:rsidP="00C12D30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>He thinks this because he thinks non-</w:t>
      </w:r>
      <w:r w:rsidR="006E3B7E">
        <w:rPr>
          <w:rFonts w:ascii="Open Sans" w:hAnsi="Open Sans" w:cs="Open Sans"/>
          <w:sz w:val="32"/>
          <w:szCs w:val="24"/>
        </w:rPr>
        <w:t>D</w:t>
      </w:r>
      <w:r>
        <w:rPr>
          <w:rFonts w:ascii="Open Sans" w:hAnsi="Open Sans" w:cs="Open Sans"/>
          <w:sz w:val="32"/>
          <w:szCs w:val="24"/>
        </w:rPr>
        <w:t>isabled people can learn the job quicker.</w:t>
      </w:r>
    </w:p>
    <w:p w14:paraId="5F55E6DA" w14:textId="05306584" w:rsidR="00F467FA" w:rsidRDefault="00F467FA" w:rsidP="00C12D30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 xml:space="preserve">This is </w:t>
      </w:r>
      <w:r>
        <w:rPr>
          <w:rFonts w:ascii="Open Sans" w:hAnsi="Open Sans" w:cs="Open Sans"/>
          <w:b/>
          <w:bCs/>
          <w:sz w:val="32"/>
          <w:szCs w:val="24"/>
        </w:rPr>
        <w:t>ableism</w:t>
      </w:r>
      <w:r>
        <w:rPr>
          <w:rFonts w:ascii="Open Sans" w:hAnsi="Open Sans" w:cs="Open Sans"/>
          <w:sz w:val="32"/>
          <w:szCs w:val="24"/>
        </w:rPr>
        <w:t>.</w:t>
      </w:r>
    </w:p>
    <w:p w14:paraId="6EB6E0E9" w14:textId="33E65B8A" w:rsidR="00F467FA" w:rsidRDefault="00F467FA" w:rsidP="00C12D30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 xml:space="preserve">It is saying </w:t>
      </w:r>
      <w:r w:rsidR="00790B45">
        <w:rPr>
          <w:rFonts w:ascii="Open Sans" w:hAnsi="Open Sans" w:cs="Open Sans"/>
          <w:sz w:val="32"/>
          <w:szCs w:val="24"/>
        </w:rPr>
        <w:t>non-</w:t>
      </w:r>
      <w:r w:rsidR="006E3B7E">
        <w:rPr>
          <w:rFonts w:ascii="Open Sans" w:hAnsi="Open Sans" w:cs="Open Sans"/>
          <w:sz w:val="32"/>
          <w:szCs w:val="24"/>
        </w:rPr>
        <w:t>D</w:t>
      </w:r>
      <w:r w:rsidR="00790B45">
        <w:rPr>
          <w:rFonts w:ascii="Open Sans" w:hAnsi="Open Sans" w:cs="Open Sans"/>
          <w:sz w:val="32"/>
          <w:szCs w:val="24"/>
        </w:rPr>
        <w:t>isabled people are better because they have no disabilities.</w:t>
      </w:r>
    </w:p>
    <w:p w14:paraId="385B378B" w14:textId="7089D803" w:rsidR="003B228C" w:rsidRDefault="006E3B7E" w:rsidP="00C12D30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 w:rsidRPr="006E3B7E">
        <w:rPr>
          <w:rFonts w:ascii="Open Sans" w:hAnsi="Open Sans" w:cs="Open Sans"/>
          <w:noProof/>
          <w:sz w:val="32"/>
          <w:szCs w:val="24"/>
        </w:rPr>
        <w:lastRenderedPageBreak/>
        <w:drawing>
          <wp:anchor distT="720090" distB="1440180" distL="114300" distR="144145" simplePos="0" relativeHeight="251748864" behindDoc="0" locked="0" layoutInCell="1" allowOverlap="1" wp14:anchorId="2192BB84" wp14:editId="34020D8D">
            <wp:simplePos x="0" y="0"/>
            <wp:positionH relativeFrom="margin">
              <wp:align>left</wp:align>
            </wp:positionH>
            <wp:positionV relativeFrom="paragraph">
              <wp:posOffset>923925</wp:posOffset>
            </wp:positionV>
            <wp:extent cx="2880000" cy="2415600"/>
            <wp:effectExtent l="0" t="0" r="0" b="3810"/>
            <wp:wrapSquare wrapText="bothSides"/>
            <wp:docPr id="50" name="Picture 50" descr="A person with the hand on the chi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A person with the hand on the chin&#10;&#10;Description automatically generated with low confidence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41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498A">
        <w:rPr>
          <w:rFonts w:ascii="Open Sans" w:hAnsi="Open Sans" w:cs="Open Sans"/>
          <w:sz w:val="32"/>
          <w:szCs w:val="24"/>
        </w:rPr>
        <w:t>Richard could think something else.</w:t>
      </w:r>
    </w:p>
    <w:p w14:paraId="166BCB26" w14:textId="39DABA5E" w:rsidR="00D6498A" w:rsidRDefault="00D6498A" w:rsidP="00C12D30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>Richard could think the Disabled person will be slow to learn the job.</w:t>
      </w:r>
    </w:p>
    <w:p w14:paraId="4EB74828" w14:textId="3A1DB5CD" w:rsidR="00D6498A" w:rsidRDefault="00D6498A" w:rsidP="00C12D30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>He could say that is why they should not get the job.</w:t>
      </w:r>
    </w:p>
    <w:p w14:paraId="2F372A5C" w14:textId="14AAE157" w:rsidR="006E3B7E" w:rsidRDefault="006E3B7E" w:rsidP="00C12D30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 xml:space="preserve">This is </w:t>
      </w:r>
      <w:r>
        <w:rPr>
          <w:rFonts w:ascii="Open Sans" w:hAnsi="Open Sans" w:cs="Open Sans"/>
          <w:b/>
          <w:bCs/>
          <w:sz w:val="32"/>
          <w:szCs w:val="24"/>
        </w:rPr>
        <w:t>disablism</w:t>
      </w:r>
      <w:r>
        <w:rPr>
          <w:rFonts w:ascii="Open Sans" w:hAnsi="Open Sans" w:cs="Open Sans"/>
          <w:sz w:val="32"/>
          <w:szCs w:val="24"/>
        </w:rPr>
        <w:t>.</w:t>
      </w:r>
    </w:p>
    <w:p w14:paraId="7D3386E3" w14:textId="112087FF" w:rsidR="006E3B7E" w:rsidRPr="006E3B7E" w:rsidRDefault="006E3B7E" w:rsidP="00C12D30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>It is saying Disabled people are worse because of their disability or impairment.</w:t>
      </w:r>
    </w:p>
    <w:p w14:paraId="712A22AB" w14:textId="280E0EAB" w:rsidR="00D6498A" w:rsidRDefault="00024923" w:rsidP="00C12D30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>
        <w:rPr>
          <w:noProof/>
        </w:rPr>
        <w:drawing>
          <wp:anchor distT="0" distB="360045" distL="114300" distR="144145" simplePos="0" relativeHeight="251749888" behindDoc="0" locked="0" layoutInCell="1" allowOverlap="1" wp14:anchorId="1F5307A9" wp14:editId="3E55761C">
            <wp:simplePos x="0" y="0"/>
            <wp:positionH relativeFrom="margin">
              <wp:align>left</wp:align>
            </wp:positionH>
            <wp:positionV relativeFrom="paragraph">
              <wp:posOffset>15875</wp:posOffset>
            </wp:positionV>
            <wp:extent cx="2879725" cy="2879725"/>
            <wp:effectExtent l="0" t="0" r="0" b="0"/>
            <wp:wrapSquare wrapText="bothSides"/>
            <wp:docPr id="51" name="Picture 51" descr="Report Easy Rea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Report Easy Read 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C7D16A" w14:textId="7D2916A5" w:rsidR="006E3B7E" w:rsidRDefault="002C2191" w:rsidP="00C12D30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 xml:space="preserve">In this report, </w:t>
      </w:r>
      <w:r w:rsidR="00024923">
        <w:rPr>
          <w:rFonts w:ascii="Open Sans" w:hAnsi="Open Sans" w:cs="Open Sans"/>
          <w:sz w:val="32"/>
          <w:szCs w:val="24"/>
        </w:rPr>
        <w:t>w</w:t>
      </w:r>
      <w:r>
        <w:rPr>
          <w:rFonts w:ascii="Open Sans" w:hAnsi="Open Sans" w:cs="Open Sans"/>
          <w:sz w:val="32"/>
          <w:szCs w:val="24"/>
        </w:rPr>
        <w:t xml:space="preserve">e use </w:t>
      </w:r>
      <w:r w:rsidRPr="00024923">
        <w:rPr>
          <w:rFonts w:ascii="Open Sans" w:hAnsi="Open Sans" w:cs="Open Sans"/>
          <w:b/>
          <w:bCs/>
          <w:sz w:val="32"/>
          <w:szCs w:val="24"/>
        </w:rPr>
        <w:t>disablism</w:t>
      </w:r>
      <w:r>
        <w:rPr>
          <w:rFonts w:ascii="Open Sans" w:hAnsi="Open Sans" w:cs="Open Sans"/>
          <w:sz w:val="32"/>
          <w:szCs w:val="24"/>
        </w:rPr>
        <w:t xml:space="preserve"> more.</w:t>
      </w:r>
    </w:p>
    <w:p w14:paraId="08667028" w14:textId="76898184" w:rsidR="002C2191" w:rsidRPr="00F467FA" w:rsidRDefault="002C2191" w:rsidP="00C12D30">
      <w:pPr>
        <w:pStyle w:val="Content"/>
        <w:spacing w:after="240" w:line="360" w:lineRule="auto"/>
        <w:rPr>
          <w:rFonts w:ascii="Open Sans" w:hAnsi="Open Sans" w:cs="Open Sans"/>
          <w:sz w:val="32"/>
          <w:szCs w:val="24"/>
        </w:rPr>
      </w:pPr>
      <w:r>
        <w:rPr>
          <w:rFonts w:ascii="Open Sans" w:hAnsi="Open Sans" w:cs="Open Sans"/>
          <w:sz w:val="32"/>
          <w:szCs w:val="24"/>
        </w:rPr>
        <w:t>This is because we are mostly talking about Disabled people being treated worse</w:t>
      </w:r>
      <w:r w:rsidR="00BD4B88">
        <w:rPr>
          <w:rFonts w:ascii="Open Sans" w:hAnsi="Open Sans" w:cs="Open Sans"/>
          <w:sz w:val="32"/>
          <w:szCs w:val="24"/>
        </w:rPr>
        <w:t>.</w:t>
      </w:r>
    </w:p>
    <w:sectPr w:rsidR="002C2191" w:rsidRPr="00F467FA" w:rsidSect="00A90156">
      <w:pgSz w:w="12240" w:h="15840"/>
      <w:pgMar w:top="720" w:right="1152" w:bottom="720" w:left="1152" w:header="0" w:footer="288" w:gutter="0"/>
      <w:cols w:space="720"/>
      <w:docGrid w:linePitch="38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BC81064" w14:textId="77777777" w:rsidR="009648C6" w:rsidRDefault="009648C6">
      <w:r>
        <w:separator/>
      </w:r>
    </w:p>
    <w:p w14:paraId="65297EC1" w14:textId="77777777" w:rsidR="009648C6" w:rsidRDefault="009648C6"/>
  </w:endnote>
  <w:endnote w:type="continuationSeparator" w:id="0">
    <w:p w14:paraId="3F9D3126" w14:textId="77777777" w:rsidR="009648C6" w:rsidRDefault="009648C6">
      <w:r>
        <w:continuationSeparator/>
      </w:r>
    </w:p>
    <w:p w14:paraId="0C7347CA" w14:textId="77777777" w:rsidR="009648C6" w:rsidRDefault="009648C6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Open Sans">
    <w:altName w:val="Open Sans"/>
    <w:charset w:val="00"/>
    <w:family w:val="swiss"/>
    <w:pitch w:val="variable"/>
    <w:sig w:usb0="E00002EF" w:usb1="4000205B" w:usb2="00000028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44775413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8C9EC17" w14:textId="404AB6ED" w:rsidR="00A90156" w:rsidRDefault="00A90156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0129B5C4" w14:textId="77777777" w:rsidR="00DF027C" w:rsidRDefault="00DF027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AA02DB7" w14:textId="77777777" w:rsidR="009648C6" w:rsidRDefault="009648C6">
      <w:r>
        <w:separator/>
      </w:r>
    </w:p>
    <w:p w14:paraId="3E066F97" w14:textId="77777777" w:rsidR="009648C6" w:rsidRDefault="009648C6"/>
  </w:footnote>
  <w:footnote w:type="continuationSeparator" w:id="0">
    <w:p w14:paraId="7F9FB1E7" w14:textId="77777777" w:rsidR="009648C6" w:rsidRDefault="009648C6">
      <w:r>
        <w:continuationSeparator/>
      </w:r>
    </w:p>
    <w:p w14:paraId="2C78D70B" w14:textId="77777777" w:rsidR="009648C6" w:rsidRDefault="009648C6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9990" w:type="dxa"/>
      <w:tblBorders>
        <w:top w:val="single" w:sz="36" w:space="0" w:color="082A75" w:themeColor="text2"/>
        <w:left w:val="single" w:sz="36" w:space="0" w:color="082A75" w:themeColor="text2"/>
        <w:bottom w:val="single" w:sz="36" w:space="0" w:color="082A75" w:themeColor="text2"/>
        <w:right w:val="single" w:sz="36" w:space="0" w:color="082A75" w:themeColor="text2"/>
        <w:insideH w:val="single" w:sz="36" w:space="0" w:color="082A75" w:themeColor="text2"/>
        <w:insideV w:val="single" w:sz="36" w:space="0" w:color="082A75" w:themeColor="text2"/>
      </w:tblBorders>
      <w:tblLook w:val="0000" w:firstRow="0" w:lastRow="0" w:firstColumn="0" w:lastColumn="0" w:noHBand="0" w:noVBand="0"/>
    </w:tblPr>
    <w:tblGrid>
      <w:gridCol w:w="9990"/>
    </w:tblGrid>
    <w:tr w:rsidR="00D077E9" w14:paraId="2B89941F" w14:textId="77777777" w:rsidTr="00D077E9">
      <w:trPr>
        <w:trHeight w:val="978"/>
      </w:trPr>
      <w:tc>
        <w:tcPr>
          <w:tcW w:w="9990" w:type="dxa"/>
          <w:tcBorders>
            <w:top w:val="nil"/>
            <w:left w:val="nil"/>
            <w:bottom w:val="single" w:sz="36" w:space="0" w:color="34ABA2" w:themeColor="accent3"/>
            <w:right w:val="nil"/>
          </w:tcBorders>
        </w:tcPr>
        <w:p w14:paraId="044A2567" w14:textId="77777777" w:rsidR="00D077E9" w:rsidRDefault="00D077E9">
          <w:pPr>
            <w:pStyle w:val="Header"/>
          </w:pPr>
        </w:p>
      </w:tc>
    </w:tr>
  </w:tbl>
  <w:p w14:paraId="58042979" w14:textId="77777777" w:rsidR="00D077E9" w:rsidRDefault="00D077E9" w:rsidP="00D077E9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9010619"/>
    <w:multiLevelType w:val="hybridMultilevel"/>
    <w:tmpl w:val="C2023C28"/>
    <w:lvl w:ilvl="0" w:tplc="DEA2999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6DE0224"/>
    <w:multiLevelType w:val="hybridMultilevel"/>
    <w:tmpl w:val="9064B7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02268867">
    <w:abstractNumId w:val="1"/>
  </w:num>
  <w:num w:numId="2" w16cid:durableId="174896256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defaultTabStop w:val="720"/>
  <w:drawingGridHorizontalSpacing w:val="12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A73AA"/>
    <w:rsid w:val="0000306A"/>
    <w:rsid w:val="00003978"/>
    <w:rsid w:val="00020E83"/>
    <w:rsid w:val="0002482E"/>
    <w:rsid w:val="00024923"/>
    <w:rsid w:val="000308DA"/>
    <w:rsid w:val="00033323"/>
    <w:rsid w:val="00033ECB"/>
    <w:rsid w:val="00034570"/>
    <w:rsid w:val="00041BBC"/>
    <w:rsid w:val="000449F3"/>
    <w:rsid w:val="00050324"/>
    <w:rsid w:val="00056229"/>
    <w:rsid w:val="00057230"/>
    <w:rsid w:val="000630DE"/>
    <w:rsid w:val="0007503E"/>
    <w:rsid w:val="000850F4"/>
    <w:rsid w:val="000968B4"/>
    <w:rsid w:val="000A0150"/>
    <w:rsid w:val="000A3016"/>
    <w:rsid w:val="000A7AF4"/>
    <w:rsid w:val="000B1033"/>
    <w:rsid w:val="000C6748"/>
    <w:rsid w:val="000D1DD8"/>
    <w:rsid w:val="000D3E65"/>
    <w:rsid w:val="000D74C3"/>
    <w:rsid w:val="000E63C9"/>
    <w:rsid w:val="000F75B1"/>
    <w:rsid w:val="00100FFA"/>
    <w:rsid w:val="00102C68"/>
    <w:rsid w:val="00104EC8"/>
    <w:rsid w:val="00113511"/>
    <w:rsid w:val="00130E9D"/>
    <w:rsid w:val="00142062"/>
    <w:rsid w:val="001434A0"/>
    <w:rsid w:val="00145B62"/>
    <w:rsid w:val="00145F95"/>
    <w:rsid w:val="00150A6D"/>
    <w:rsid w:val="001516A7"/>
    <w:rsid w:val="0015297D"/>
    <w:rsid w:val="001631EE"/>
    <w:rsid w:val="00163F68"/>
    <w:rsid w:val="001667AD"/>
    <w:rsid w:val="00180AC7"/>
    <w:rsid w:val="00182DA8"/>
    <w:rsid w:val="0018343B"/>
    <w:rsid w:val="00185B35"/>
    <w:rsid w:val="00187782"/>
    <w:rsid w:val="001917A7"/>
    <w:rsid w:val="001919D0"/>
    <w:rsid w:val="00195622"/>
    <w:rsid w:val="00196795"/>
    <w:rsid w:val="001A73AA"/>
    <w:rsid w:val="001C3539"/>
    <w:rsid w:val="001D073F"/>
    <w:rsid w:val="001F2BC8"/>
    <w:rsid w:val="001F5F6B"/>
    <w:rsid w:val="00225FFC"/>
    <w:rsid w:val="00231AC2"/>
    <w:rsid w:val="002415B9"/>
    <w:rsid w:val="00243EBC"/>
    <w:rsid w:val="00246A35"/>
    <w:rsid w:val="00263552"/>
    <w:rsid w:val="00263B2E"/>
    <w:rsid w:val="00284348"/>
    <w:rsid w:val="00286B60"/>
    <w:rsid w:val="00293AC9"/>
    <w:rsid w:val="002A0570"/>
    <w:rsid w:val="002B49F2"/>
    <w:rsid w:val="002C2191"/>
    <w:rsid w:val="002C2639"/>
    <w:rsid w:val="002C6C04"/>
    <w:rsid w:val="002D267D"/>
    <w:rsid w:val="002D3E99"/>
    <w:rsid w:val="002E052E"/>
    <w:rsid w:val="002E2546"/>
    <w:rsid w:val="002E44F3"/>
    <w:rsid w:val="002F484F"/>
    <w:rsid w:val="002F51F5"/>
    <w:rsid w:val="00312137"/>
    <w:rsid w:val="00314350"/>
    <w:rsid w:val="00323648"/>
    <w:rsid w:val="00324371"/>
    <w:rsid w:val="0032572E"/>
    <w:rsid w:val="00330359"/>
    <w:rsid w:val="0033762F"/>
    <w:rsid w:val="00345510"/>
    <w:rsid w:val="00345BC4"/>
    <w:rsid w:val="00350E48"/>
    <w:rsid w:val="00353276"/>
    <w:rsid w:val="00353641"/>
    <w:rsid w:val="003561DF"/>
    <w:rsid w:val="00356656"/>
    <w:rsid w:val="00360618"/>
    <w:rsid w:val="00366C7E"/>
    <w:rsid w:val="00370158"/>
    <w:rsid w:val="00372FC5"/>
    <w:rsid w:val="0037771E"/>
    <w:rsid w:val="00384BD5"/>
    <w:rsid w:val="00384EA3"/>
    <w:rsid w:val="00385E62"/>
    <w:rsid w:val="003864AF"/>
    <w:rsid w:val="003872AB"/>
    <w:rsid w:val="0039268C"/>
    <w:rsid w:val="00394075"/>
    <w:rsid w:val="003A2E1B"/>
    <w:rsid w:val="003A39A1"/>
    <w:rsid w:val="003A69CD"/>
    <w:rsid w:val="003B07A4"/>
    <w:rsid w:val="003B228C"/>
    <w:rsid w:val="003C2191"/>
    <w:rsid w:val="003D030C"/>
    <w:rsid w:val="003D3863"/>
    <w:rsid w:val="003D4CE3"/>
    <w:rsid w:val="003D74E1"/>
    <w:rsid w:val="003E5226"/>
    <w:rsid w:val="003E5388"/>
    <w:rsid w:val="003F27CD"/>
    <w:rsid w:val="003F36D9"/>
    <w:rsid w:val="004039AC"/>
    <w:rsid w:val="004110DE"/>
    <w:rsid w:val="004223E9"/>
    <w:rsid w:val="00433BBD"/>
    <w:rsid w:val="0044085A"/>
    <w:rsid w:val="004408E3"/>
    <w:rsid w:val="0044601F"/>
    <w:rsid w:val="004467DD"/>
    <w:rsid w:val="0045733F"/>
    <w:rsid w:val="00457B41"/>
    <w:rsid w:val="0046582F"/>
    <w:rsid w:val="00467EFB"/>
    <w:rsid w:val="004715E6"/>
    <w:rsid w:val="00472CC4"/>
    <w:rsid w:val="00474594"/>
    <w:rsid w:val="004768EF"/>
    <w:rsid w:val="00497512"/>
    <w:rsid w:val="004A1196"/>
    <w:rsid w:val="004A1DC6"/>
    <w:rsid w:val="004B21A5"/>
    <w:rsid w:val="004C4B7E"/>
    <w:rsid w:val="004C6949"/>
    <w:rsid w:val="004D5944"/>
    <w:rsid w:val="004D6BA3"/>
    <w:rsid w:val="004F02F0"/>
    <w:rsid w:val="004F76FA"/>
    <w:rsid w:val="005037F0"/>
    <w:rsid w:val="00504FBD"/>
    <w:rsid w:val="00512DC7"/>
    <w:rsid w:val="00515B4F"/>
    <w:rsid w:val="00516A86"/>
    <w:rsid w:val="00520DF3"/>
    <w:rsid w:val="005275F6"/>
    <w:rsid w:val="00532CB2"/>
    <w:rsid w:val="00540A46"/>
    <w:rsid w:val="0054316E"/>
    <w:rsid w:val="00546431"/>
    <w:rsid w:val="00551B53"/>
    <w:rsid w:val="0055747B"/>
    <w:rsid w:val="00571487"/>
    <w:rsid w:val="00571AE7"/>
    <w:rsid w:val="00572102"/>
    <w:rsid w:val="00575AC3"/>
    <w:rsid w:val="00576D8D"/>
    <w:rsid w:val="005831F9"/>
    <w:rsid w:val="005928EC"/>
    <w:rsid w:val="0059524C"/>
    <w:rsid w:val="005A28C2"/>
    <w:rsid w:val="005B0658"/>
    <w:rsid w:val="005C3840"/>
    <w:rsid w:val="005C4418"/>
    <w:rsid w:val="005C658A"/>
    <w:rsid w:val="005D24E7"/>
    <w:rsid w:val="005E74CA"/>
    <w:rsid w:val="005F0AE8"/>
    <w:rsid w:val="005F1BB0"/>
    <w:rsid w:val="006151E0"/>
    <w:rsid w:val="00621F47"/>
    <w:rsid w:val="00646854"/>
    <w:rsid w:val="00656C4D"/>
    <w:rsid w:val="00664EE0"/>
    <w:rsid w:val="00672C45"/>
    <w:rsid w:val="00676610"/>
    <w:rsid w:val="00676B76"/>
    <w:rsid w:val="00697018"/>
    <w:rsid w:val="00697537"/>
    <w:rsid w:val="006A045D"/>
    <w:rsid w:val="006A20A9"/>
    <w:rsid w:val="006A5FA3"/>
    <w:rsid w:val="006C3409"/>
    <w:rsid w:val="006C5DA1"/>
    <w:rsid w:val="006E3B7E"/>
    <w:rsid w:val="006E5716"/>
    <w:rsid w:val="006F5BF9"/>
    <w:rsid w:val="006F6DA2"/>
    <w:rsid w:val="00715F48"/>
    <w:rsid w:val="00722D4D"/>
    <w:rsid w:val="00724F95"/>
    <w:rsid w:val="00727B9E"/>
    <w:rsid w:val="007302B3"/>
    <w:rsid w:val="00730733"/>
    <w:rsid w:val="00730E3A"/>
    <w:rsid w:val="0073209F"/>
    <w:rsid w:val="00736AAF"/>
    <w:rsid w:val="00760524"/>
    <w:rsid w:val="00760A6B"/>
    <w:rsid w:val="00760CDB"/>
    <w:rsid w:val="0076413B"/>
    <w:rsid w:val="00765B2A"/>
    <w:rsid w:val="00772854"/>
    <w:rsid w:val="007779B1"/>
    <w:rsid w:val="007832CC"/>
    <w:rsid w:val="00783A34"/>
    <w:rsid w:val="00784174"/>
    <w:rsid w:val="0078672A"/>
    <w:rsid w:val="00787B42"/>
    <w:rsid w:val="00787FA4"/>
    <w:rsid w:val="00790B45"/>
    <w:rsid w:val="00795C32"/>
    <w:rsid w:val="007A2504"/>
    <w:rsid w:val="007A459D"/>
    <w:rsid w:val="007A48DA"/>
    <w:rsid w:val="007A6854"/>
    <w:rsid w:val="007B3758"/>
    <w:rsid w:val="007C6B52"/>
    <w:rsid w:val="007D16C5"/>
    <w:rsid w:val="007D30B7"/>
    <w:rsid w:val="007D37AC"/>
    <w:rsid w:val="007E025C"/>
    <w:rsid w:val="007F2095"/>
    <w:rsid w:val="007F4D28"/>
    <w:rsid w:val="00807271"/>
    <w:rsid w:val="00810FBF"/>
    <w:rsid w:val="00814E72"/>
    <w:rsid w:val="008202CC"/>
    <w:rsid w:val="00830F2A"/>
    <w:rsid w:val="00832938"/>
    <w:rsid w:val="00832C86"/>
    <w:rsid w:val="00845B94"/>
    <w:rsid w:val="00862FE4"/>
    <w:rsid w:val="0086389A"/>
    <w:rsid w:val="00864B49"/>
    <w:rsid w:val="00864E30"/>
    <w:rsid w:val="00872890"/>
    <w:rsid w:val="00873FAC"/>
    <w:rsid w:val="0087605E"/>
    <w:rsid w:val="00883337"/>
    <w:rsid w:val="00890665"/>
    <w:rsid w:val="00893061"/>
    <w:rsid w:val="008B1FEE"/>
    <w:rsid w:val="008D55D9"/>
    <w:rsid w:val="008D7EE1"/>
    <w:rsid w:val="008E2C61"/>
    <w:rsid w:val="008E4986"/>
    <w:rsid w:val="008F2C95"/>
    <w:rsid w:val="009009FB"/>
    <w:rsid w:val="00903C32"/>
    <w:rsid w:val="00910DE9"/>
    <w:rsid w:val="00912BC4"/>
    <w:rsid w:val="00916B16"/>
    <w:rsid w:val="009173B9"/>
    <w:rsid w:val="00920E3C"/>
    <w:rsid w:val="0093335D"/>
    <w:rsid w:val="009356B8"/>
    <w:rsid w:val="0093613E"/>
    <w:rsid w:val="00943026"/>
    <w:rsid w:val="00946749"/>
    <w:rsid w:val="00956B46"/>
    <w:rsid w:val="00956FA9"/>
    <w:rsid w:val="009648C6"/>
    <w:rsid w:val="00965E1E"/>
    <w:rsid w:val="00966B81"/>
    <w:rsid w:val="0097200D"/>
    <w:rsid w:val="0099179F"/>
    <w:rsid w:val="009A0261"/>
    <w:rsid w:val="009B15BA"/>
    <w:rsid w:val="009C0460"/>
    <w:rsid w:val="009C566C"/>
    <w:rsid w:val="009C7720"/>
    <w:rsid w:val="009D0181"/>
    <w:rsid w:val="009D634B"/>
    <w:rsid w:val="009D7520"/>
    <w:rsid w:val="009E53F1"/>
    <w:rsid w:val="00A106C0"/>
    <w:rsid w:val="00A15791"/>
    <w:rsid w:val="00A17DAF"/>
    <w:rsid w:val="00A22B02"/>
    <w:rsid w:val="00A23AFA"/>
    <w:rsid w:val="00A31B3E"/>
    <w:rsid w:val="00A41D2B"/>
    <w:rsid w:val="00A50540"/>
    <w:rsid w:val="00A532F3"/>
    <w:rsid w:val="00A54C70"/>
    <w:rsid w:val="00A6057E"/>
    <w:rsid w:val="00A70F2F"/>
    <w:rsid w:val="00A751FA"/>
    <w:rsid w:val="00A8489E"/>
    <w:rsid w:val="00A86F01"/>
    <w:rsid w:val="00A870E2"/>
    <w:rsid w:val="00A90156"/>
    <w:rsid w:val="00A94FC6"/>
    <w:rsid w:val="00AA188D"/>
    <w:rsid w:val="00AA1D68"/>
    <w:rsid w:val="00AC29F3"/>
    <w:rsid w:val="00AD104B"/>
    <w:rsid w:val="00AD3E69"/>
    <w:rsid w:val="00AE2E89"/>
    <w:rsid w:val="00AE614D"/>
    <w:rsid w:val="00AE724D"/>
    <w:rsid w:val="00AF02A8"/>
    <w:rsid w:val="00AF1E64"/>
    <w:rsid w:val="00AF279C"/>
    <w:rsid w:val="00B00057"/>
    <w:rsid w:val="00B0249F"/>
    <w:rsid w:val="00B12B5E"/>
    <w:rsid w:val="00B21148"/>
    <w:rsid w:val="00B231E5"/>
    <w:rsid w:val="00B23E08"/>
    <w:rsid w:val="00B305AB"/>
    <w:rsid w:val="00B306FF"/>
    <w:rsid w:val="00B32DA5"/>
    <w:rsid w:val="00B36AB7"/>
    <w:rsid w:val="00B52F76"/>
    <w:rsid w:val="00B64126"/>
    <w:rsid w:val="00B64E30"/>
    <w:rsid w:val="00B656D1"/>
    <w:rsid w:val="00B65B11"/>
    <w:rsid w:val="00B7181F"/>
    <w:rsid w:val="00B74A45"/>
    <w:rsid w:val="00B76AF4"/>
    <w:rsid w:val="00B81AE0"/>
    <w:rsid w:val="00B83D0A"/>
    <w:rsid w:val="00BA1384"/>
    <w:rsid w:val="00BB09DF"/>
    <w:rsid w:val="00BB58F8"/>
    <w:rsid w:val="00BD0C4D"/>
    <w:rsid w:val="00BD4B88"/>
    <w:rsid w:val="00BE2F35"/>
    <w:rsid w:val="00BE3604"/>
    <w:rsid w:val="00C00442"/>
    <w:rsid w:val="00C02B87"/>
    <w:rsid w:val="00C12122"/>
    <w:rsid w:val="00C12D30"/>
    <w:rsid w:val="00C13F61"/>
    <w:rsid w:val="00C1672C"/>
    <w:rsid w:val="00C21DBA"/>
    <w:rsid w:val="00C40379"/>
    <w:rsid w:val="00C4086D"/>
    <w:rsid w:val="00C45281"/>
    <w:rsid w:val="00C5340C"/>
    <w:rsid w:val="00C53CC4"/>
    <w:rsid w:val="00C60187"/>
    <w:rsid w:val="00C623E3"/>
    <w:rsid w:val="00C63DE5"/>
    <w:rsid w:val="00C66FCE"/>
    <w:rsid w:val="00C72C46"/>
    <w:rsid w:val="00C76196"/>
    <w:rsid w:val="00C816CA"/>
    <w:rsid w:val="00C81A3D"/>
    <w:rsid w:val="00C81EE6"/>
    <w:rsid w:val="00C945F8"/>
    <w:rsid w:val="00CA1896"/>
    <w:rsid w:val="00CA3B8B"/>
    <w:rsid w:val="00CB058F"/>
    <w:rsid w:val="00CB5B28"/>
    <w:rsid w:val="00CC4DBD"/>
    <w:rsid w:val="00CD3BB0"/>
    <w:rsid w:val="00CE099B"/>
    <w:rsid w:val="00CE5573"/>
    <w:rsid w:val="00CF4662"/>
    <w:rsid w:val="00CF5371"/>
    <w:rsid w:val="00D0323A"/>
    <w:rsid w:val="00D0559F"/>
    <w:rsid w:val="00D077E9"/>
    <w:rsid w:val="00D17BE5"/>
    <w:rsid w:val="00D230CB"/>
    <w:rsid w:val="00D269CC"/>
    <w:rsid w:val="00D27DFB"/>
    <w:rsid w:val="00D37165"/>
    <w:rsid w:val="00D4178F"/>
    <w:rsid w:val="00D42CB7"/>
    <w:rsid w:val="00D50114"/>
    <w:rsid w:val="00D50D2D"/>
    <w:rsid w:val="00D5413D"/>
    <w:rsid w:val="00D56AF7"/>
    <w:rsid w:val="00D570A9"/>
    <w:rsid w:val="00D6257C"/>
    <w:rsid w:val="00D6465A"/>
    <w:rsid w:val="00D6498A"/>
    <w:rsid w:val="00D70D02"/>
    <w:rsid w:val="00D72E03"/>
    <w:rsid w:val="00D72E78"/>
    <w:rsid w:val="00D757FB"/>
    <w:rsid w:val="00D76E89"/>
    <w:rsid w:val="00D770C7"/>
    <w:rsid w:val="00D86945"/>
    <w:rsid w:val="00D90290"/>
    <w:rsid w:val="00D9106B"/>
    <w:rsid w:val="00D91747"/>
    <w:rsid w:val="00D94232"/>
    <w:rsid w:val="00D94B5E"/>
    <w:rsid w:val="00DA7479"/>
    <w:rsid w:val="00DA7669"/>
    <w:rsid w:val="00DB1C74"/>
    <w:rsid w:val="00DB2766"/>
    <w:rsid w:val="00DB6501"/>
    <w:rsid w:val="00DC1DE4"/>
    <w:rsid w:val="00DC4994"/>
    <w:rsid w:val="00DD0266"/>
    <w:rsid w:val="00DD152F"/>
    <w:rsid w:val="00DD53F2"/>
    <w:rsid w:val="00DD64EF"/>
    <w:rsid w:val="00DE213F"/>
    <w:rsid w:val="00DE5FD3"/>
    <w:rsid w:val="00DF027C"/>
    <w:rsid w:val="00DF6254"/>
    <w:rsid w:val="00E00A32"/>
    <w:rsid w:val="00E00C4E"/>
    <w:rsid w:val="00E10F4D"/>
    <w:rsid w:val="00E22ACD"/>
    <w:rsid w:val="00E50DB4"/>
    <w:rsid w:val="00E51C06"/>
    <w:rsid w:val="00E51F0C"/>
    <w:rsid w:val="00E620B0"/>
    <w:rsid w:val="00E72835"/>
    <w:rsid w:val="00E7741E"/>
    <w:rsid w:val="00E814B3"/>
    <w:rsid w:val="00E81B40"/>
    <w:rsid w:val="00E90C26"/>
    <w:rsid w:val="00EA7F0E"/>
    <w:rsid w:val="00EB2CB4"/>
    <w:rsid w:val="00EC4A89"/>
    <w:rsid w:val="00ED1B7A"/>
    <w:rsid w:val="00ED55BD"/>
    <w:rsid w:val="00ED75E7"/>
    <w:rsid w:val="00EF555B"/>
    <w:rsid w:val="00F027BB"/>
    <w:rsid w:val="00F03E2E"/>
    <w:rsid w:val="00F06E82"/>
    <w:rsid w:val="00F11DCF"/>
    <w:rsid w:val="00F1388B"/>
    <w:rsid w:val="00F162EA"/>
    <w:rsid w:val="00F24C6D"/>
    <w:rsid w:val="00F27A91"/>
    <w:rsid w:val="00F410C6"/>
    <w:rsid w:val="00F467FA"/>
    <w:rsid w:val="00F52D27"/>
    <w:rsid w:val="00F531F9"/>
    <w:rsid w:val="00F63EFE"/>
    <w:rsid w:val="00F66098"/>
    <w:rsid w:val="00F83527"/>
    <w:rsid w:val="00F85088"/>
    <w:rsid w:val="00F954F6"/>
    <w:rsid w:val="00FA3DD8"/>
    <w:rsid w:val="00FA4933"/>
    <w:rsid w:val="00FA532A"/>
    <w:rsid w:val="00FB3C75"/>
    <w:rsid w:val="00FB55E0"/>
    <w:rsid w:val="00FC3D1A"/>
    <w:rsid w:val="00FC6B3A"/>
    <w:rsid w:val="00FD068C"/>
    <w:rsid w:val="00FD583F"/>
    <w:rsid w:val="00FD7488"/>
    <w:rsid w:val="00FF16B4"/>
  </w:rsids>
  <m:mathPr>
    <m:mathFont m:val="Cambria Math"/>
    <m:brkBin m:val="before"/>
    <m:brkBinSub m:val="--"/>
    <m:smallFrac m:val="0"/>
    <m:dispDef/>
    <m:lMargin m:val="1440"/>
    <m:rMargin m:val="1440"/>
    <m:defJc m:val="centerGroup"/>
    <m:wrapIndent m:val="1440"/>
    <m:intLim m:val="subSup"/>
    <m:naryLim m:val="undOvr"/>
  </m:mathPr>
  <w:attachedSchema w:val="urn:DocumentPartTemplate"/>
  <w:attachedSchema w:val="http://schemas.microsoft.com/temp/samples"/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60888AD"/>
  <w15:docId w15:val="{B2082203-A820-4264-A204-241D82052D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7" w:qFormat="1"/>
    <w:lsdException w:name="heading 2" w:uiPriority="4" w:qFormat="1"/>
    <w:lsdException w:name="heading 3" w:semiHidden="1" w:uiPriority="5" w:unhideWhenUsed="1" w:qFormat="1"/>
    <w:lsdException w:name="heading 4" w:semiHidden="1" w:uiPriority="1" w:unhideWhenUsed="1" w:qFormat="1"/>
    <w:lsdException w:name="heading 5" w:semiHidden="1" w:uiPriority="1" w:unhideWhenUsed="1" w:qFormat="1"/>
    <w:lsdException w:name="heading 6" w:semiHidden="1" w:uiPriority="1" w:unhideWhenUsed="1" w:qFormat="1"/>
    <w:lsdException w:name="heading 7" w:semiHidden="1" w:uiPriority="1" w:unhideWhenUsed="1" w:qFormat="1"/>
    <w:lsdException w:name="heading 8" w:semiHidden="1" w:uiPriority="1" w:unhideWhenUsed="1" w:qFormat="1"/>
    <w:lsdException w:name="heading 9" w:semiHidden="1" w:uiPriority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5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3" w:unhideWhenUsed="1" w:qFormat="1"/>
    <w:lsdException w:name="Hyperlink" w:semiHidden="1" w:unhideWhenUsed="1"/>
    <w:lsdException w:name="FollowedHyperlink" w:semiHidden="1" w:unhideWhenUsed="1"/>
    <w:lsdException w:name="Strong" w:semiHidden="1" w:uiPriority="2" w:unhideWhenUsed="1" w:qFormat="1"/>
    <w:lsdException w:name="Emphasis" w:semiHidden="1" w:uiPriority="2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1"/>
    <w:lsdException w:name="Table Theme" w:semiHidden="1" w:unhideWhenUsed="1"/>
    <w:lsdException w:name="Placeholder Text" w:semiHidden="1" w:unhideWhenUsed="1"/>
    <w:lsdException w:name="No Spacing" w:semiHidden="1" w:uiPriority="1" w:unhideWhenUsed="1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86945"/>
    <w:pPr>
      <w:spacing w:after="0"/>
    </w:pPr>
    <w:rPr>
      <w:rFonts w:eastAsiaTheme="minorEastAsia"/>
      <w:b/>
      <w:color w:val="082A75" w:themeColor="text2"/>
      <w:sz w:val="28"/>
      <w:szCs w:val="22"/>
    </w:rPr>
  </w:style>
  <w:style w:type="paragraph" w:styleId="Heading1">
    <w:name w:val="heading 1"/>
    <w:basedOn w:val="Normal"/>
    <w:link w:val="Heading1Char"/>
    <w:uiPriority w:val="4"/>
    <w:qFormat/>
    <w:rsid w:val="00D077E9"/>
    <w:pPr>
      <w:keepNext/>
      <w:spacing w:before="240" w:after="60"/>
      <w:outlineLvl w:val="0"/>
    </w:pPr>
    <w:rPr>
      <w:rFonts w:asciiTheme="majorHAnsi" w:eastAsiaTheme="majorEastAsia" w:hAnsiTheme="majorHAnsi" w:cstheme="majorBidi"/>
      <w:color w:val="061F57" w:themeColor="text2" w:themeShade="BF"/>
      <w:kern w:val="28"/>
      <w:sz w:val="52"/>
      <w:szCs w:val="32"/>
    </w:rPr>
  </w:style>
  <w:style w:type="paragraph" w:styleId="Heading2">
    <w:name w:val="heading 2"/>
    <w:basedOn w:val="Normal"/>
    <w:next w:val="Normal"/>
    <w:link w:val="Heading2Char"/>
    <w:uiPriority w:val="4"/>
    <w:qFormat/>
    <w:rsid w:val="00DF027C"/>
    <w:pPr>
      <w:keepNext/>
      <w:spacing w:after="240" w:line="240" w:lineRule="auto"/>
      <w:outlineLvl w:val="1"/>
    </w:pPr>
    <w:rPr>
      <w:rFonts w:eastAsiaTheme="majorEastAsia" w:cstheme="majorBidi"/>
      <w:b w:val="0"/>
      <w:sz w:val="36"/>
      <w:szCs w:val="26"/>
    </w:rPr>
  </w:style>
  <w:style w:type="paragraph" w:styleId="Heading3">
    <w:name w:val="heading 3"/>
    <w:basedOn w:val="Normal"/>
    <w:next w:val="Normal"/>
    <w:link w:val="Heading3Char"/>
    <w:uiPriority w:val="5"/>
    <w:unhideWhenUsed/>
    <w:qFormat/>
    <w:rsid w:val="00056229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012639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Tahoma" w:hAnsi="Tahoma" w:cs="Tahoma"/>
      <w:sz w:val="16"/>
      <w:szCs w:val="16"/>
    </w:rPr>
  </w:style>
  <w:style w:type="paragraph" w:styleId="Title">
    <w:name w:val="Title"/>
    <w:basedOn w:val="Normal"/>
    <w:link w:val="TitleChar"/>
    <w:uiPriority w:val="1"/>
    <w:qFormat/>
    <w:rsid w:val="00D86945"/>
    <w:pPr>
      <w:spacing w:after="200" w:line="240" w:lineRule="auto"/>
    </w:pPr>
    <w:rPr>
      <w:rFonts w:asciiTheme="majorHAnsi" w:eastAsiaTheme="majorEastAsia" w:hAnsiTheme="majorHAnsi" w:cstheme="majorBidi"/>
      <w:bCs/>
      <w:sz w:val="72"/>
      <w:szCs w:val="52"/>
    </w:rPr>
  </w:style>
  <w:style w:type="character" w:customStyle="1" w:styleId="TitleChar">
    <w:name w:val="Title Char"/>
    <w:basedOn w:val="DefaultParagraphFont"/>
    <w:link w:val="Title"/>
    <w:uiPriority w:val="1"/>
    <w:rsid w:val="00D86945"/>
    <w:rPr>
      <w:rFonts w:asciiTheme="majorHAnsi" w:eastAsiaTheme="majorEastAsia" w:hAnsiTheme="majorHAnsi" w:cstheme="majorBidi"/>
      <w:b/>
      <w:bCs/>
      <w:color w:val="082A75" w:themeColor="text2"/>
      <w:sz w:val="72"/>
      <w:szCs w:val="52"/>
    </w:rPr>
  </w:style>
  <w:style w:type="paragraph" w:styleId="Subtitle">
    <w:name w:val="Subtitle"/>
    <w:basedOn w:val="Normal"/>
    <w:link w:val="SubtitleChar"/>
    <w:uiPriority w:val="2"/>
    <w:qFormat/>
    <w:rsid w:val="00D86945"/>
    <w:pPr>
      <w:framePr w:hSpace="180" w:wrap="around" w:vAnchor="text" w:hAnchor="margin" w:y="1167"/>
    </w:pPr>
    <w:rPr>
      <w:b w:val="0"/>
      <w:caps/>
      <w:spacing w:val="20"/>
      <w:sz w:val="32"/>
    </w:rPr>
  </w:style>
  <w:style w:type="character" w:customStyle="1" w:styleId="SubtitleChar">
    <w:name w:val="Subtitle Char"/>
    <w:basedOn w:val="DefaultParagraphFont"/>
    <w:link w:val="Subtitle"/>
    <w:uiPriority w:val="2"/>
    <w:rsid w:val="00D86945"/>
    <w:rPr>
      <w:rFonts w:eastAsiaTheme="minorEastAsia"/>
      <w:caps/>
      <w:color w:val="082A75" w:themeColor="text2"/>
      <w:spacing w:val="20"/>
      <w:sz w:val="32"/>
      <w:szCs w:val="22"/>
    </w:rPr>
  </w:style>
  <w:style w:type="character" w:customStyle="1" w:styleId="Heading1Char">
    <w:name w:val="Heading 1 Char"/>
    <w:basedOn w:val="DefaultParagraphFont"/>
    <w:link w:val="Heading1"/>
    <w:uiPriority w:val="4"/>
    <w:rsid w:val="00D077E9"/>
    <w:rPr>
      <w:rFonts w:asciiTheme="majorHAnsi" w:eastAsiaTheme="majorEastAsia" w:hAnsiTheme="majorHAnsi" w:cstheme="majorBidi"/>
      <w:b/>
      <w:color w:val="061F57" w:themeColor="text2" w:themeShade="BF"/>
      <w:kern w:val="28"/>
      <w:sz w:val="52"/>
      <w:szCs w:val="32"/>
    </w:rPr>
  </w:style>
  <w:style w:type="paragraph" w:styleId="Header">
    <w:name w:val="header"/>
    <w:basedOn w:val="Normal"/>
    <w:link w:val="HeaderChar"/>
    <w:uiPriority w:val="8"/>
    <w:unhideWhenUsed/>
    <w:rsid w:val="005037F0"/>
  </w:style>
  <w:style w:type="character" w:customStyle="1" w:styleId="HeaderChar">
    <w:name w:val="Header Char"/>
    <w:basedOn w:val="DefaultParagraphFont"/>
    <w:link w:val="Header"/>
    <w:uiPriority w:val="8"/>
    <w:rsid w:val="0093335D"/>
  </w:style>
  <w:style w:type="paragraph" w:styleId="Footer">
    <w:name w:val="footer"/>
    <w:basedOn w:val="Normal"/>
    <w:link w:val="FooterChar"/>
    <w:uiPriority w:val="99"/>
    <w:unhideWhenUsed/>
    <w:rsid w:val="005037F0"/>
  </w:style>
  <w:style w:type="character" w:customStyle="1" w:styleId="FooterChar">
    <w:name w:val="Footer Char"/>
    <w:basedOn w:val="DefaultParagraphFont"/>
    <w:link w:val="Footer"/>
    <w:uiPriority w:val="99"/>
    <w:rsid w:val="005037F0"/>
    <w:rPr>
      <w:sz w:val="24"/>
      <w:szCs w:val="24"/>
    </w:rPr>
  </w:style>
  <w:style w:type="paragraph" w:customStyle="1" w:styleId="Name">
    <w:name w:val="Name"/>
    <w:basedOn w:val="Normal"/>
    <w:uiPriority w:val="3"/>
    <w:qFormat/>
    <w:rsid w:val="00B231E5"/>
    <w:pPr>
      <w:spacing w:line="240" w:lineRule="auto"/>
      <w:jc w:val="right"/>
    </w:pPr>
  </w:style>
  <w:style w:type="character" w:customStyle="1" w:styleId="Heading2Char">
    <w:name w:val="Heading 2 Char"/>
    <w:basedOn w:val="DefaultParagraphFont"/>
    <w:link w:val="Heading2"/>
    <w:uiPriority w:val="4"/>
    <w:rsid w:val="00DF027C"/>
    <w:rPr>
      <w:rFonts w:eastAsiaTheme="majorEastAsia" w:cstheme="majorBidi"/>
      <w:color w:val="082A75" w:themeColor="text2"/>
      <w:sz w:val="36"/>
      <w:szCs w:val="26"/>
    </w:rPr>
  </w:style>
  <w:style w:type="table" w:styleId="TableGrid">
    <w:name w:val="Table Grid"/>
    <w:basedOn w:val="TableNormal"/>
    <w:uiPriority w:val="1"/>
    <w:rsid w:val="00FF16B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unhideWhenUsed/>
    <w:rsid w:val="00D86945"/>
    <w:rPr>
      <w:color w:val="808080"/>
    </w:rPr>
  </w:style>
  <w:style w:type="paragraph" w:customStyle="1" w:styleId="Content">
    <w:name w:val="Content"/>
    <w:basedOn w:val="Normal"/>
    <w:link w:val="ContentChar"/>
    <w:qFormat/>
    <w:rsid w:val="00DF027C"/>
    <w:rPr>
      <w:b w:val="0"/>
    </w:rPr>
  </w:style>
  <w:style w:type="paragraph" w:customStyle="1" w:styleId="EmphasisText">
    <w:name w:val="Emphasis Text"/>
    <w:basedOn w:val="Normal"/>
    <w:link w:val="EmphasisTextChar"/>
    <w:qFormat/>
    <w:rsid w:val="00DF027C"/>
  </w:style>
  <w:style w:type="character" w:customStyle="1" w:styleId="ContentChar">
    <w:name w:val="Content Char"/>
    <w:basedOn w:val="DefaultParagraphFont"/>
    <w:link w:val="Content"/>
    <w:rsid w:val="00DF027C"/>
    <w:rPr>
      <w:rFonts w:eastAsiaTheme="minorEastAsia"/>
      <w:color w:val="082A75" w:themeColor="text2"/>
      <w:sz w:val="28"/>
      <w:szCs w:val="22"/>
    </w:rPr>
  </w:style>
  <w:style w:type="character" w:customStyle="1" w:styleId="EmphasisTextChar">
    <w:name w:val="Emphasis Text Char"/>
    <w:basedOn w:val="DefaultParagraphFont"/>
    <w:link w:val="EmphasisText"/>
    <w:rsid w:val="00DF027C"/>
    <w:rPr>
      <w:rFonts w:eastAsiaTheme="minorEastAsia"/>
      <w:b/>
      <w:color w:val="082A75" w:themeColor="text2"/>
      <w:sz w:val="28"/>
      <w:szCs w:val="22"/>
    </w:rPr>
  </w:style>
  <w:style w:type="paragraph" w:styleId="NoSpacing">
    <w:name w:val="No Spacing"/>
    <w:link w:val="NoSpacingChar"/>
    <w:uiPriority w:val="1"/>
    <w:qFormat/>
    <w:rsid w:val="00CC4DBD"/>
    <w:pPr>
      <w:spacing w:after="0" w:line="240" w:lineRule="auto"/>
    </w:pPr>
    <w:rPr>
      <w:rFonts w:eastAsiaTheme="minorEastAsia"/>
      <w:sz w:val="22"/>
      <w:szCs w:val="22"/>
    </w:rPr>
  </w:style>
  <w:style w:type="character" w:customStyle="1" w:styleId="NoSpacingChar">
    <w:name w:val="No Spacing Char"/>
    <w:basedOn w:val="DefaultParagraphFont"/>
    <w:link w:val="NoSpacing"/>
    <w:uiPriority w:val="1"/>
    <w:rsid w:val="00CC4DBD"/>
    <w:rPr>
      <w:rFonts w:eastAsiaTheme="minorEastAsia"/>
      <w:sz w:val="22"/>
      <w:szCs w:val="22"/>
    </w:rPr>
  </w:style>
  <w:style w:type="character" w:customStyle="1" w:styleId="Heading3Char">
    <w:name w:val="Heading 3 Char"/>
    <w:basedOn w:val="DefaultParagraphFont"/>
    <w:link w:val="Heading3"/>
    <w:uiPriority w:val="5"/>
    <w:rsid w:val="00056229"/>
    <w:rPr>
      <w:rFonts w:asciiTheme="majorHAnsi" w:eastAsiaTheme="majorEastAsia" w:hAnsiTheme="majorHAnsi" w:cstheme="majorBidi"/>
      <w:b/>
      <w:color w:val="012639" w:themeColor="accent1" w:themeShade="7F"/>
    </w:rPr>
  </w:style>
  <w:style w:type="character" w:styleId="Hyperlink">
    <w:name w:val="Hyperlink"/>
    <w:basedOn w:val="DefaultParagraphFont"/>
    <w:uiPriority w:val="99"/>
    <w:unhideWhenUsed/>
    <w:rsid w:val="00576D8D"/>
    <w:rPr>
      <w:color w:val="3592C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831F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png"/><Relationship Id="rId21" Type="http://schemas.openxmlformats.org/officeDocument/2006/relationships/image" Target="media/image7.png"/><Relationship Id="rId34" Type="http://schemas.openxmlformats.org/officeDocument/2006/relationships/image" Target="media/image20.png"/><Relationship Id="rId42" Type="http://schemas.openxmlformats.org/officeDocument/2006/relationships/image" Target="media/image28.png"/><Relationship Id="rId47" Type="http://schemas.openxmlformats.org/officeDocument/2006/relationships/image" Target="media/image33.png"/><Relationship Id="rId50" Type="http://schemas.openxmlformats.org/officeDocument/2006/relationships/image" Target="media/image36.png"/><Relationship Id="rId55" Type="http://schemas.openxmlformats.org/officeDocument/2006/relationships/hyperlink" Target="https://autismmemorial.wordpress.com" TargetMode="External"/><Relationship Id="rId63" Type="http://schemas.openxmlformats.org/officeDocument/2006/relationships/image" Target="media/image46.png"/><Relationship Id="rId68" Type="http://schemas.openxmlformats.org/officeDocument/2006/relationships/theme" Target="theme/theme1.xml"/><Relationship Id="rId7" Type="http://schemas.openxmlformats.org/officeDocument/2006/relationships/numbering" Target="numbering.xml"/><Relationship Id="rId2" Type="http://schemas.openxmlformats.org/officeDocument/2006/relationships/customXml" Target="../customXml/item2.xml"/><Relationship Id="rId16" Type="http://schemas.openxmlformats.org/officeDocument/2006/relationships/image" Target="media/image4.png"/><Relationship Id="rId29" Type="http://schemas.openxmlformats.org/officeDocument/2006/relationships/image" Target="media/image15.png"/><Relationship Id="rId11" Type="http://schemas.openxmlformats.org/officeDocument/2006/relationships/footnotes" Target="footnotes.xml"/><Relationship Id="rId24" Type="http://schemas.openxmlformats.org/officeDocument/2006/relationships/image" Target="media/image10.png"/><Relationship Id="rId32" Type="http://schemas.openxmlformats.org/officeDocument/2006/relationships/image" Target="media/image18.png"/><Relationship Id="rId37" Type="http://schemas.openxmlformats.org/officeDocument/2006/relationships/image" Target="media/image23.png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53" Type="http://schemas.openxmlformats.org/officeDocument/2006/relationships/hyperlink" Target="https://disability-memorial.org/" TargetMode="External"/><Relationship Id="rId58" Type="http://schemas.openxmlformats.org/officeDocument/2006/relationships/image" Target="media/image41.png"/><Relationship Id="rId66" Type="http://schemas.openxmlformats.org/officeDocument/2006/relationships/fontTable" Target="fontTable.xml"/><Relationship Id="rId5" Type="http://schemas.openxmlformats.org/officeDocument/2006/relationships/customXml" Target="../customXml/item5.xml"/><Relationship Id="rId61" Type="http://schemas.openxmlformats.org/officeDocument/2006/relationships/image" Target="media/image44.png"/><Relationship Id="rId19" Type="http://schemas.openxmlformats.org/officeDocument/2006/relationships/footer" Target="footer1.xml"/><Relationship Id="rId14" Type="http://schemas.openxmlformats.org/officeDocument/2006/relationships/image" Target="media/image2.png"/><Relationship Id="rId22" Type="http://schemas.openxmlformats.org/officeDocument/2006/relationships/image" Target="media/image8.png"/><Relationship Id="rId27" Type="http://schemas.openxmlformats.org/officeDocument/2006/relationships/image" Target="media/image13.png"/><Relationship Id="rId30" Type="http://schemas.openxmlformats.org/officeDocument/2006/relationships/image" Target="media/image16.png"/><Relationship Id="rId35" Type="http://schemas.openxmlformats.org/officeDocument/2006/relationships/image" Target="media/image21.png"/><Relationship Id="rId43" Type="http://schemas.openxmlformats.org/officeDocument/2006/relationships/image" Target="media/image29.png"/><Relationship Id="rId48" Type="http://schemas.openxmlformats.org/officeDocument/2006/relationships/image" Target="media/image34.png"/><Relationship Id="rId56" Type="http://schemas.openxmlformats.org/officeDocument/2006/relationships/image" Target="media/image40.png"/><Relationship Id="rId64" Type="http://schemas.openxmlformats.org/officeDocument/2006/relationships/image" Target="media/image47.png"/><Relationship Id="rId8" Type="http://schemas.openxmlformats.org/officeDocument/2006/relationships/styles" Target="styles.xml"/><Relationship Id="rId51" Type="http://schemas.openxmlformats.org/officeDocument/2006/relationships/image" Target="media/image37.png"/><Relationship Id="rId3" Type="http://schemas.openxmlformats.org/officeDocument/2006/relationships/customXml" Target="../customXml/item3.xml"/><Relationship Id="rId12" Type="http://schemas.openxmlformats.org/officeDocument/2006/relationships/endnotes" Target="endnotes.xml"/><Relationship Id="rId17" Type="http://schemas.openxmlformats.org/officeDocument/2006/relationships/image" Target="media/image5.png"/><Relationship Id="rId25" Type="http://schemas.openxmlformats.org/officeDocument/2006/relationships/image" Target="media/image11.png"/><Relationship Id="rId33" Type="http://schemas.openxmlformats.org/officeDocument/2006/relationships/image" Target="media/image19.png"/><Relationship Id="rId38" Type="http://schemas.openxmlformats.org/officeDocument/2006/relationships/image" Target="media/image24.png"/><Relationship Id="rId46" Type="http://schemas.openxmlformats.org/officeDocument/2006/relationships/image" Target="media/image32.png"/><Relationship Id="rId59" Type="http://schemas.openxmlformats.org/officeDocument/2006/relationships/image" Target="media/image42.png"/><Relationship Id="rId67" Type="http://schemas.openxmlformats.org/officeDocument/2006/relationships/glossaryDocument" Target="glossary/document.xml"/><Relationship Id="rId20" Type="http://schemas.openxmlformats.org/officeDocument/2006/relationships/image" Target="media/image6.png"/><Relationship Id="rId41" Type="http://schemas.openxmlformats.org/officeDocument/2006/relationships/image" Target="media/image27.png"/><Relationship Id="rId54" Type="http://schemas.openxmlformats.org/officeDocument/2006/relationships/image" Target="media/image39.png"/><Relationship Id="rId62" Type="http://schemas.openxmlformats.org/officeDocument/2006/relationships/image" Target="media/image45.png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5" Type="http://schemas.openxmlformats.org/officeDocument/2006/relationships/image" Target="media/image3.png"/><Relationship Id="rId23" Type="http://schemas.openxmlformats.org/officeDocument/2006/relationships/image" Target="media/image9.png"/><Relationship Id="rId28" Type="http://schemas.openxmlformats.org/officeDocument/2006/relationships/image" Target="media/image14.png"/><Relationship Id="rId36" Type="http://schemas.openxmlformats.org/officeDocument/2006/relationships/image" Target="media/image22.png"/><Relationship Id="rId49" Type="http://schemas.openxmlformats.org/officeDocument/2006/relationships/image" Target="media/image35.png"/><Relationship Id="rId57" Type="http://schemas.openxmlformats.org/officeDocument/2006/relationships/hyperlink" Target="https://memorialannex.wordpress.com" TargetMode="External"/><Relationship Id="rId10" Type="http://schemas.openxmlformats.org/officeDocument/2006/relationships/webSettings" Target="webSettings.xml"/><Relationship Id="rId31" Type="http://schemas.openxmlformats.org/officeDocument/2006/relationships/image" Target="media/image17.png"/><Relationship Id="rId44" Type="http://schemas.openxmlformats.org/officeDocument/2006/relationships/image" Target="media/image30.png"/><Relationship Id="rId52" Type="http://schemas.openxmlformats.org/officeDocument/2006/relationships/image" Target="media/image38.png"/><Relationship Id="rId60" Type="http://schemas.openxmlformats.org/officeDocument/2006/relationships/image" Target="media/image43.png"/><Relationship Id="rId65" Type="http://schemas.openxmlformats.org/officeDocument/2006/relationships/image" Target="media/image48.png"/><Relationship Id="rId4" Type="http://schemas.openxmlformats.org/officeDocument/2006/relationships/customXml" Target="../customXml/item4.xml"/><Relationship Id="rId9" Type="http://schemas.openxmlformats.org/officeDocument/2006/relationships/settings" Target="settings.xml"/><Relationship Id="rId13" Type="http://schemas.openxmlformats.org/officeDocument/2006/relationships/image" Target="media/image1.jpeg"/><Relationship Id="rId18" Type="http://schemas.openxmlformats.org/officeDocument/2006/relationships/header" Target="header1.xml"/><Relationship Id="rId39" Type="http://schemas.openxmlformats.org/officeDocument/2006/relationships/image" Target="media/image25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LaraConner\AppData\Roaming\Microsoft\Templates\Report%20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B8B3662379D94744BEA19CB9A9E6C75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5C40D71-0CA8-4FA9-B1F2-D6CD285EF5D5}"/>
      </w:docPartPr>
      <w:docPartBody>
        <w:p w:rsidR="00BF4B27" w:rsidRDefault="00BF4B27">
          <w:pPr>
            <w:pStyle w:val="B8B3662379D94744BEA19CB9A9E6C750"/>
          </w:pPr>
          <w:r w:rsidRPr="00D86945">
            <w:rPr>
              <w:rStyle w:val="SubtitleChar"/>
              <w:b/>
            </w:rPr>
            <w:fldChar w:fldCharType="begin"/>
          </w:r>
          <w:r w:rsidRPr="00D86945">
            <w:rPr>
              <w:rStyle w:val="SubtitleChar"/>
            </w:rPr>
            <w:instrText xml:space="preserve"> DATE  \@ "MMMM d"  \* MERGEFORMAT </w:instrText>
          </w:r>
          <w:r w:rsidRPr="00D86945">
            <w:rPr>
              <w:rStyle w:val="SubtitleChar"/>
              <w:b/>
            </w:rPr>
            <w:fldChar w:fldCharType="separate"/>
          </w:r>
          <w:r>
            <w:rPr>
              <w:rStyle w:val="SubtitleChar"/>
            </w:rPr>
            <w:t>April 21</w:t>
          </w:r>
          <w:r w:rsidRPr="00D86945">
            <w:rPr>
              <w:rStyle w:val="SubtitleChar"/>
              <w:b/>
            </w:rPr>
            <w:fldChar w:fldCharType="end"/>
          </w:r>
        </w:p>
      </w:docPartBody>
    </w:docPart>
    <w:docPart>
      <w:docPartPr>
        <w:name w:val="C2CD82C8B4464816B3C093C280CB0C3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4657329-8C07-4530-8A2A-4AA151904F9C}"/>
      </w:docPartPr>
      <w:docPartBody>
        <w:p w:rsidR="00BF4B27" w:rsidRDefault="00BF4B27">
          <w:pPr>
            <w:pStyle w:val="C2CD82C8B4464816B3C093C280CB0C33"/>
          </w:pPr>
          <w:r>
            <w:t>COMPANY NAME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Open Sans">
    <w:altName w:val="Open Sans"/>
    <w:charset w:val="00"/>
    <w:family w:val="swiss"/>
    <w:pitch w:val="variable"/>
    <w:sig w:usb0="E00002EF" w:usb1="4000205B" w:usb2="00000028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F4B27"/>
    <w:rsid w:val="000E179B"/>
    <w:rsid w:val="002A62BF"/>
    <w:rsid w:val="0059203C"/>
    <w:rsid w:val="00597E4A"/>
    <w:rsid w:val="00686092"/>
    <w:rsid w:val="007A796F"/>
    <w:rsid w:val="008D03F0"/>
    <w:rsid w:val="00BF4B27"/>
    <w:rsid w:val="00F733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2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Subtitle">
    <w:name w:val="Subtitle"/>
    <w:basedOn w:val="Normal"/>
    <w:link w:val="SubtitleChar"/>
    <w:uiPriority w:val="2"/>
    <w:qFormat/>
    <w:pPr>
      <w:framePr w:hSpace="180" w:wrap="around" w:vAnchor="text" w:hAnchor="margin" w:y="1167"/>
      <w:spacing w:after="0" w:line="276" w:lineRule="auto"/>
    </w:pPr>
    <w:rPr>
      <w:caps/>
      <w:color w:val="44546A" w:themeColor="text2"/>
      <w:spacing w:val="20"/>
      <w:sz w:val="32"/>
      <w:lang w:val="en-US" w:eastAsia="en-US"/>
    </w:rPr>
  </w:style>
  <w:style w:type="character" w:customStyle="1" w:styleId="SubtitleChar">
    <w:name w:val="Subtitle Char"/>
    <w:basedOn w:val="DefaultParagraphFont"/>
    <w:link w:val="Subtitle"/>
    <w:uiPriority w:val="2"/>
    <w:rPr>
      <w:caps/>
      <w:color w:val="44546A" w:themeColor="text2"/>
      <w:spacing w:val="20"/>
      <w:sz w:val="32"/>
      <w:lang w:val="en-US" w:eastAsia="en-US"/>
    </w:rPr>
  </w:style>
  <w:style w:type="paragraph" w:customStyle="1" w:styleId="B8B3662379D94744BEA19CB9A9E6C750">
    <w:name w:val="B8B3662379D94744BEA19CB9A9E6C750"/>
  </w:style>
  <w:style w:type="paragraph" w:customStyle="1" w:styleId="C2CD82C8B4464816B3C093C280CB0C33">
    <w:name w:val="C2CD82C8B4464816B3C093C280CB0C33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Custom Theme">
  <a:themeElements>
    <a:clrScheme name="Custom 29">
      <a:dk1>
        <a:srgbClr val="0F0D29"/>
      </a:dk1>
      <a:lt1>
        <a:srgbClr val="FFFFFF"/>
      </a:lt1>
      <a:dk2>
        <a:srgbClr val="082A75"/>
      </a:dk2>
      <a:lt2>
        <a:srgbClr val="E7E6E6"/>
      </a:lt2>
      <a:accent1>
        <a:srgbClr val="024F75"/>
      </a:accent1>
      <a:accent2>
        <a:srgbClr val="3592CF"/>
      </a:accent2>
      <a:accent3>
        <a:srgbClr val="34ABA2"/>
      </a:accent3>
      <a:accent4>
        <a:srgbClr val="66B2CA"/>
      </a:accent4>
      <a:accent5>
        <a:srgbClr val="C1D9CB"/>
      </a:accent5>
      <a:accent6>
        <a:srgbClr val="34ABA2"/>
      </a:accent6>
      <a:hlink>
        <a:srgbClr val="3592CF"/>
      </a:hlink>
      <a:folHlink>
        <a:srgbClr val="3592CF"/>
      </a:folHlink>
    </a:clrScheme>
    <a:fontScheme name="Custom 20">
      <a:majorFont>
        <a:latin typeface="Arial"/>
        <a:ea typeface=""/>
        <a:cs typeface=""/>
      </a:majorFont>
      <a:minorFont>
        <a:latin typeface="Calibri"/>
        <a:ea typeface=""/>
        <a:cs typeface=""/>
      </a:minorFont>
    </a:fontScheme>
    <a:fmtScheme name="Office Effects">
      <a:fillStyleLst>
        <a:solidFill>
          <a:schemeClr val="phClr">
            <a:tint val="100000"/>
            <a:shade val="100000"/>
            <a:satMod val="100000"/>
          </a:schemeClr>
        </a:solidFill>
        <a:gradFill rotWithShape="1">
          <a:gsLst>
            <a:gs pos="0">
              <a:schemeClr val="phClr">
                <a:tint val="65000"/>
                <a:shade val="100000"/>
                <a:satMod val="133000"/>
              </a:schemeClr>
            </a:gs>
            <a:gs pos="15000">
              <a:schemeClr val="phClr">
                <a:tint val="50000"/>
                <a:shade val="100000"/>
                <a:satMod val="140000"/>
              </a:schemeClr>
            </a:gs>
            <a:gs pos="100000">
              <a:schemeClr val="phClr">
                <a:tint val="10000"/>
                <a:shade val="100000"/>
                <a:satMod val="135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75000"/>
                <a:satMod val="160000"/>
              </a:schemeClr>
            </a:gs>
            <a:gs pos="62000">
              <a:schemeClr val="phClr">
                <a:tint val="100000"/>
                <a:shade val="100000"/>
                <a:satMod val="125000"/>
              </a:schemeClr>
            </a:gs>
            <a:gs pos="100000">
              <a:schemeClr val="phClr">
                <a:tint val="80000"/>
                <a:shade val="100000"/>
                <a:satMod val="140000"/>
              </a:schemeClr>
            </a:gs>
          </a:gsLst>
          <a:lin ang="16200000" scaled="1"/>
        </a:gradFill>
      </a:fillStyleLst>
      <a:lnStyleLst>
        <a:ln w="12700">
          <a:solidFill>
            <a:schemeClr val="phClr"/>
          </a:solidFill>
          <a:prstDash val="solid"/>
        </a:ln>
        <a:ln w="25400">
          <a:solidFill>
            <a:schemeClr val="phClr"/>
          </a:solidFill>
          <a:prstDash val="solid"/>
        </a:ln>
        <a:ln w="38100">
          <a:solidFill>
            <a:schemeClr val="phClr"/>
          </a:solidFill>
          <a:prstDash val="solid"/>
        </a:ln>
      </a:lnStyleLst>
      <a:effectStyleLst>
        <a:effectStyle>
          <a:effectLst>
            <a:outerShdw blurRad="50800" dist="25400" dir="5400000">
              <a:srgbClr val="000000">
                <a:alpha val="43137"/>
              </a:srgbClr>
            </a:outerShdw>
          </a:effectLst>
        </a:effectStyle>
        <a:effectStyle>
          <a:effectLst>
            <a:outerShdw blurRad="50800" dist="38100" dir="5400000">
              <a:srgbClr val="000000">
                <a:alpha val="61176"/>
              </a:srgbClr>
            </a:outerShdw>
          </a:effectLst>
          <a:scene3d>
            <a:camera prst="orthographicFront" fov="0">
              <a:rot lat="0" lon="0" rev="0"/>
            </a:camera>
            <a:lightRig rig="contrasting" dir="t">
              <a:rot lat="0" lon="0" rev="16500000"/>
            </a:lightRig>
          </a:scene3d>
          <a:sp3d contourW="12700" prstMaterial="powder">
            <a:bevelT h="50800"/>
            <a:contourClr>
              <a:schemeClr val="phClr">
                <a:tint val="100000"/>
                <a:shade val="100000"/>
                <a:satMod val="100000"/>
              </a:schemeClr>
            </a:contourClr>
          </a:sp3d>
        </a:effectStyle>
        <a:effectStyle>
          <a:effectLst>
            <a:reflection blurRad="12700" stA="25000" endPos="28000" dist="38100" dir="5400000" sy="-100000"/>
          </a:effectLst>
          <a:scene3d>
            <a:camera prst="orthographicFront" fov="0">
              <a:rot lat="0" lon="0" rev="0"/>
            </a:camera>
            <a:lightRig rig="threePt" dir="t">
              <a:rot lat="0" lon="0" rev="0"/>
            </a:lightRig>
          </a:scene3d>
          <a:sp3d>
            <a:bevelT w="139700" h="38100"/>
            <a:contourClr>
              <a:schemeClr val="phClr">
                <a:tint val="100000"/>
                <a:shade val="100000"/>
                <a:satMod val="100000"/>
              </a:schemeClr>
            </a:contourClr>
          </a:sp3d>
        </a:effectStyle>
      </a:effectStyleLst>
      <a:bgFillStyleLst>
        <a:solidFill>
          <a:schemeClr val="phClr">
            <a:tint val="100000"/>
            <a:shade val="100000"/>
            <a:satMod val="100000"/>
          </a:schemeClr>
        </a:solidFill>
        <a:gradFill rotWithShape="1">
          <a:gsLst>
            <a:gs pos="0">
              <a:schemeClr val="phClr">
                <a:tint val="100000"/>
                <a:shade val="50000"/>
                <a:satMod val="145000"/>
              </a:schemeClr>
            </a:gs>
            <a:gs pos="40000">
              <a:schemeClr val="phClr">
                <a:tint val="100000"/>
                <a:shade val="70000"/>
                <a:satMod val="145000"/>
              </a:schemeClr>
            </a:gs>
            <a:gs pos="100000">
              <a:schemeClr val="phClr">
                <a:tint val="85000"/>
                <a:shade val="100000"/>
                <a:satMod val="155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50000"/>
                <a:satMod val="145000"/>
              </a:schemeClr>
            </a:gs>
            <a:gs pos="30000">
              <a:schemeClr val="phClr">
                <a:tint val="100000"/>
                <a:shade val="65000"/>
                <a:satMod val="155000"/>
              </a:schemeClr>
            </a:gs>
            <a:gs pos="100000">
              <a:schemeClr val="phClr">
                <a:tint val="60000"/>
                <a:shade val="100000"/>
                <a:satMod val="170000"/>
              </a:schemeClr>
            </a:gs>
          </a:gsLst>
          <a:lin ang="16200000" scaled="1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item1.xml><?xml version="1.0" encoding="utf-8"?>
<CoverPageProperties xmlns="http://schemas.microsoft.com/office/2006/coverPageProps">
  <PublishDate/>
  <Abstract/>
  <CompanyAddress/>
  <CompanyPhone/>
  <CompanyFax>Lara Conner</CompanyFax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88D235354ADCF4481E8AF7053E44824" ma:contentTypeVersion="16" ma:contentTypeDescription="Create a new document." ma:contentTypeScope="" ma:versionID="1ac19700235d0de2253e4bdef6268f70">
  <xsd:schema xmlns:xsd="http://www.w3.org/2001/XMLSchema" xmlns:xs="http://www.w3.org/2001/XMLSchema" xmlns:p="http://schemas.microsoft.com/office/2006/metadata/properties" xmlns:ns2="5ba2880c-aa49-4c08-ab41-124be6e9124e" xmlns:ns3="e5ddbce6-0623-4d63-839b-c92159aae971" targetNamespace="http://schemas.microsoft.com/office/2006/metadata/properties" ma:root="true" ma:fieldsID="39343ec5af5c29e8fcbf552bcf44cf20" ns2:_="" ns3:_="">
    <xsd:import namespace="5ba2880c-aa49-4c08-ab41-124be6e9124e"/>
    <xsd:import namespace="e5ddbce6-0623-4d63-839b-c92159aae971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KeyPoints" minOccurs="0"/>
                <xsd:element ref="ns3:MediaServiceKeyPoints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Location" minOccurs="0"/>
                <xsd:element ref="ns3:MediaLengthInSeconds" minOccurs="0"/>
                <xsd:element ref="ns3:lcf76f155ced4ddcb4097134ff3c332f" minOccurs="0"/>
                <xsd:element ref="ns2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ba2880c-aa49-4c08-ab41-124be6e9124e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6" nillable="true" ma:displayName="Taxonomy Catch All Column" ma:hidden="true" ma:list="{b221b05c-f873-41e0-a756-f9ef2afade3b}" ma:internalName="TaxCatchAll" ma:showField="CatchAllData" ma:web="5ba2880c-aa49-4c08-ab41-124be6e9124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5ddbce6-0623-4d63-839b-c92159aae97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3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4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8" nillable="true" ma:displayName="Tags" ma:internalName="MediaServiceAutoTags" ma:readOnly="true">
      <xsd:simpleType>
        <xsd:restriction base="dms:Text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20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1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2" nillable="true" ma:displayName="Location" ma:internalName="MediaServiceLocation" ma:readOnly="true">
      <xsd:simpleType>
        <xsd:restriction base="dms:Text"/>
      </xsd:simpleType>
    </xsd:element>
    <xsd:element name="MediaLengthInSeconds" ma:index="23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5" nillable="true" ma:taxonomy="true" ma:internalName="lcf76f155ced4ddcb4097134ff3c332f" ma:taxonomyFieldName="MediaServiceImageTags" ma:displayName="Image Tags" ma:readOnly="false" ma:fieldId="{5cf76f15-5ced-4ddc-b409-7134ff3c332f}" ma:taxonomyMulti="true" ma:sspId="8bf7d99a-ea36-4619-98e6-5b59cc31b9f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6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5ba2880c-aa49-4c08-ab41-124be6e9124e">FJQZQ7PKH67T-580059046-122746</_dlc_DocId>
    <_dlc_DocIdUrl xmlns="5ba2880c-aa49-4c08-ab41-124be6e9124e">
      <Url>https://inclusionlondon.sharepoint.com/sites/PUBLIC/_layouts/15/DocIdRedir.aspx?ID=FJQZQ7PKH67T-580059046-122746</Url>
      <Description>FJQZQ7PKH67T-580059046-122746</Description>
    </_dlc_DocIdUrl>
    <lcf76f155ced4ddcb4097134ff3c332f xmlns="e5ddbce6-0623-4d63-839b-c92159aae971">
      <Terms xmlns="http://schemas.microsoft.com/office/infopath/2007/PartnerControls"/>
    </lcf76f155ced4ddcb4097134ff3c332f>
    <TaxCatchAll xmlns="5ba2880c-aa49-4c08-ab41-124be6e9124e" xsi:nil="true"/>
  </documentManagement>
</p:properti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259A8B36-CD3C-4F46-9E7B-55933C107A94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14D2B15E-6A08-4301-AD13-FC04EA93625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ba2880c-aa49-4c08-ab41-124be6e9124e"/>
    <ds:schemaRef ds:uri="e5ddbce6-0623-4d63-839b-c92159aae97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B4C79DD3-80CA-4F69-88FF-496C7BA74D94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AC58B70E-2803-40C5-B338-F007DD6794EF}">
  <ds:schemaRefs>
    <ds:schemaRef ds:uri="http://schemas.microsoft.com/sharepoint/events"/>
  </ds:schemaRefs>
</ds:datastoreItem>
</file>

<file path=customXml/itemProps6.xml><?xml version="1.0" encoding="utf-8"?>
<ds:datastoreItem xmlns:ds="http://schemas.openxmlformats.org/officeDocument/2006/customXml" ds:itemID="{444011D2-DE23-42F3-A82B-190558809AB3}">
  <ds:schemaRefs>
    <ds:schemaRef ds:uri="http://purl.org/dc/elements/1.1/"/>
    <ds:schemaRef ds:uri="e5ddbce6-0623-4d63-839b-c92159aae971"/>
    <ds:schemaRef ds:uri="5ba2880c-aa49-4c08-ab41-124be6e9124e"/>
    <ds:schemaRef ds:uri="http://www.w3.org/XML/1998/namespace"/>
    <ds:schemaRef ds:uri="http://schemas.microsoft.com/office/infopath/2007/PartnerControls"/>
    <ds:schemaRef ds:uri="http://schemas.openxmlformats.org/package/2006/metadata/core-properties"/>
    <ds:schemaRef ds:uri="http://schemas.microsoft.com/office/2006/documentManagement/types"/>
    <ds:schemaRef ds:uri="http://schemas.microsoft.com/office/2006/metadata/properties"/>
    <ds:schemaRef ds:uri="http://purl.org/dc/dcmitype/"/>
    <ds:schemaRef ds:uri="http://purl.org/dc/terms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Report </Template>
  <TotalTime>3</TotalTime>
  <Pages>27</Pages>
  <Words>1321</Words>
  <Characters>7533</Characters>
  <Application>Microsoft Office Word</Application>
  <DocSecurity>0</DocSecurity>
  <Lines>62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Lara Conner</dc:creator>
  <cp:keywords/>
  <cp:lastModifiedBy>Lara Conner</cp:lastModifiedBy>
  <cp:revision>2</cp:revision>
  <cp:lastPrinted>2022-12-02T10:44:00Z</cp:lastPrinted>
  <dcterms:created xsi:type="dcterms:W3CDTF">2022-12-02T10:46:00Z</dcterms:created>
  <dcterms:modified xsi:type="dcterms:W3CDTF">2022-12-02T10:46:00Z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TC100670409990</vt:lpwstr>
  </property>
  <property fmtid="{D5CDD505-2E9C-101B-9397-08002B2CF9AE}" pid="3" name="ContentTypeId">
    <vt:lpwstr>0x010100388D235354ADCF4481E8AF7053E44824</vt:lpwstr>
  </property>
  <property fmtid="{D5CDD505-2E9C-101B-9397-08002B2CF9AE}" pid="4" name="_dlc_DocIdItemGuid">
    <vt:lpwstr>8690cb28-3f7f-47fa-8711-d291b17d8396</vt:lpwstr>
  </property>
  <property fmtid="{D5CDD505-2E9C-101B-9397-08002B2CF9AE}" pid="5" name="MediaServiceImageTags">
    <vt:lpwstr/>
  </property>
</Properties>
</file>