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DED3" w14:textId="184020F6" w:rsidR="00D077E9" w:rsidRDefault="00A37955" w:rsidP="00D70D0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E15C7" wp14:editId="70E3B0CE">
                <wp:simplePos x="0" y="0"/>
                <wp:positionH relativeFrom="margin">
                  <wp:align>center</wp:align>
                </wp:positionH>
                <wp:positionV relativeFrom="paragraph">
                  <wp:posOffset>-622935</wp:posOffset>
                </wp:positionV>
                <wp:extent cx="6848475" cy="2219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57D0D" w14:textId="077BA86A" w:rsidR="00D077E9" w:rsidRPr="00604455" w:rsidRDefault="00ED55BD" w:rsidP="00604455">
                            <w:pPr>
                              <w:pStyle w:val="Title"/>
                              <w:spacing w:after="120"/>
                              <w:rPr>
                                <w:color w:val="48C3D2"/>
                              </w:rPr>
                            </w:pPr>
                            <w:r w:rsidRPr="00604455">
                              <w:rPr>
                                <w:color w:val="48C3D2"/>
                              </w:rPr>
                              <w:t>Disability, Crime and Hate Crime in the News</w:t>
                            </w:r>
                            <w:r w:rsidR="00604455" w:rsidRPr="00604455">
                              <w:rPr>
                                <w:color w:val="48C3D2"/>
                              </w:rPr>
                              <w:t xml:space="preserve"> </w:t>
                            </w:r>
                          </w:p>
                          <w:p w14:paraId="0A4AE49F" w14:textId="1ADE9D7A" w:rsidR="00604455" w:rsidRPr="00A37955" w:rsidRDefault="00604455" w:rsidP="00604455">
                            <w:pPr>
                              <w:pStyle w:val="Title"/>
                              <w:spacing w:after="120"/>
                              <w:rPr>
                                <w:color w:val="48C3D2"/>
                                <w:sz w:val="56"/>
                                <w:szCs w:val="48"/>
                              </w:rPr>
                            </w:pPr>
                            <w:r w:rsidRPr="00A37955">
                              <w:rPr>
                                <w:color w:val="48C3D2"/>
                                <w:sz w:val="56"/>
                                <w:szCs w:val="48"/>
                              </w:rPr>
                              <w:t xml:space="preserve">Part </w:t>
                            </w:r>
                            <w:r w:rsidR="005A180E" w:rsidRPr="00A37955">
                              <w:rPr>
                                <w:color w:val="48C3D2"/>
                                <w:sz w:val="56"/>
                                <w:szCs w:val="48"/>
                              </w:rPr>
                              <w:t>4</w:t>
                            </w:r>
                            <w:r w:rsidR="00A37955" w:rsidRPr="00A37955">
                              <w:rPr>
                                <w:color w:val="48C3D2"/>
                                <w:sz w:val="56"/>
                                <w:szCs w:val="48"/>
                              </w:rPr>
                              <w:t xml:space="preserve"> </w:t>
                            </w:r>
                            <w:r w:rsidR="005A180E" w:rsidRPr="00A37955">
                              <w:rPr>
                                <w:color w:val="48C3D2"/>
                                <w:sz w:val="56"/>
                                <w:szCs w:val="48"/>
                              </w:rPr>
                              <w:t>–</w:t>
                            </w:r>
                            <w:r w:rsidRPr="00A37955">
                              <w:rPr>
                                <w:color w:val="48C3D2"/>
                                <w:sz w:val="56"/>
                                <w:szCs w:val="48"/>
                              </w:rPr>
                              <w:t xml:space="preserve"> </w:t>
                            </w:r>
                            <w:r w:rsidR="005A180E" w:rsidRPr="00A37955">
                              <w:rPr>
                                <w:color w:val="48C3D2"/>
                                <w:sz w:val="56"/>
                                <w:szCs w:val="48"/>
                              </w:rPr>
                              <w:t>What happened after the crime</w:t>
                            </w:r>
                            <w:r w:rsidR="00EC7069" w:rsidRPr="00A37955">
                              <w:rPr>
                                <w:color w:val="48C3D2"/>
                                <w:sz w:val="56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E15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49.05pt;width:539.25pt;height:174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" filled="f" stroked="f" strokeweight=".5pt">
                <v:textbox>
                  <w:txbxContent>
                    <w:p w14:paraId="54C57D0D" w14:textId="077BA86A" w:rsidR="00D077E9" w:rsidRPr="00604455" w:rsidRDefault="00ED55BD" w:rsidP="00604455">
                      <w:pPr>
                        <w:pStyle w:val="Title"/>
                        <w:spacing w:after="120"/>
                        <w:rPr>
                          <w:color w:val="48C3D2"/>
                        </w:rPr>
                      </w:pPr>
                      <w:r w:rsidRPr="00604455">
                        <w:rPr>
                          <w:color w:val="48C3D2"/>
                        </w:rPr>
                        <w:t>Disability, Crime and Hate Crime in the News</w:t>
                      </w:r>
                      <w:r w:rsidR="00604455" w:rsidRPr="00604455">
                        <w:rPr>
                          <w:color w:val="48C3D2"/>
                        </w:rPr>
                        <w:t xml:space="preserve"> </w:t>
                      </w:r>
                    </w:p>
                    <w:p w14:paraId="0A4AE49F" w14:textId="1ADE9D7A" w:rsidR="00604455" w:rsidRPr="00A37955" w:rsidRDefault="00604455" w:rsidP="00604455">
                      <w:pPr>
                        <w:pStyle w:val="Title"/>
                        <w:spacing w:after="120"/>
                        <w:rPr>
                          <w:color w:val="48C3D2"/>
                          <w:sz w:val="56"/>
                          <w:szCs w:val="48"/>
                        </w:rPr>
                      </w:pPr>
                      <w:r w:rsidRPr="00A37955">
                        <w:rPr>
                          <w:color w:val="48C3D2"/>
                          <w:sz w:val="56"/>
                          <w:szCs w:val="48"/>
                        </w:rPr>
                        <w:t xml:space="preserve">Part </w:t>
                      </w:r>
                      <w:r w:rsidR="005A180E" w:rsidRPr="00A37955">
                        <w:rPr>
                          <w:color w:val="48C3D2"/>
                          <w:sz w:val="56"/>
                          <w:szCs w:val="48"/>
                        </w:rPr>
                        <w:t>4</w:t>
                      </w:r>
                      <w:r w:rsidR="00A37955" w:rsidRPr="00A37955">
                        <w:rPr>
                          <w:color w:val="48C3D2"/>
                          <w:sz w:val="56"/>
                          <w:szCs w:val="48"/>
                        </w:rPr>
                        <w:t xml:space="preserve"> </w:t>
                      </w:r>
                      <w:r w:rsidR="005A180E" w:rsidRPr="00A37955">
                        <w:rPr>
                          <w:color w:val="48C3D2"/>
                          <w:sz w:val="56"/>
                          <w:szCs w:val="48"/>
                        </w:rPr>
                        <w:t>–</w:t>
                      </w:r>
                      <w:r w:rsidRPr="00A37955">
                        <w:rPr>
                          <w:color w:val="48C3D2"/>
                          <w:sz w:val="56"/>
                          <w:szCs w:val="48"/>
                        </w:rPr>
                        <w:t xml:space="preserve"> </w:t>
                      </w:r>
                      <w:r w:rsidR="005A180E" w:rsidRPr="00A37955">
                        <w:rPr>
                          <w:color w:val="48C3D2"/>
                          <w:sz w:val="56"/>
                          <w:szCs w:val="48"/>
                        </w:rPr>
                        <w:t>What happened after the crime</w:t>
                      </w:r>
                      <w:r w:rsidR="00EC7069" w:rsidRPr="00A37955">
                        <w:rPr>
                          <w:color w:val="48C3D2"/>
                          <w:sz w:val="56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4975A0" wp14:editId="080D3C7D">
                <wp:simplePos x="0" y="0"/>
                <wp:positionH relativeFrom="column">
                  <wp:posOffset>-407670</wp:posOffset>
                </wp:positionH>
                <wp:positionV relativeFrom="margin">
                  <wp:posOffset>-737235</wp:posOffset>
                </wp:positionV>
                <wp:extent cx="7153275" cy="2428875"/>
                <wp:effectExtent l="0" t="0" r="9525" b="9525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242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91C38" id="Rectangle 3" o:spid="_x0000_s1026" alt="white rectangle for text on cover" style="position:absolute;margin-left:-32.1pt;margin-top:-58.05pt;width:563.25pt;height:19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" fillcolor="white [3212]" stroked="f" strokeweight="2pt">
                <w10:wrap anchory="margin"/>
              </v:rect>
            </w:pict>
          </mc:Fallback>
        </mc:AlternateContent>
      </w:r>
      <w:r w:rsidR="00033323">
        <w:rPr>
          <w:noProof/>
        </w:rPr>
        <w:drawing>
          <wp:anchor distT="0" distB="0" distL="114300" distR="114300" simplePos="0" relativeHeight="251652096" behindDoc="1" locked="0" layoutInCell="1" allowOverlap="1" wp14:anchorId="511DA4D3" wp14:editId="108A0A75">
            <wp:simplePos x="0" y="0"/>
            <wp:positionH relativeFrom="page">
              <wp:posOffset>-47625</wp:posOffset>
            </wp:positionH>
            <wp:positionV relativeFrom="paragraph">
              <wp:posOffset>-908685</wp:posOffset>
            </wp:positionV>
            <wp:extent cx="9968161" cy="6648450"/>
            <wp:effectExtent l="0" t="0" r="0" b="0"/>
            <wp:wrapNone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604" cy="66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2"/>
      </w:tblGrid>
      <w:tr w:rsidR="00D077E9" w14:paraId="0FFD2C6F" w14:textId="77777777" w:rsidTr="00353276">
        <w:trPr>
          <w:trHeight w:val="1927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p w14:paraId="19363D97" w14:textId="36C66382" w:rsidR="00D077E9" w:rsidRDefault="00D077E9" w:rsidP="00D077E9"/>
          <w:p w14:paraId="50E583C6" w14:textId="3A111680" w:rsidR="00D077E9" w:rsidRDefault="00D077E9" w:rsidP="00D077E9"/>
        </w:tc>
      </w:tr>
      <w:tr w:rsidR="00D077E9" w14:paraId="194507B3" w14:textId="77777777" w:rsidTr="00353276">
        <w:trPr>
          <w:trHeight w:val="7770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p w14:paraId="7E9E4835" w14:textId="164EE79C" w:rsidR="00D077E9" w:rsidRDefault="00A37955" w:rsidP="00D077E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A431EF" wp14:editId="2ED6CD00">
                      <wp:simplePos x="0" y="0"/>
                      <wp:positionH relativeFrom="margin">
                        <wp:posOffset>-188595</wp:posOffset>
                      </wp:positionH>
                      <wp:positionV relativeFrom="paragraph">
                        <wp:posOffset>51435</wp:posOffset>
                      </wp:positionV>
                      <wp:extent cx="6657975" cy="0"/>
                      <wp:effectExtent l="0" t="19050" r="28575" b="19050"/>
                      <wp:wrapNone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579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48C3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607C2" id="Straight Connector 5" o:spid="_x0000_s1026" alt="text divider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85pt,4.05pt" to="509.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" strokecolor="#48c3d2" strokeweight="3pt">
                      <w10:wrap anchorx="margin"/>
                    </v:line>
                  </w:pict>
                </mc:Fallback>
              </mc:AlternateContent>
            </w:r>
          </w:p>
        </w:tc>
      </w:tr>
      <w:tr w:rsidR="00D077E9" w14:paraId="2CC61AC5" w14:textId="77777777" w:rsidTr="00353276">
        <w:trPr>
          <w:trHeight w:val="2209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color w:val="FFFFFF" w:themeColor="background1"/>
                <w:sz w:val="32"/>
                <w:szCs w:val="24"/>
              </w:rPr>
              <w:id w:val="1080870105"/>
              <w:placeholder>
                <w:docPart w:val="B8B3662379D94744BEA19CB9A9E6C750"/>
              </w:placeholder>
              <w15:appearance w15:val="hidden"/>
            </w:sdtPr>
            <w:sdtContent>
              <w:p w14:paraId="08452DFB" w14:textId="42D79D87" w:rsidR="00D077E9" w:rsidRPr="00033323" w:rsidRDefault="00A37955" w:rsidP="00D077E9">
                <w:pPr>
                  <w:rPr>
                    <w:color w:val="FFFFFF" w:themeColor="background1"/>
                    <w:sz w:val="32"/>
                    <w:szCs w:val="24"/>
                  </w:rPr>
                </w:pPr>
                <w:r>
                  <w:rPr>
                    <w:color w:val="FFFFFF" w:themeColor="background1"/>
                    <w:sz w:val="32"/>
                    <w:szCs w:val="24"/>
                  </w:rPr>
                  <w:t>December</w:t>
                </w:r>
                <w:r w:rsidR="00033323" w:rsidRPr="00033323">
                  <w:rPr>
                    <w:color w:val="FFFFFF" w:themeColor="background1"/>
                    <w:sz w:val="32"/>
                    <w:szCs w:val="24"/>
                  </w:rPr>
                  <w:t xml:space="preserve"> 2022</w:t>
                </w:r>
              </w:p>
            </w:sdtContent>
          </w:sdt>
          <w:p w14:paraId="6101A264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  <w:r w:rsidRPr="00033323">
              <w:rPr>
                <w:noProof/>
                <w:color w:val="FFFFFF" w:themeColor="background1"/>
                <w:sz w:val="12"/>
                <w:szCs w:val="12"/>
              </w:rPr>
              <mc:AlternateContent>
                <mc:Choice Requires="wps">
                  <w:drawing>
                    <wp:inline distT="0" distB="0" distL="0" distR="0" wp14:anchorId="7193B345" wp14:editId="4769F758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AE4AC60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16BFB69D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</w:p>
          <w:p w14:paraId="53CD682C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</w:p>
          <w:p w14:paraId="5350ADD7" w14:textId="77777777" w:rsidR="00D077E9" w:rsidRDefault="00000000" w:rsidP="00D077E9">
            <w:pPr>
              <w:rPr>
                <w:color w:val="FFFFFF" w:themeColor="background1"/>
                <w:sz w:val="32"/>
                <w:szCs w:val="24"/>
              </w:rPr>
            </w:pPr>
            <w:sdt>
              <w:sdtPr>
                <w:rPr>
                  <w:color w:val="FFFFFF" w:themeColor="background1"/>
                  <w:sz w:val="32"/>
                  <w:szCs w:val="24"/>
                </w:rPr>
                <w:id w:val="-1740469667"/>
                <w:placeholder>
                  <w:docPart w:val="C2CD82C8B4464816B3C093C280CB0C33"/>
                </w:placeholder>
                <w15:appearance w15:val="hidden"/>
              </w:sdtPr>
              <w:sdtContent>
                <w:r w:rsidR="00033323" w:rsidRPr="00033323">
                  <w:rPr>
                    <w:color w:val="FFFFFF" w:themeColor="background1"/>
                    <w:sz w:val="32"/>
                    <w:szCs w:val="24"/>
                  </w:rPr>
                  <w:t>Inclusion London</w:t>
                </w:r>
              </w:sdtContent>
            </w:sdt>
          </w:p>
          <w:p w14:paraId="2F9CC88A" w14:textId="1B2732ED" w:rsidR="00E10F4D" w:rsidRPr="00E10F4D" w:rsidRDefault="002E052E" w:rsidP="00D077E9">
            <w:pPr>
              <w:rPr>
                <w:color w:val="FFFFFF" w:themeColor="background1"/>
                <w:sz w:val="32"/>
                <w:szCs w:val="24"/>
              </w:rPr>
            </w:pPr>
            <w:r>
              <w:rPr>
                <w:color w:val="FFFFFF" w:themeColor="background1"/>
                <w:sz w:val="32"/>
                <w:szCs w:val="24"/>
              </w:rPr>
              <w:t>Authored by: Disability Hate Crime Team – Lara Conner and Louise Holden</w:t>
            </w:r>
          </w:p>
        </w:tc>
      </w:tr>
    </w:tbl>
    <w:p w14:paraId="11DA60DE" w14:textId="77777777" w:rsidR="00893061" w:rsidRDefault="00893061">
      <w:pPr>
        <w:spacing w:after="200"/>
        <w:rPr>
          <w:noProof/>
        </w:rPr>
      </w:pPr>
    </w:p>
    <w:p w14:paraId="7B9AFD19" w14:textId="1CC03F73" w:rsidR="00C6327E" w:rsidRPr="00C6327E" w:rsidRDefault="00893061">
      <w:pPr>
        <w:spacing w:after="20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1241CE" wp14:editId="756D4826">
            <wp:simplePos x="0" y="0"/>
            <wp:positionH relativeFrom="column">
              <wp:posOffset>4812030</wp:posOffset>
            </wp:positionH>
            <wp:positionV relativeFrom="paragraph">
              <wp:posOffset>6099810</wp:posOffset>
            </wp:positionV>
            <wp:extent cx="2181225" cy="2181225"/>
            <wp:effectExtent l="0" t="0" r="0" b="9525"/>
            <wp:wrapNone/>
            <wp:docPr id="9" name="Picture 9" descr="Easy Read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89AC53" wp14:editId="57410BC4">
            <wp:simplePos x="0" y="0"/>
            <wp:positionH relativeFrom="column">
              <wp:posOffset>5259705</wp:posOffset>
            </wp:positionH>
            <wp:positionV relativeFrom="paragraph">
              <wp:posOffset>5242560</wp:posOffset>
            </wp:positionV>
            <wp:extent cx="1628775" cy="11715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0"/>
                    <a:stretch/>
                  </pic:blipFill>
                  <pic:spPr bwMode="auto"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276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9453913" wp14:editId="25CE7A57">
                <wp:simplePos x="0" y="0"/>
                <wp:positionH relativeFrom="page">
                  <wp:align>right</wp:align>
                </wp:positionH>
                <wp:positionV relativeFrom="page">
                  <wp:posOffset>6667500</wp:posOffset>
                </wp:positionV>
                <wp:extent cx="7781925" cy="3374390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74390"/>
                        </a:xfrm>
                        <a:prstGeom prst="rect">
                          <a:avLst/>
                        </a:prstGeom>
                        <a:solidFill>
                          <a:srgbClr val="48C3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437308" id="Rectangle 2" o:spid="_x0000_s1026" alt="colored rectangle" style="position:absolute;margin-left:561.55pt;margin-top:525pt;width:612.75pt;height:265.7pt;z-index:-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" fillcolor="#48c3d2" stroked="f" strokeweight="2pt">
                <w10:wrap anchorx="page" anchory="page"/>
              </v:rect>
            </w:pict>
          </mc:Fallback>
        </mc:AlternateContent>
      </w:r>
      <w:r w:rsidR="00D077E9">
        <w:br w:type="page"/>
      </w:r>
    </w:p>
    <w:p w14:paraId="3883CEAF" w14:textId="166FF2EF" w:rsidR="00022F7B" w:rsidRDefault="00A676B7" w:rsidP="00B44C98">
      <w:pPr>
        <w:pStyle w:val="Heading2"/>
      </w:pPr>
      <w:r>
        <w:lastRenderedPageBreak/>
        <w:t>How much did the news talk about the crime?</w:t>
      </w:r>
    </w:p>
    <w:p w14:paraId="6EDA2355" w14:textId="77777777" w:rsidR="00C6327E" w:rsidRDefault="00C6327E" w:rsidP="00C6327E"/>
    <w:p w14:paraId="204EA708" w14:textId="67E600EE" w:rsidR="00A676B7" w:rsidRDefault="00D42A25" w:rsidP="007C1EEA">
      <w:pPr>
        <w:pStyle w:val="Content"/>
        <w:spacing w:after="240" w:line="360" w:lineRule="auto"/>
      </w:pPr>
      <w:r>
        <w:rPr>
          <w:noProof/>
        </w:rPr>
        <w:drawing>
          <wp:anchor distT="0" distB="720090" distL="114300" distR="114300" simplePos="0" relativeHeight="251658752" behindDoc="0" locked="0" layoutInCell="1" allowOverlap="1" wp14:anchorId="233499B7" wp14:editId="07BAFBD4">
            <wp:simplePos x="0" y="0"/>
            <wp:positionH relativeFrom="margin">
              <wp:posOffset>-47625</wp:posOffset>
            </wp:positionH>
            <wp:positionV relativeFrom="paragraph">
              <wp:posOffset>159385</wp:posOffset>
            </wp:positionV>
            <wp:extent cx="2880000" cy="2880000"/>
            <wp:effectExtent l="0" t="0" r="0" b="0"/>
            <wp:wrapSquare wrapText="bothSides"/>
            <wp:docPr id="7" name="Picture 7" descr="Interne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nternet new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E7E">
        <w:t>W</w:t>
      </w:r>
      <w:r w:rsidR="00A676B7">
        <w:t xml:space="preserve">e looked for each </w:t>
      </w:r>
      <w:r w:rsidR="00A676B7" w:rsidRPr="00485D5C">
        <w:rPr>
          <w:b/>
          <w:bCs/>
        </w:rPr>
        <w:t>case</w:t>
      </w:r>
      <w:r w:rsidR="00A676B7">
        <w:t xml:space="preserve"> on the internet.</w:t>
      </w:r>
    </w:p>
    <w:p w14:paraId="3BFE45F6" w14:textId="514C0A7E" w:rsidR="00391E7E" w:rsidRDefault="00A676B7" w:rsidP="007C1EEA">
      <w:pPr>
        <w:pStyle w:val="Content"/>
        <w:spacing w:after="240" w:line="360" w:lineRule="auto"/>
      </w:pPr>
      <w:r>
        <w:t xml:space="preserve">We looked at how many news stories had been written. </w:t>
      </w:r>
    </w:p>
    <w:p w14:paraId="2286F476" w14:textId="19D5199C" w:rsidR="00D42A25" w:rsidRDefault="00A676B7" w:rsidP="007C1EEA">
      <w:pPr>
        <w:pStyle w:val="Content"/>
        <w:spacing w:after="240" w:line="360" w:lineRule="auto"/>
      </w:pPr>
      <w:r>
        <w:t>We only used news websites like the BBC or local news like Lancashire Post.</w:t>
      </w:r>
    </w:p>
    <w:p w14:paraId="1297C1A1" w14:textId="05B7EEA9" w:rsidR="00D42A25" w:rsidRDefault="00DC327E" w:rsidP="007C1EEA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9FD49D2" wp14:editId="0E492A15">
            <wp:simplePos x="0" y="0"/>
            <wp:positionH relativeFrom="margin">
              <wp:align>left</wp:align>
            </wp:positionH>
            <wp:positionV relativeFrom="paragraph">
              <wp:posOffset>489585</wp:posOffset>
            </wp:positionV>
            <wp:extent cx="2880000" cy="2880000"/>
            <wp:effectExtent l="0" t="0" r="0" b="0"/>
            <wp:wrapSquare wrapText="bothSides"/>
            <wp:docPr id="13" name="Picture 13" descr="Journalist interviewing one to 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Journalist interviewing one to o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CC46B" w14:textId="403D2B6E" w:rsidR="004629BB" w:rsidRDefault="00A676B7" w:rsidP="00A676B7">
      <w:pPr>
        <w:pStyle w:val="Content"/>
        <w:spacing w:after="240" w:line="360" w:lineRule="auto"/>
      </w:pPr>
      <w:r>
        <w:t>Other places talked about the crimes and the victims.</w:t>
      </w:r>
    </w:p>
    <w:p w14:paraId="59BB26A2" w14:textId="6B787004" w:rsidR="00A676B7" w:rsidRDefault="00A676B7" w:rsidP="00A676B7">
      <w:pPr>
        <w:pStyle w:val="Content"/>
        <w:spacing w:after="240" w:line="360" w:lineRule="auto"/>
      </w:pPr>
      <w:r>
        <w:t>But these were small websites.</w:t>
      </w:r>
    </w:p>
    <w:p w14:paraId="4B6C390F" w14:textId="6591CF60" w:rsidR="00A676B7" w:rsidRDefault="00A676B7" w:rsidP="00A676B7">
      <w:pPr>
        <w:pStyle w:val="Content"/>
        <w:spacing w:after="240" w:line="360" w:lineRule="auto"/>
      </w:pPr>
      <w:r>
        <w:t xml:space="preserve">They were not written by </w:t>
      </w:r>
      <w:r w:rsidRPr="00485D5C">
        <w:rPr>
          <w:b/>
          <w:bCs/>
        </w:rPr>
        <w:t>journalists</w:t>
      </w:r>
      <w:r>
        <w:t>.</w:t>
      </w:r>
    </w:p>
    <w:p w14:paraId="375E92D7" w14:textId="6D70F9ED" w:rsidR="00485D5C" w:rsidRDefault="00505C9E" w:rsidP="00A676B7">
      <w:pPr>
        <w:pStyle w:val="Content"/>
        <w:spacing w:after="240" w:line="360" w:lineRule="auto"/>
      </w:pPr>
      <w:r>
        <w:t>So,</w:t>
      </w:r>
      <w:r w:rsidR="00485D5C">
        <w:t xml:space="preserve"> we did not include them.</w:t>
      </w:r>
    </w:p>
    <w:p w14:paraId="47F07DBA" w14:textId="77777777" w:rsidR="00505C9E" w:rsidRDefault="00505C9E" w:rsidP="00A676B7">
      <w:pPr>
        <w:pStyle w:val="Content"/>
        <w:spacing w:after="240" w:line="360" w:lineRule="auto"/>
      </w:pPr>
    </w:p>
    <w:p w14:paraId="22B579E3" w14:textId="10F971F1" w:rsidR="00D30A9A" w:rsidRPr="00505C9E" w:rsidRDefault="00505C9E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  <w:r>
        <w:lastRenderedPageBreak/>
        <w:t xml:space="preserve">Here a </w:t>
      </w:r>
      <w:r>
        <w:rPr>
          <w:b/>
          <w:bCs/>
        </w:rPr>
        <w:t>c</w:t>
      </w:r>
      <w:r w:rsidR="00485D5C">
        <w:rPr>
          <w:b/>
          <w:bCs/>
        </w:rPr>
        <w:t>ase</w:t>
      </w:r>
      <w:r w:rsidR="004629BB">
        <w:rPr>
          <w:b/>
          <w:bCs/>
        </w:rPr>
        <w:t xml:space="preserve"> </w:t>
      </w:r>
      <w:r w:rsidR="004629BB">
        <w:t xml:space="preserve">is </w:t>
      </w:r>
      <w:r>
        <w:t>a criminal case. This is the word used when a crime or many crimes have happened to a person.</w:t>
      </w:r>
    </w:p>
    <w:p w14:paraId="6FFE5EDC" w14:textId="77777777" w:rsidR="00D30A9A" w:rsidRDefault="00D30A9A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</w:p>
    <w:p w14:paraId="20129871" w14:textId="080F0DA4" w:rsidR="00351EC9" w:rsidRDefault="005C0473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  <w:r w:rsidRPr="005C0473">
        <w:t>A</w:t>
      </w:r>
      <w:r>
        <w:rPr>
          <w:b/>
          <w:bCs/>
        </w:rPr>
        <w:t xml:space="preserve"> j</w:t>
      </w:r>
      <w:r w:rsidR="00485D5C">
        <w:rPr>
          <w:b/>
          <w:bCs/>
        </w:rPr>
        <w:t>ournalist</w:t>
      </w:r>
      <w:r w:rsidR="00D30A9A">
        <w:t xml:space="preserve"> is</w:t>
      </w:r>
      <w:r w:rsidR="00505C9E">
        <w:t xml:space="preserve"> someone who</w:t>
      </w:r>
      <w:r w:rsidR="00DD3EAB">
        <w:t xml:space="preserve"> finds information</w:t>
      </w:r>
      <w:r w:rsidR="00505C9E">
        <w:t xml:space="preserve"> writes stories for the news.</w:t>
      </w:r>
    </w:p>
    <w:p w14:paraId="5B30D253" w14:textId="77777777" w:rsidR="00505C9E" w:rsidRPr="000055E1" w:rsidRDefault="00505C9E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</w:p>
    <w:p w14:paraId="150DE977" w14:textId="6D9EB306" w:rsidR="00351EC9" w:rsidRDefault="008A6676" w:rsidP="0036283C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2441A1D7" wp14:editId="13DF1190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2880000" cy="2880000"/>
            <wp:effectExtent l="0" t="0" r="0" b="0"/>
            <wp:wrapSquare wrapText="bothSides"/>
            <wp:docPr id="14" name="Picture 14" descr="Checklist of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ecklist of rul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D232A" w14:textId="325C89E5" w:rsidR="00363E46" w:rsidRDefault="00485D5C" w:rsidP="00351EC9">
      <w:pPr>
        <w:pStyle w:val="Content"/>
        <w:spacing w:after="240" w:line="360" w:lineRule="auto"/>
      </w:pPr>
      <w:r>
        <w:t xml:space="preserve">Journalists </w:t>
      </w:r>
      <w:r w:rsidR="00310FFA">
        <w:t>have guides and rules they should follow when writing about people.</w:t>
      </w:r>
    </w:p>
    <w:p w14:paraId="4FE0F272" w14:textId="69F488B9" w:rsidR="00310FFA" w:rsidRDefault="00310FFA" w:rsidP="00351EC9">
      <w:pPr>
        <w:pStyle w:val="Content"/>
        <w:spacing w:after="240" w:line="360" w:lineRule="auto"/>
      </w:pPr>
      <w:r>
        <w:t>They have guides and rules for writing about crime.</w:t>
      </w:r>
    </w:p>
    <w:p w14:paraId="05D6FA74" w14:textId="4A26C302" w:rsidR="00351EC9" w:rsidRDefault="00EB13D3" w:rsidP="00351EC9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0DD7190A" wp14:editId="08E817E2">
            <wp:simplePos x="0" y="0"/>
            <wp:positionH relativeFrom="margin">
              <wp:align>left</wp:align>
            </wp:positionH>
            <wp:positionV relativeFrom="paragraph">
              <wp:posOffset>426085</wp:posOffset>
            </wp:positionV>
            <wp:extent cx="2880000" cy="2880000"/>
            <wp:effectExtent l="0" t="0" r="0" b="0"/>
            <wp:wrapSquare wrapText="bothSides"/>
            <wp:docPr id="15" name="Picture 15" descr="B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BC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DDB3C" w14:textId="11D3E76E" w:rsidR="00684889" w:rsidRDefault="00310FFA" w:rsidP="00351EC9">
      <w:pPr>
        <w:pStyle w:val="Content"/>
        <w:spacing w:after="240" w:line="360" w:lineRule="auto"/>
      </w:pPr>
      <w:r>
        <w:t>Also, websites like the BBC have lots of readers.</w:t>
      </w:r>
    </w:p>
    <w:p w14:paraId="482AD472" w14:textId="69306F0B" w:rsidR="00351EC9" w:rsidRDefault="00310FFA" w:rsidP="00351EC9">
      <w:pPr>
        <w:pStyle w:val="Content"/>
        <w:spacing w:after="240" w:line="360" w:lineRule="auto"/>
      </w:pPr>
      <w:r>
        <w:t>Someone writing on their own personal website does not.</w:t>
      </w:r>
      <w:r w:rsidR="00EB13D3">
        <w:t xml:space="preserve"> So, we just looked at news websites.</w:t>
      </w:r>
    </w:p>
    <w:p w14:paraId="43C43626" w14:textId="26652564" w:rsidR="00684889" w:rsidRDefault="00317C28" w:rsidP="00684889">
      <w:pPr>
        <w:pStyle w:val="Heading2"/>
      </w:pPr>
      <w:r>
        <w:lastRenderedPageBreak/>
        <w:t>How many news stories did we find?</w:t>
      </w:r>
    </w:p>
    <w:p w14:paraId="1F4D624A" w14:textId="081D4C67" w:rsidR="000F458B" w:rsidRDefault="000F458B" w:rsidP="00317C28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54DD3D64" wp14:editId="6708C197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2880000" cy="2034000"/>
            <wp:effectExtent l="0" t="0" r="0" b="4445"/>
            <wp:wrapSquare wrapText="bothSides"/>
            <wp:docPr id="16" name="Picture 16" descr="A lot of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lot of informa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D50B5" w14:textId="0B138D38" w:rsidR="00B9267E" w:rsidRDefault="008730CE" w:rsidP="00317C28">
      <w:pPr>
        <w:pStyle w:val="Content"/>
        <w:spacing w:after="240" w:line="360" w:lineRule="auto"/>
      </w:pPr>
      <w:r>
        <w:t>126 of the cases had a lot of news stories written about them.</w:t>
      </w:r>
    </w:p>
    <w:p w14:paraId="2C9563EC" w14:textId="694391C1" w:rsidR="008730CE" w:rsidRDefault="008730CE" w:rsidP="00317C28">
      <w:pPr>
        <w:pStyle w:val="Content"/>
        <w:spacing w:after="240" w:line="360" w:lineRule="auto"/>
      </w:pPr>
      <w:r>
        <w:t>They had 10 or more different news stories.</w:t>
      </w:r>
    </w:p>
    <w:p w14:paraId="647F0342" w14:textId="0F4044AD" w:rsidR="008730CE" w:rsidRDefault="008730CE" w:rsidP="00317C28">
      <w:pPr>
        <w:pStyle w:val="Content"/>
        <w:spacing w:after="240" w:line="360" w:lineRule="auto"/>
      </w:pPr>
    </w:p>
    <w:p w14:paraId="5DEF0A47" w14:textId="46FBD7A7" w:rsidR="008730CE" w:rsidRDefault="00211C65" w:rsidP="00317C28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0E045F2A" wp14:editId="739C945F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880000" cy="2034000"/>
            <wp:effectExtent l="0" t="0" r="0" b="4445"/>
            <wp:wrapSquare wrapText="bothSides"/>
            <wp:docPr id="17" name="Picture 17" descr="Som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ome informat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CE">
        <w:t xml:space="preserve">79 cases had </w:t>
      </w:r>
      <w:r w:rsidR="00F61149">
        <w:t>some stories written about them.</w:t>
      </w:r>
    </w:p>
    <w:p w14:paraId="2DCAEB77" w14:textId="18BB2719" w:rsidR="00F61149" w:rsidRDefault="00F61149" w:rsidP="00317C28">
      <w:pPr>
        <w:pStyle w:val="Content"/>
        <w:spacing w:after="240" w:line="360" w:lineRule="auto"/>
      </w:pPr>
      <w:r>
        <w:t>They had between 5 and 9 different news stories.</w:t>
      </w:r>
    </w:p>
    <w:p w14:paraId="1120447C" w14:textId="637E2A4F" w:rsidR="00F61149" w:rsidRDefault="00F61149" w:rsidP="00317C28">
      <w:pPr>
        <w:pStyle w:val="Content"/>
        <w:spacing w:after="240" w:line="360" w:lineRule="auto"/>
      </w:pPr>
    </w:p>
    <w:p w14:paraId="1DE20DE2" w14:textId="5DF362CC" w:rsidR="00F61149" w:rsidRDefault="000F458B" w:rsidP="00317C28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7ED3A89B" wp14:editId="1275FD8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79725" cy="2033905"/>
            <wp:effectExtent l="0" t="0" r="0" b="4445"/>
            <wp:wrapSquare wrapText="bothSides"/>
            <wp:docPr id="18" name="Picture 18" descr="A little bit of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little bit of inform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FE1">
        <w:rPr>
          <w:noProof/>
        </w:rPr>
        <w:t xml:space="preserve"> </w:t>
      </w:r>
      <w:r w:rsidR="00F61149">
        <w:t>93 only had a few stories written about them.</w:t>
      </w:r>
    </w:p>
    <w:p w14:paraId="3A693D16" w14:textId="562CDACB" w:rsidR="00F61149" w:rsidRDefault="00F61149" w:rsidP="00317C28">
      <w:pPr>
        <w:pStyle w:val="Content"/>
        <w:spacing w:after="240" w:line="360" w:lineRule="auto"/>
      </w:pPr>
      <w:r>
        <w:t>They had less than 5 news stories.</w:t>
      </w:r>
    </w:p>
    <w:p w14:paraId="55A6A01B" w14:textId="77777777" w:rsidR="00F61149" w:rsidRDefault="00F61149" w:rsidP="00317C28">
      <w:pPr>
        <w:pStyle w:val="Content"/>
        <w:spacing w:after="240" w:line="360" w:lineRule="auto"/>
      </w:pPr>
    </w:p>
    <w:p w14:paraId="0B49EA92" w14:textId="197EBD10" w:rsidR="000F458B" w:rsidRDefault="000F458B" w:rsidP="00317C28">
      <w:pPr>
        <w:pStyle w:val="Content"/>
        <w:spacing w:after="240" w:line="360" w:lineRule="auto"/>
      </w:pPr>
    </w:p>
    <w:p w14:paraId="195F5EC5" w14:textId="753D7590" w:rsidR="00F61149" w:rsidRDefault="004F2372" w:rsidP="00317C28">
      <w:pPr>
        <w:pStyle w:val="Content"/>
        <w:spacing w:after="240" w:line="360" w:lineRule="auto"/>
      </w:pPr>
      <w:r w:rsidRPr="004F2372">
        <w:rPr>
          <w:noProof/>
        </w:rPr>
        <w:drawing>
          <wp:anchor distT="0" distB="0" distL="114300" distR="114300" simplePos="0" relativeHeight="251689472" behindDoc="0" locked="0" layoutInCell="1" allowOverlap="1" wp14:anchorId="5CFC20C0" wp14:editId="3230CC4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80000" cy="2034000"/>
            <wp:effectExtent l="0" t="0" r="0" b="4445"/>
            <wp:wrapSquare wrapText="bothSides"/>
            <wp:docPr id="1" name="Picture 1" descr="No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o informati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149">
        <w:t>2 cases did not have their own news stories.</w:t>
      </w:r>
    </w:p>
    <w:p w14:paraId="7E45B565" w14:textId="65E80073" w:rsidR="00F61149" w:rsidRDefault="00F61149" w:rsidP="00317C28">
      <w:pPr>
        <w:pStyle w:val="Content"/>
        <w:spacing w:after="240" w:line="360" w:lineRule="auto"/>
      </w:pPr>
      <w:r>
        <w:t>They were added into stories about other crimes.</w:t>
      </w:r>
    </w:p>
    <w:p w14:paraId="39BFA8C9" w14:textId="2E64B09E" w:rsidR="00B50F9E" w:rsidRDefault="00B50F9E" w:rsidP="00317C28">
      <w:pPr>
        <w:pStyle w:val="Content"/>
        <w:spacing w:after="240" w:line="360" w:lineRule="auto"/>
      </w:pPr>
    </w:p>
    <w:p w14:paraId="08AF8E83" w14:textId="2F330D3A" w:rsidR="00B50F9E" w:rsidRDefault="00621CFC" w:rsidP="00317C28">
      <w:pPr>
        <w:pStyle w:val="Content"/>
        <w:spacing w:after="240" w:line="360" w:lineRule="auto"/>
      </w:pPr>
      <w:r>
        <w:rPr>
          <w:noProof/>
        </w:rPr>
        <w:drawing>
          <wp:anchor distT="720090" distB="1080135" distL="114300" distR="114300" simplePos="0" relativeHeight="251690496" behindDoc="0" locked="0" layoutInCell="1" allowOverlap="1" wp14:anchorId="15944471" wp14:editId="1D0EE81A">
            <wp:simplePos x="0" y="0"/>
            <wp:positionH relativeFrom="margin">
              <wp:align>left</wp:align>
            </wp:positionH>
            <wp:positionV relativeFrom="paragraph">
              <wp:posOffset>900430</wp:posOffset>
            </wp:positionV>
            <wp:extent cx="2880000" cy="2880000"/>
            <wp:effectExtent l="0" t="0" r="0" b="0"/>
            <wp:wrapSquare wrapText="bothSides"/>
            <wp:docPr id="19" name="Picture 19" descr="Confused man reading a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onfused man reading a repo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F9E">
        <w:t xml:space="preserve">We </w:t>
      </w:r>
      <w:r>
        <w:t>tried to look</w:t>
      </w:r>
      <w:r w:rsidR="00B50F9E">
        <w:t xml:space="preserve"> at which crimes got more news stories</w:t>
      </w:r>
      <w:r>
        <w:t xml:space="preserve"> written</w:t>
      </w:r>
      <w:r w:rsidR="00B50F9E">
        <w:t xml:space="preserve"> about them.</w:t>
      </w:r>
    </w:p>
    <w:p w14:paraId="4EE6AD18" w14:textId="719B8079" w:rsidR="00B50F9E" w:rsidRDefault="00621CFC" w:rsidP="00317C28">
      <w:pPr>
        <w:pStyle w:val="Content"/>
        <w:spacing w:after="240" w:line="360" w:lineRule="auto"/>
      </w:pPr>
      <w:r>
        <w:t>But i</w:t>
      </w:r>
      <w:r w:rsidR="00B50F9E">
        <w:t xml:space="preserve">t was too </w:t>
      </w:r>
      <w:r>
        <w:t>difficult</w:t>
      </w:r>
      <w:r w:rsidR="00B50F9E">
        <w:t xml:space="preserve"> with the information we had.</w:t>
      </w:r>
    </w:p>
    <w:p w14:paraId="3E3A271F" w14:textId="4D6213A9" w:rsidR="00621CFC" w:rsidRDefault="00621CFC" w:rsidP="00317C28">
      <w:pPr>
        <w:pStyle w:val="Content"/>
        <w:spacing w:after="240" w:line="360" w:lineRule="auto"/>
      </w:pPr>
      <w:r>
        <w:t>It would not have given us good information.</w:t>
      </w:r>
    </w:p>
    <w:p w14:paraId="2C7A7400" w14:textId="5E780146" w:rsidR="0082648F" w:rsidRDefault="0082648F" w:rsidP="00317C28">
      <w:pPr>
        <w:pStyle w:val="Content"/>
        <w:spacing w:after="240" w:line="360" w:lineRule="auto"/>
      </w:pPr>
    </w:p>
    <w:p w14:paraId="6EFE3AE4" w14:textId="2F1EA209" w:rsidR="0082648F" w:rsidRDefault="0082648F" w:rsidP="00317C28">
      <w:pPr>
        <w:pStyle w:val="Content"/>
        <w:spacing w:after="240" w:line="360" w:lineRule="auto"/>
      </w:pPr>
      <w:r>
        <w:t>We can only say that more serious crimes usually got more news stories.</w:t>
      </w:r>
    </w:p>
    <w:p w14:paraId="0206044B" w14:textId="1D6610B7" w:rsidR="0082648F" w:rsidRDefault="00AF1799" w:rsidP="00317C28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7989D38F" wp14:editId="4DBE905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880000"/>
            <wp:effectExtent l="0" t="0" r="0" b="0"/>
            <wp:wrapSquare wrapText="bothSides"/>
            <wp:docPr id="20" name="Picture 20" descr="Grave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vesto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48F">
        <w:t xml:space="preserve">Murders usually had lots of news stories written about them. </w:t>
      </w:r>
      <w:r>
        <w:t>Usually,</w:t>
      </w:r>
      <w:r w:rsidR="0082648F">
        <w:t xml:space="preserve"> 10 or more.</w:t>
      </w:r>
    </w:p>
    <w:p w14:paraId="20FC655F" w14:textId="383FD151" w:rsidR="00AF1799" w:rsidRDefault="0082648F" w:rsidP="00317C28">
      <w:pPr>
        <w:pStyle w:val="Content"/>
        <w:spacing w:after="240" w:line="360" w:lineRule="auto"/>
      </w:pPr>
      <w:r>
        <w:t xml:space="preserve">But not always. </w:t>
      </w:r>
    </w:p>
    <w:p w14:paraId="6A97612B" w14:textId="2209B4EC" w:rsidR="0082648F" w:rsidRDefault="0082648F" w:rsidP="00317C28">
      <w:pPr>
        <w:pStyle w:val="Content"/>
        <w:spacing w:after="240" w:line="360" w:lineRule="auto"/>
      </w:pPr>
      <w:r>
        <w:t>There were some murders with less than 5 news stories.</w:t>
      </w:r>
    </w:p>
    <w:p w14:paraId="7D6E2F5D" w14:textId="054DDC6F" w:rsidR="0082648F" w:rsidRDefault="0082648F" w:rsidP="00317C28">
      <w:pPr>
        <w:pStyle w:val="Content"/>
        <w:spacing w:after="240" w:line="360" w:lineRule="auto"/>
      </w:pPr>
    </w:p>
    <w:p w14:paraId="57CE1FB0" w14:textId="170E4F71" w:rsidR="0082648F" w:rsidRDefault="0033380B" w:rsidP="00317C28">
      <w:pPr>
        <w:pStyle w:val="Content"/>
        <w:spacing w:after="240" w:line="360" w:lineRule="auto"/>
      </w:pPr>
      <w:r>
        <w:rPr>
          <w:noProof/>
        </w:rPr>
        <w:drawing>
          <wp:anchor distT="0" distB="1440180" distL="114300" distR="114300" simplePos="0" relativeHeight="251692544" behindDoc="0" locked="0" layoutInCell="1" allowOverlap="1" wp14:anchorId="15D8A29C" wp14:editId="4AB0914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80000" cy="2880000"/>
            <wp:effectExtent l="0" t="0" r="0" b="0"/>
            <wp:wrapSquare wrapText="bothSides"/>
            <wp:docPr id="21" name="Picture 21" descr="Rac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Racis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48F">
        <w:t>Sometimes crimes get more attention because of who the victim was.</w:t>
      </w:r>
    </w:p>
    <w:p w14:paraId="3913252F" w14:textId="77777777" w:rsidR="0033380B" w:rsidRDefault="0082648F" w:rsidP="00317C28">
      <w:pPr>
        <w:pStyle w:val="Content"/>
        <w:spacing w:after="240" w:line="360" w:lineRule="auto"/>
      </w:pPr>
      <w:r>
        <w:t xml:space="preserve">Some people have </w:t>
      </w:r>
      <w:r w:rsidR="0033380B">
        <w:t>done research on this.</w:t>
      </w:r>
    </w:p>
    <w:p w14:paraId="0A3BFABC" w14:textId="3955A878" w:rsidR="0082648F" w:rsidRDefault="0033380B" w:rsidP="00317C28">
      <w:pPr>
        <w:pStyle w:val="Content"/>
        <w:spacing w:after="240" w:line="360" w:lineRule="auto"/>
      </w:pPr>
      <w:r>
        <w:t>They found out</w:t>
      </w:r>
      <w:r w:rsidR="0082648F">
        <w:t xml:space="preserve"> when victims are Black, there are less news stories.</w:t>
      </w:r>
    </w:p>
    <w:p w14:paraId="3CD1062C" w14:textId="2D0DA183" w:rsidR="0082648F" w:rsidRDefault="0082648F" w:rsidP="00317C28">
      <w:pPr>
        <w:pStyle w:val="Content"/>
        <w:spacing w:after="240" w:line="360" w:lineRule="auto"/>
        <w:rPr>
          <w:b/>
          <w:bCs/>
        </w:rPr>
      </w:pPr>
      <w:r>
        <w:t xml:space="preserve">This is a type of </w:t>
      </w:r>
      <w:r>
        <w:rPr>
          <w:b/>
          <w:bCs/>
        </w:rPr>
        <w:t>societal racism.</w:t>
      </w:r>
    </w:p>
    <w:p w14:paraId="53A30953" w14:textId="77777777" w:rsidR="0082648F" w:rsidRDefault="0082648F" w:rsidP="00317C28">
      <w:pPr>
        <w:pStyle w:val="Content"/>
        <w:spacing w:after="240" w:line="360" w:lineRule="auto"/>
        <w:rPr>
          <w:b/>
          <w:bCs/>
        </w:rPr>
      </w:pPr>
    </w:p>
    <w:p w14:paraId="240F5D3E" w14:textId="5BD38645" w:rsidR="005F11F0" w:rsidRDefault="0082648F" w:rsidP="00B44C98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rPr>
          <w:b/>
          <w:bCs/>
        </w:rPr>
        <w:lastRenderedPageBreak/>
        <w:t>Societal racism</w:t>
      </w:r>
      <w:r>
        <w:t xml:space="preserve"> here is about how </w:t>
      </w:r>
      <w:r w:rsidR="005F11F0">
        <w:t xml:space="preserve">negative and unfair ideas about people from different races </w:t>
      </w:r>
      <w:r w:rsidR="009D0E16">
        <w:t>is in all parts of society.</w:t>
      </w:r>
    </w:p>
    <w:p w14:paraId="6C0E88D9" w14:textId="2370138A" w:rsidR="00E2302D" w:rsidRDefault="00E2302D">
      <w:pPr>
        <w:spacing w:after="200"/>
        <w:rPr>
          <w:rFonts w:ascii="Open Sans" w:hAnsi="Open Sans"/>
          <w:b w:val="0"/>
          <w:sz w:val="32"/>
        </w:rPr>
      </w:pPr>
    </w:p>
    <w:p w14:paraId="1ADF5954" w14:textId="5C3A8C5E" w:rsidR="005F11F0" w:rsidRDefault="005F11F0">
      <w:pPr>
        <w:spacing w:after="200"/>
        <w:rPr>
          <w:rFonts w:ascii="Open Sans" w:hAnsi="Open Sans"/>
          <w:b w:val="0"/>
          <w:sz w:val="32"/>
        </w:rPr>
      </w:pPr>
    </w:p>
    <w:p w14:paraId="3DEB3261" w14:textId="75B267DF" w:rsidR="005F11F0" w:rsidRDefault="005F11F0">
      <w:pPr>
        <w:spacing w:after="200"/>
        <w:rPr>
          <w:rFonts w:ascii="Open Sans" w:hAnsi="Open Sans"/>
          <w:b w:val="0"/>
          <w:sz w:val="32"/>
        </w:rPr>
      </w:pPr>
    </w:p>
    <w:p w14:paraId="43EA3DAD" w14:textId="6A2A43C2" w:rsidR="00E2302D" w:rsidRDefault="00B44C98" w:rsidP="00E2302D">
      <w:pPr>
        <w:pStyle w:val="Heading2"/>
      </w:pPr>
      <w:r>
        <w:t>What happened after the crime?</w:t>
      </w:r>
    </w:p>
    <w:p w14:paraId="18030206" w14:textId="77777777" w:rsidR="00943D45" w:rsidRDefault="00943D45" w:rsidP="006B5AB0">
      <w:pPr>
        <w:pStyle w:val="Content"/>
        <w:spacing w:after="240" w:line="360" w:lineRule="auto"/>
      </w:pPr>
    </w:p>
    <w:p w14:paraId="0D284716" w14:textId="6D5CB119" w:rsidR="00C41D57" w:rsidRDefault="00F7258F" w:rsidP="006B5AB0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7A974894" wp14:editId="65A6889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80000" cy="2880000"/>
            <wp:effectExtent l="0" t="0" r="0" b="0"/>
            <wp:wrapSquare wrapText="bothSides"/>
            <wp:docPr id="22" name="Picture 22" descr="Disabled woman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sabled woman read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Some crimes were</w:t>
      </w:r>
      <w:r w:rsidR="00F750AA">
        <w:t xml:space="preserve"> still being </w:t>
      </w:r>
      <w:r w:rsidR="00F750AA">
        <w:rPr>
          <w:b/>
          <w:bCs/>
        </w:rPr>
        <w:t>investigated</w:t>
      </w:r>
      <w:r w:rsidR="00F750AA">
        <w:t xml:space="preserve"> when we searched for them.</w:t>
      </w:r>
    </w:p>
    <w:p w14:paraId="3E4F1BF8" w14:textId="2C125C9E" w:rsidR="00F750AA" w:rsidRDefault="005F11F0" w:rsidP="006B5AB0">
      <w:pPr>
        <w:pStyle w:val="Content"/>
        <w:spacing w:after="240" w:line="360" w:lineRule="auto"/>
      </w:pPr>
      <w:r>
        <w:t>So,</w:t>
      </w:r>
      <w:r w:rsidR="00F750AA">
        <w:t xml:space="preserve"> things may have changed by the time you are reading this.</w:t>
      </w:r>
    </w:p>
    <w:p w14:paraId="2D17F7EA" w14:textId="77777777" w:rsidR="00F750AA" w:rsidRDefault="00F750AA" w:rsidP="006B5AB0">
      <w:pPr>
        <w:pStyle w:val="Content"/>
        <w:spacing w:after="240" w:line="360" w:lineRule="auto"/>
      </w:pPr>
    </w:p>
    <w:p w14:paraId="458A7FFC" w14:textId="77777777" w:rsidR="00943D45" w:rsidRDefault="00943D45" w:rsidP="006B5AB0">
      <w:pPr>
        <w:pStyle w:val="Content"/>
        <w:spacing w:after="240" w:line="360" w:lineRule="auto"/>
      </w:pPr>
    </w:p>
    <w:p w14:paraId="77136ED1" w14:textId="409B0338" w:rsidR="00F750AA" w:rsidRPr="00F750AA" w:rsidRDefault="00F750AA" w:rsidP="00F750AA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rPr>
          <w:b/>
          <w:bCs/>
        </w:rPr>
        <w:t>Investigated</w:t>
      </w:r>
      <w:r>
        <w:t xml:space="preserve"> here means the police looked at what happened. They looked for information and proof to know who did what.</w:t>
      </w:r>
    </w:p>
    <w:p w14:paraId="327EA575" w14:textId="012738D4" w:rsidR="00C41D57" w:rsidRDefault="00C41D57" w:rsidP="006B5AB0">
      <w:pPr>
        <w:pStyle w:val="Content"/>
        <w:spacing w:after="240" w:line="360" w:lineRule="auto"/>
      </w:pPr>
    </w:p>
    <w:p w14:paraId="38D8D063" w14:textId="304FBEBB" w:rsidR="000F2382" w:rsidRDefault="00E231AB" w:rsidP="000F2382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5E5604B6" wp14:editId="6416BBB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23" name="Picture 23" descr="The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he la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</w:t>
      </w:r>
      <w:r w:rsidR="000F2382">
        <w:t xml:space="preserve"> 218 out of 300 cases</w:t>
      </w:r>
      <w:r>
        <w:t>,</w:t>
      </w:r>
      <w:r w:rsidR="000F2382">
        <w:t xml:space="preserve"> someone was </w:t>
      </w:r>
      <w:r w:rsidR="000F2382" w:rsidRPr="000F2382">
        <w:rPr>
          <w:b/>
          <w:bCs/>
        </w:rPr>
        <w:t>charged</w:t>
      </w:r>
      <w:r w:rsidR="000F2382">
        <w:t xml:space="preserve"> for the crime.</w:t>
      </w:r>
    </w:p>
    <w:p w14:paraId="3693EB79" w14:textId="51145E77" w:rsidR="00B40C5D" w:rsidRDefault="000F2382" w:rsidP="000F2382">
      <w:pPr>
        <w:pStyle w:val="Content"/>
        <w:spacing w:after="240" w:line="360" w:lineRule="auto"/>
      </w:pPr>
      <w:r>
        <w:t xml:space="preserve">This means, </w:t>
      </w:r>
      <w:r w:rsidR="006D5A99">
        <w:t>the police</w:t>
      </w:r>
      <w:r w:rsidR="002F1D07">
        <w:t xml:space="preserve"> thought they</w:t>
      </w:r>
      <w:r w:rsidR="006D5A99">
        <w:t xml:space="preserve"> </w:t>
      </w:r>
      <w:r w:rsidR="002F1D07">
        <w:t>had enough evidence to prove someone did the crime</w:t>
      </w:r>
      <w:r w:rsidR="006D5A99">
        <w:t>.</w:t>
      </w:r>
    </w:p>
    <w:p w14:paraId="71A49D8A" w14:textId="0B4DDADB" w:rsidR="00B40C5D" w:rsidRDefault="00B40C5D" w:rsidP="000F2382">
      <w:pPr>
        <w:pStyle w:val="Content"/>
        <w:spacing w:after="240" w:line="360" w:lineRule="auto"/>
      </w:pPr>
    </w:p>
    <w:p w14:paraId="0C7B38AC" w14:textId="77777777" w:rsidR="00866460" w:rsidRDefault="00866460" w:rsidP="000F2382">
      <w:pPr>
        <w:pStyle w:val="Content"/>
        <w:spacing w:after="240" w:line="360" w:lineRule="auto"/>
      </w:pPr>
    </w:p>
    <w:p w14:paraId="3E3D3EA8" w14:textId="44D1B310" w:rsidR="002F1D07" w:rsidRDefault="00B55DB3" w:rsidP="000F2382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6D085DDA" wp14:editId="1EE33C08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2879725" cy="2879725"/>
            <wp:effectExtent l="0" t="0" r="0" b="0"/>
            <wp:wrapSquare wrapText="bothSides"/>
            <wp:docPr id="24" name="Picture 24" descr="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gnifying glas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BB721" w14:textId="17AD1926" w:rsidR="00A350FB" w:rsidRDefault="00B40C5D" w:rsidP="000F2382">
      <w:pPr>
        <w:pStyle w:val="Content"/>
        <w:spacing w:after="240" w:line="360" w:lineRule="auto"/>
      </w:pPr>
      <w:r>
        <w:t xml:space="preserve">There were 9 cases where </w:t>
      </w:r>
      <w:r w:rsidR="00A350FB">
        <w:t>the police were still investigating.</w:t>
      </w:r>
    </w:p>
    <w:p w14:paraId="22B28850" w14:textId="77777777" w:rsidR="00A350FB" w:rsidRDefault="00A350FB" w:rsidP="000F2382">
      <w:pPr>
        <w:pStyle w:val="Content"/>
        <w:spacing w:after="240" w:line="360" w:lineRule="auto"/>
      </w:pPr>
    </w:p>
    <w:p w14:paraId="0B4BD27C" w14:textId="77777777" w:rsidR="00B55DB3" w:rsidRDefault="00B55DB3" w:rsidP="000F2382">
      <w:pPr>
        <w:pStyle w:val="Content"/>
        <w:spacing w:after="240" w:line="360" w:lineRule="auto"/>
      </w:pPr>
    </w:p>
    <w:p w14:paraId="1E9CFC9B" w14:textId="77777777" w:rsidR="00B55DB3" w:rsidRDefault="00B55DB3" w:rsidP="000F2382">
      <w:pPr>
        <w:pStyle w:val="Content"/>
        <w:spacing w:after="240" w:line="360" w:lineRule="auto"/>
      </w:pPr>
    </w:p>
    <w:p w14:paraId="25591B90" w14:textId="7502856C" w:rsidR="00866460" w:rsidRPr="00866460" w:rsidRDefault="00866460" w:rsidP="00866460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6B226213" w14:textId="72468003" w:rsidR="00A350FB" w:rsidRDefault="00676947" w:rsidP="000F2382">
      <w:pPr>
        <w:pStyle w:val="Content"/>
        <w:spacing w:after="240" w:line="360" w:lineRule="auto"/>
      </w:pPr>
      <w:r w:rsidRPr="00676947">
        <w:rPr>
          <w:noProof/>
        </w:rPr>
        <w:lastRenderedPageBreak/>
        <w:drawing>
          <wp:anchor distT="0" distB="360045" distL="114300" distR="114300" simplePos="0" relativeHeight="251697664" behindDoc="0" locked="0" layoutInCell="1" allowOverlap="1" wp14:anchorId="7F79D3A3" wp14:editId="1A60560F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880000" cy="2894400"/>
            <wp:effectExtent l="0" t="0" r="0" b="1270"/>
            <wp:wrapSquare wrapText="bothSides"/>
            <wp:docPr id="25" name="Picture 25" descr="No-one f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No-one foun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F7E">
        <w:t>In</w:t>
      </w:r>
      <w:r w:rsidR="00A350FB">
        <w:t xml:space="preserve"> 73 cases no-one was charged for the crime.</w:t>
      </w:r>
    </w:p>
    <w:p w14:paraId="4DA9346D" w14:textId="77777777" w:rsidR="00A350FB" w:rsidRDefault="00A350FB" w:rsidP="000F2382">
      <w:pPr>
        <w:pStyle w:val="Content"/>
        <w:spacing w:after="240" w:line="360" w:lineRule="auto"/>
      </w:pPr>
      <w:r>
        <w:t>In some cases, they did not find the person who did the crime.</w:t>
      </w:r>
    </w:p>
    <w:p w14:paraId="427F71AB" w14:textId="3902656A" w:rsidR="00A350FB" w:rsidRDefault="00A350FB" w:rsidP="000F2382">
      <w:pPr>
        <w:pStyle w:val="Content"/>
        <w:spacing w:after="240" w:line="360" w:lineRule="auto"/>
      </w:pPr>
      <w:r>
        <w:t xml:space="preserve">In other cases, they </w:t>
      </w:r>
      <w:r w:rsidR="00C32F7E">
        <w:t>found the person. Then they investigated and</w:t>
      </w:r>
      <w:r>
        <w:t xml:space="preserve"> said they </w:t>
      </w:r>
      <w:r w:rsidR="00C32F7E">
        <w:t>would not</w:t>
      </w:r>
      <w:r>
        <w:t xml:space="preserve"> charge them.</w:t>
      </w:r>
    </w:p>
    <w:p w14:paraId="4770B621" w14:textId="77777777" w:rsidR="00A350FB" w:rsidRDefault="00A350FB" w:rsidP="000F2382">
      <w:pPr>
        <w:pStyle w:val="Content"/>
        <w:spacing w:after="240" w:line="360" w:lineRule="auto"/>
      </w:pPr>
    </w:p>
    <w:p w14:paraId="3DB7CE9E" w14:textId="40B0745A" w:rsidR="00A350FB" w:rsidRDefault="007134F9" w:rsidP="000F2382">
      <w:pPr>
        <w:pStyle w:val="Content"/>
        <w:spacing w:after="240" w:line="360" w:lineRule="auto"/>
      </w:pPr>
      <w:r w:rsidRPr="007134F9">
        <w:rPr>
          <w:noProof/>
        </w:rPr>
        <w:drawing>
          <wp:anchor distT="0" distB="0" distL="114300" distR="114300" simplePos="0" relativeHeight="251699712" behindDoc="0" locked="0" layoutInCell="1" allowOverlap="1" wp14:anchorId="6CE19844" wp14:editId="7707BE1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898000"/>
            <wp:effectExtent l="0" t="0" r="0" b="0"/>
            <wp:wrapSquare wrapText="bothSides"/>
            <wp:docPr id="26" name="Picture 26" descr="No ev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No ev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0FB">
        <w:t>Sometimes, when someone has carried out a crime, they do not get charged.</w:t>
      </w:r>
    </w:p>
    <w:p w14:paraId="2E41F874" w14:textId="3B3A2DF5" w:rsidR="005C5C03" w:rsidRDefault="00173468" w:rsidP="000F2382">
      <w:pPr>
        <w:pStyle w:val="Content"/>
        <w:spacing w:after="240" w:line="360" w:lineRule="auto"/>
      </w:pPr>
      <w:r>
        <w:t xml:space="preserve">One reason for </w:t>
      </w:r>
      <w:r w:rsidR="00AA3058">
        <w:t>this is because lawyers and police do not think they have enough evidence.</w:t>
      </w:r>
    </w:p>
    <w:p w14:paraId="4D27E0FB" w14:textId="77777777" w:rsidR="00AA3058" w:rsidRDefault="00AA3058" w:rsidP="000F2382">
      <w:pPr>
        <w:pStyle w:val="Content"/>
        <w:spacing w:after="240" w:line="360" w:lineRule="auto"/>
      </w:pPr>
    </w:p>
    <w:p w14:paraId="5C558D95" w14:textId="77777777" w:rsidR="00173468" w:rsidRDefault="00173468" w:rsidP="000F2382">
      <w:pPr>
        <w:pStyle w:val="Content"/>
        <w:spacing w:after="240" w:line="360" w:lineRule="auto"/>
      </w:pPr>
    </w:p>
    <w:p w14:paraId="0C985680" w14:textId="77777777" w:rsidR="00173468" w:rsidRDefault="00173468" w:rsidP="000F2382">
      <w:pPr>
        <w:pStyle w:val="Content"/>
        <w:spacing w:after="240" w:line="360" w:lineRule="auto"/>
      </w:pPr>
    </w:p>
    <w:p w14:paraId="1E853550" w14:textId="0A696421" w:rsidR="00AA3058" w:rsidRDefault="00F84255" w:rsidP="000F2382">
      <w:pPr>
        <w:pStyle w:val="Content"/>
        <w:spacing w:after="240" w:line="360" w:lineRule="auto"/>
      </w:pPr>
      <w:r>
        <w:rPr>
          <w:noProof/>
        </w:rPr>
        <w:drawing>
          <wp:anchor distT="0" distB="720090" distL="114300" distR="114300" simplePos="0" relativeHeight="251701760" behindDoc="0" locked="0" layoutInCell="1" allowOverlap="1" wp14:anchorId="7BCDBC59" wp14:editId="5B988966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880000" cy="1900800"/>
            <wp:effectExtent l="0" t="0" r="0" b="4445"/>
            <wp:wrapSquare wrapText="bothSides"/>
            <wp:docPr id="27" name="Picture 27" descr="Losing your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sing your jo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Another reason is </w:t>
      </w:r>
      <w:r w:rsidR="001A2E86">
        <w:t>something else happened to the person.</w:t>
      </w:r>
    </w:p>
    <w:p w14:paraId="01C64860" w14:textId="710D4A7C" w:rsidR="001A2E86" w:rsidRDefault="001A2E86" w:rsidP="000F2382">
      <w:pPr>
        <w:pStyle w:val="Content"/>
        <w:spacing w:after="240" w:line="360" w:lineRule="auto"/>
      </w:pPr>
      <w:r>
        <w:t xml:space="preserve">People can have </w:t>
      </w:r>
      <w:r>
        <w:rPr>
          <w:b/>
          <w:bCs/>
        </w:rPr>
        <w:t>consequences</w:t>
      </w:r>
      <w:r>
        <w:t xml:space="preserve"> even if they do not get charged with a crime.</w:t>
      </w:r>
    </w:p>
    <w:p w14:paraId="7DE3BBD6" w14:textId="7A4EA5AF" w:rsidR="00F84255" w:rsidRDefault="00F84255" w:rsidP="000F2382">
      <w:pPr>
        <w:pStyle w:val="Content"/>
        <w:spacing w:after="240" w:line="360" w:lineRule="auto"/>
      </w:pPr>
      <w:r>
        <w:t>Like losing their job.</w:t>
      </w:r>
    </w:p>
    <w:p w14:paraId="01B73885" w14:textId="77777777" w:rsidR="00C32F7E" w:rsidRDefault="00C32F7E" w:rsidP="000F2382">
      <w:pPr>
        <w:pStyle w:val="Content"/>
        <w:spacing w:after="240" w:line="360" w:lineRule="auto"/>
      </w:pPr>
    </w:p>
    <w:p w14:paraId="58266DB5" w14:textId="1DF3C548" w:rsidR="00643372" w:rsidRPr="00DA1060" w:rsidRDefault="000646E8" w:rsidP="00DA1060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 w:rsidRPr="00DA1060">
        <w:t xml:space="preserve">The </w:t>
      </w:r>
      <w:r w:rsidRPr="00DA1060">
        <w:rPr>
          <w:b/>
          <w:bCs/>
        </w:rPr>
        <w:t>c</w:t>
      </w:r>
      <w:r w:rsidR="00643372" w:rsidRPr="00DA1060">
        <w:rPr>
          <w:b/>
          <w:bCs/>
        </w:rPr>
        <w:t>onsequences</w:t>
      </w:r>
      <w:r w:rsidR="00643372" w:rsidRPr="00DA1060">
        <w:t xml:space="preserve"> here </w:t>
      </w:r>
      <w:r w:rsidRPr="00DA1060">
        <w:t>are</w:t>
      </w:r>
      <w:r w:rsidR="00643372" w:rsidRPr="00DA1060">
        <w:t xml:space="preserve"> what happens to people because they did </w:t>
      </w:r>
      <w:r w:rsidRPr="00DA1060">
        <w:t>a crime.</w:t>
      </w:r>
    </w:p>
    <w:p w14:paraId="6A62285F" w14:textId="048567BC" w:rsidR="000646E8" w:rsidRPr="00DA1060" w:rsidRDefault="000646E8" w:rsidP="00DA1060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 w:rsidRPr="00DA1060">
        <w:t xml:space="preserve">Some consequences </w:t>
      </w:r>
      <w:r w:rsidR="00DA1060" w:rsidRPr="00DA1060">
        <w:t xml:space="preserve">of crime </w:t>
      </w:r>
      <w:r w:rsidR="0036285A" w:rsidRPr="00DA1060">
        <w:t>are</w:t>
      </w:r>
      <w:r w:rsidRPr="00DA1060">
        <w:t xml:space="preserve"> going to jail, paying money</w:t>
      </w:r>
      <w:r w:rsidR="00DA1060" w:rsidRPr="00DA1060">
        <w:t>, and having to do work in the community for free. There are others too.</w:t>
      </w:r>
    </w:p>
    <w:p w14:paraId="362F8FBB" w14:textId="3369673D" w:rsidR="001A2E86" w:rsidRDefault="00E70E08" w:rsidP="000F2382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360705D1" wp14:editId="5DAE76BA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880000" cy="2880000"/>
            <wp:effectExtent l="0" t="0" r="0" b="0"/>
            <wp:wrapSquare wrapText="bothSides"/>
            <wp:docPr id="28" name="Picture 28" descr="K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Kic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70CEA" w14:textId="0CE943CF" w:rsidR="004024A9" w:rsidRDefault="004024A9" w:rsidP="000F2382">
      <w:pPr>
        <w:pStyle w:val="Content"/>
        <w:spacing w:after="240" w:line="360" w:lineRule="auto"/>
      </w:pPr>
      <w:r>
        <w:t xml:space="preserve">There was a case where a teacher kicked a Disabled student. </w:t>
      </w:r>
    </w:p>
    <w:p w14:paraId="552912BC" w14:textId="0E77BDC8" w:rsidR="004024A9" w:rsidRDefault="004024A9" w:rsidP="000F2382">
      <w:pPr>
        <w:pStyle w:val="Content"/>
        <w:spacing w:after="240" w:line="360" w:lineRule="auto"/>
      </w:pPr>
      <w:r>
        <w:t>He did not get charged with a crime by the police.</w:t>
      </w:r>
    </w:p>
    <w:p w14:paraId="12EC1EF1" w14:textId="77114297" w:rsidR="004024A9" w:rsidRDefault="009B7CCB" w:rsidP="000F2382">
      <w:pPr>
        <w:pStyle w:val="Content"/>
        <w:spacing w:after="240" w:line="360" w:lineRule="auto"/>
      </w:pPr>
      <w:r>
        <w:t>He</w:t>
      </w:r>
      <w:r w:rsidR="004024A9">
        <w:t xml:space="preserve"> was fired by the school.</w:t>
      </w:r>
    </w:p>
    <w:p w14:paraId="19512E40" w14:textId="140AFC74" w:rsidR="004024A9" w:rsidRDefault="004024A9" w:rsidP="000F2382">
      <w:pPr>
        <w:pStyle w:val="Content"/>
        <w:spacing w:after="240" w:line="360" w:lineRule="auto"/>
      </w:pPr>
    </w:p>
    <w:p w14:paraId="665A89ED" w14:textId="1E557EA7" w:rsidR="004024A9" w:rsidRDefault="009B7CCB" w:rsidP="000F2382">
      <w:pPr>
        <w:pStyle w:val="Content"/>
        <w:spacing w:after="240" w:line="360" w:lineRule="auto"/>
      </w:pPr>
      <w:r w:rsidRPr="009B7CCB">
        <w:rPr>
          <w:noProof/>
        </w:rPr>
        <w:drawing>
          <wp:anchor distT="0" distB="720090" distL="114300" distR="114300" simplePos="0" relativeHeight="251704832" behindDoc="0" locked="0" layoutInCell="1" allowOverlap="1" wp14:anchorId="0F47E1ED" wp14:editId="4D5244A7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880000" cy="2523600"/>
            <wp:effectExtent l="0" t="0" r="0" b="0"/>
            <wp:wrapSquare wrapText="bothSides"/>
            <wp:docPr id="29" name="Picture 29" descr="Police officer swearing at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Police officer swearing at Disabled peopl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4A9">
        <w:t xml:space="preserve">In another case, two police officers </w:t>
      </w:r>
      <w:r w:rsidR="00E9547F">
        <w:t>threatened a Disabled man and called him disablist names.</w:t>
      </w:r>
    </w:p>
    <w:p w14:paraId="29B47A2A" w14:textId="0564FBAA" w:rsidR="00E9547F" w:rsidRDefault="00E9547F" w:rsidP="000F2382">
      <w:pPr>
        <w:pStyle w:val="Content"/>
        <w:spacing w:after="240" w:line="360" w:lineRule="auto"/>
      </w:pPr>
      <w:r>
        <w:t>They did not get charged with a crime.</w:t>
      </w:r>
    </w:p>
    <w:p w14:paraId="41A1F0D5" w14:textId="0421DFA8" w:rsidR="00E9547F" w:rsidRDefault="009B7CCB" w:rsidP="000F2382">
      <w:pPr>
        <w:pStyle w:val="Content"/>
        <w:spacing w:after="240" w:line="360" w:lineRule="auto"/>
      </w:pPr>
      <w:r>
        <w:t>They</w:t>
      </w:r>
      <w:r w:rsidR="00E9547F">
        <w:t xml:space="preserve"> were fired and not allowed to work as police officers again.</w:t>
      </w:r>
    </w:p>
    <w:p w14:paraId="36F9F98B" w14:textId="2D30E089" w:rsidR="009B7CCB" w:rsidRDefault="009B7CCB" w:rsidP="000F2382">
      <w:pPr>
        <w:pStyle w:val="Content"/>
        <w:spacing w:after="240" w:line="360" w:lineRule="auto"/>
      </w:pPr>
    </w:p>
    <w:p w14:paraId="7590DCE9" w14:textId="4722C2E2" w:rsidR="009B7CCB" w:rsidRDefault="00327EDD" w:rsidP="000F2382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 wp14:anchorId="2B302175" wp14:editId="2634160E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879725" cy="2879725"/>
            <wp:effectExtent l="0" t="0" r="0" b="0"/>
            <wp:wrapSquare wrapText="bothSides"/>
            <wp:docPr id="30" name="Picture 30" descr="Ethics of right and w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Ethics of right and wro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72">
        <w:t xml:space="preserve">Some people think </w:t>
      </w:r>
      <w:r w:rsidR="00D83468">
        <w:t>things like this are a fair consequence.</w:t>
      </w:r>
    </w:p>
    <w:p w14:paraId="2F1EE6C7" w14:textId="455579F3" w:rsidR="00D83468" w:rsidRDefault="00D83468" w:rsidP="000F2382">
      <w:pPr>
        <w:pStyle w:val="Content"/>
        <w:spacing w:after="240" w:line="360" w:lineRule="auto"/>
      </w:pPr>
      <w:r>
        <w:t>Other people say it is not fair,</w:t>
      </w:r>
      <w:r w:rsidR="00BF33C5">
        <w:t xml:space="preserve"> that there should be more consequences.</w:t>
      </w:r>
    </w:p>
    <w:p w14:paraId="1ECA96B3" w14:textId="79AA25E5" w:rsidR="00BF33C5" w:rsidRPr="001A2E86" w:rsidRDefault="00BF33C5" w:rsidP="000F2382">
      <w:pPr>
        <w:pStyle w:val="Content"/>
        <w:spacing w:after="240" w:line="360" w:lineRule="auto"/>
      </w:pPr>
      <w:r>
        <w:t>Especially when the person who did the crime was a police officer.</w:t>
      </w:r>
    </w:p>
    <w:p w14:paraId="47E3D4FA" w14:textId="77777777" w:rsidR="00AA3058" w:rsidRDefault="00AA3058" w:rsidP="000F2382">
      <w:pPr>
        <w:pStyle w:val="Content"/>
        <w:spacing w:after="240" w:line="360" w:lineRule="auto"/>
        <w:rPr>
          <w:b/>
        </w:rPr>
      </w:pPr>
    </w:p>
    <w:p w14:paraId="443C5B49" w14:textId="46403878" w:rsidR="005C5C03" w:rsidRDefault="00391463" w:rsidP="007858CC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50DB9722" wp14:editId="02CE19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31" name="Picture 31" descr="Guilty of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uilty of crim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8CC">
        <w:t>When people were charged with a crime, a lot of them were found guilty.</w:t>
      </w:r>
    </w:p>
    <w:p w14:paraId="074AB8B6" w14:textId="6489D5C8" w:rsidR="007858CC" w:rsidRDefault="007858CC" w:rsidP="007858CC">
      <w:pPr>
        <w:pStyle w:val="Content"/>
        <w:spacing w:after="240" w:line="360" w:lineRule="auto"/>
      </w:pPr>
      <w:r>
        <w:t xml:space="preserve">Out of 218 cases, </w:t>
      </w:r>
      <w:r w:rsidR="002D35AE">
        <w:t xml:space="preserve">in </w:t>
      </w:r>
      <w:r>
        <w:t xml:space="preserve">202 </w:t>
      </w:r>
      <w:r w:rsidR="002D35AE">
        <w:t>of them someone was found</w:t>
      </w:r>
      <w:r>
        <w:t xml:space="preserve"> guilty</w:t>
      </w:r>
      <w:r w:rsidR="002D35AE">
        <w:t xml:space="preserve"> of a crime</w:t>
      </w:r>
      <w:r>
        <w:t>.</w:t>
      </w:r>
    </w:p>
    <w:p w14:paraId="7D9A8014" w14:textId="77777777" w:rsidR="008D0164" w:rsidRDefault="008D0164" w:rsidP="007858CC">
      <w:pPr>
        <w:pStyle w:val="Content"/>
        <w:spacing w:after="240" w:line="360" w:lineRule="auto"/>
      </w:pPr>
    </w:p>
    <w:p w14:paraId="6EFDD593" w14:textId="29BAE334" w:rsidR="003E131C" w:rsidRDefault="00AF4061" w:rsidP="007858CC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707904" behindDoc="0" locked="0" layoutInCell="1" allowOverlap="1" wp14:anchorId="3B3094D0" wp14:editId="1BE899F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32" name="Picture 32" descr="J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ud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31C">
        <w:t>In the other 16 cases</w:t>
      </w:r>
      <w:r w:rsidR="004D655E">
        <w:t>, 9 were still waiting to go to court.</w:t>
      </w:r>
    </w:p>
    <w:p w14:paraId="3FF846EF" w14:textId="54DA331F" w:rsidR="004D655E" w:rsidRDefault="004D655E" w:rsidP="007858CC">
      <w:pPr>
        <w:pStyle w:val="Content"/>
        <w:spacing w:after="240" w:line="360" w:lineRule="auto"/>
      </w:pPr>
      <w:r>
        <w:t>This means we did not know if the person would be found guilty or not.</w:t>
      </w:r>
    </w:p>
    <w:p w14:paraId="6CEF4098" w14:textId="77777777" w:rsidR="003F357E" w:rsidRDefault="003F357E" w:rsidP="003F357E">
      <w:pPr>
        <w:pStyle w:val="Content"/>
        <w:spacing w:after="240" w:line="360" w:lineRule="auto"/>
      </w:pPr>
    </w:p>
    <w:p w14:paraId="2C951BE3" w14:textId="0218675B" w:rsidR="003F357E" w:rsidRDefault="003F357E" w:rsidP="003F357E">
      <w:pPr>
        <w:pStyle w:val="Content"/>
        <w:spacing w:after="240" w:line="360" w:lineRule="auto"/>
      </w:pPr>
    </w:p>
    <w:p w14:paraId="2A2B857C" w14:textId="680D8099" w:rsidR="003F357E" w:rsidRDefault="003F357E" w:rsidP="003F357E">
      <w:pPr>
        <w:pStyle w:val="Content"/>
        <w:spacing w:after="240" w:line="360" w:lineRule="auto"/>
      </w:pPr>
      <w:r>
        <w:rPr>
          <w:noProof/>
        </w:rPr>
        <w:drawing>
          <wp:anchor distT="0" distB="720090" distL="114300" distR="114300" simplePos="0" relativeHeight="251708928" behindDoc="0" locked="0" layoutInCell="1" allowOverlap="1" wp14:anchorId="2A595E44" wp14:editId="690B63F7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2880000" cy="2880000"/>
            <wp:effectExtent l="0" t="0" r="0" b="0"/>
            <wp:wrapSquare wrapText="bothSides"/>
            <wp:docPr id="33" name="Picture 33" descr="Grave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veston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BED97" w14:textId="065E3B16" w:rsidR="003F357E" w:rsidRDefault="003F357E" w:rsidP="003F357E">
      <w:pPr>
        <w:pStyle w:val="Content"/>
        <w:spacing w:after="240" w:line="360" w:lineRule="auto"/>
      </w:pPr>
      <w:r>
        <w:t>There were 3 cases where the person who did the crime died before the court decided if they were guilty.</w:t>
      </w:r>
    </w:p>
    <w:p w14:paraId="4E55B892" w14:textId="28B6BA5C" w:rsidR="008D0164" w:rsidRDefault="008D0164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70E746BD" w14:textId="36BE5781" w:rsidR="007050EB" w:rsidRDefault="00424F73" w:rsidP="007858CC">
      <w:pPr>
        <w:pStyle w:val="Content"/>
        <w:spacing w:after="240" w:line="360" w:lineRule="auto"/>
      </w:pPr>
      <w:r w:rsidRPr="00424F73">
        <w:lastRenderedPageBreak/>
        <w:drawing>
          <wp:anchor distT="0" distB="0" distL="114300" distR="114300" simplePos="0" relativeHeight="251712000" behindDoc="0" locked="0" layoutInCell="1" allowOverlap="1" wp14:anchorId="3F2FBA0B" wp14:editId="6037870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397600"/>
            <wp:effectExtent l="0" t="0" r="0" b="3175"/>
            <wp:wrapSquare wrapText="bothSides"/>
            <wp:docPr id="11" name="Picture 11" descr="Not going to cour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Not going to court hous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EB">
        <w:t xml:space="preserve">There were 2 cases that were </w:t>
      </w:r>
      <w:r w:rsidR="007050EB">
        <w:rPr>
          <w:b/>
          <w:bCs/>
        </w:rPr>
        <w:t>dropped</w:t>
      </w:r>
      <w:r w:rsidR="007050EB">
        <w:t>. This means the Crown Prosecution Service decided not to go to court anymore.</w:t>
      </w:r>
    </w:p>
    <w:p w14:paraId="427B0903" w14:textId="77777777" w:rsidR="00424F73" w:rsidRDefault="00424F73" w:rsidP="007858CC">
      <w:pPr>
        <w:pStyle w:val="Content"/>
        <w:spacing w:after="240" w:line="360" w:lineRule="auto"/>
      </w:pPr>
    </w:p>
    <w:p w14:paraId="3AA5ACF9" w14:textId="77777777" w:rsidR="00424F73" w:rsidRDefault="00424F73" w:rsidP="007858CC">
      <w:pPr>
        <w:pStyle w:val="Content"/>
        <w:spacing w:after="240" w:line="360" w:lineRule="auto"/>
      </w:pPr>
    </w:p>
    <w:p w14:paraId="3730FA68" w14:textId="6DCC88DE" w:rsidR="007050EB" w:rsidRDefault="007050EB" w:rsidP="007050EB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t xml:space="preserve">The </w:t>
      </w:r>
      <w:r>
        <w:rPr>
          <w:b/>
          <w:bCs/>
        </w:rPr>
        <w:t xml:space="preserve">Crown Prosecution Service </w:t>
      </w:r>
      <w:proofErr w:type="gramStart"/>
      <w:r w:rsidR="00C054C6">
        <w:t>are in charge of</w:t>
      </w:r>
      <w:proofErr w:type="gramEnd"/>
      <w:r w:rsidR="00C054C6">
        <w:t xml:space="preserve"> all criminal prosecutions in England and Wales.</w:t>
      </w:r>
    </w:p>
    <w:p w14:paraId="4D642713" w14:textId="45B5A623" w:rsidR="00C054C6" w:rsidRDefault="00C054C6" w:rsidP="007050EB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t xml:space="preserve">This means they decide if a criminal case will be charged and </w:t>
      </w:r>
      <w:r w:rsidR="005B1D68">
        <w:t>with what crime</w:t>
      </w:r>
      <w:r>
        <w:t>.</w:t>
      </w:r>
      <w:r w:rsidR="005B1D68">
        <w:t xml:space="preserve"> They do this after the police investigate.</w:t>
      </w:r>
    </w:p>
    <w:p w14:paraId="1B6F58F8" w14:textId="29D5E50D" w:rsidR="00456A48" w:rsidRDefault="00EA3C79" w:rsidP="00456A48">
      <w:pPr>
        <w:pStyle w:val="Content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5E9F672D" wp14:editId="18BC34F7">
            <wp:simplePos x="0" y="0"/>
            <wp:positionH relativeFrom="margin">
              <wp:align>left</wp:align>
            </wp:positionH>
            <wp:positionV relativeFrom="paragraph">
              <wp:posOffset>-202565</wp:posOffset>
            </wp:positionV>
            <wp:extent cx="2880000" cy="2880000"/>
            <wp:effectExtent l="0" t="0" r="0" b="0"/>
            <wp:wrapSquare wrapText="bothSides"/>
            <wp:docPr id="34" name="Picture 34" descr="G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ave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1EB22" w14:textId="75571BE4" w:rsidR="007050EB" w:rsidRDefault="007050EB" w:rsidP="00456A48">
      <w:pPr>
        <w:pStyle w:val="Content"/>
      </w:pPr>
      <w:r>
        <w:t>There were 2 cases where the people were found ‘Not Guilty’.</w:t>
      </w:r>
    </w:p>
    <w:p w14:paraId="506D8A6F" w14:textId="77777777" w:rsidR="007050EB" w:rsidRDefault="007050EB" w:rsidP="00456A48">
      <w:pPr>
        <w:pStyle w:val="Content"/>
      </w:pPr>
    </w:p>
    <w:p w14:paraId="50D23A65" w14:textId="77777777" w:rsidR="007050EB" w:rsidRDefault="007050EB" w:rsidP="00456A48">
      <w:pPr>
        <w:pStyle w:val="Content"/>
      </w:pPr>
    </w:p>
    <w:p w14:paraId="5975C822" w14:textId="77777777" w:rsidR="007050EB" w:rsidRDefault="007050EB" w:rsidP="00456A48">
      <w:pPr>
        <w:pStyle w:val="Content"/>
      </w:pPr>
    </w:p>
    <w:sectPr w:rsidR="007050EB" w:rsidSect="00C21DBA">
      <w:headerReference w:type="default" r:id="rId41"/>
      <w:footerReference w:type="default" r:id="rId42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9E6B3" w14:textId="77777777" w:rsidR="007E0B9F" w:rsidRDefault="007E0B9F">
      <w:r>
        <w:separator/>
      </w:r>
    </w:p>
    <w:p w14:paraId="3B645C47" w14:textId="77777777" w:rsidR="007E0B9F" w:rsidRDefault="007E0B9F"/>
  </w:endnote>
  <w:endnote w:type="continuationSeparator" w:id="0">
    <w:p w14:paraId="49842519" w14:textId="77777777" w:rsidR="007E0B9F" w:rsidRDefault="007E0B9F">
      <w:r>
        <w:continuationSeparator/>
      </w:r>
    </w:p>
    <w:p w14:paraId="6D900486" w14:textId="77777777" w:rsidR="007E0B9F" w:rsidRDefault="007E0B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0BF7AE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29B5C4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F8756" w14:textId="77777777" w:rsidR="007E0B9F" w:rsidRDefault="007E0B9F">
      <w:r>
        <w:separator/>
      </w:r>
    </w:p>
    <w:p w14:paraId="44E7B456" w14:textId="77777777" w:rsidR="007E0B9F" w:rsidRDefault="007E0B9F"/>
  </w:footnote>
  <w:footnote w:type="continuationSeparator" w:id="0">
    <w:p w14:paraId="3DB92836" w14:textId="77777777" w:rsidR="007E0B9F" w:rsidRDefault="007E0B9F">
      <w:r>
        <w:continuationSeparator/>
      </w:r>
    </w:p>
    <w:p w14:paraId="03486E85" w14:textId="77777777" w:rsidR="007E0B9F" w:rsidRDefault="007E0B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2B89941F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44A2567" w14:textId="77777777" w:rsidR="00D077E9" w:rsidRDefault="00D077E9">
          <w:pPr>
            <w:pStyle w:val="Header"/>
          </w:pPr>
        </w:p>
      </w:tc>
    </w:tr>
  </w:tbl>
  <w:p w14:paraId="58042979" w14:textId="77777777"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10619"/>
    <w:multiLevelType w:val="hybridMultilevel"/>
    <w:tmpl w:val="C2023C28"/>
    <w:lvl w:ilvl="0" w:tplc="DEA29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E0224"/>
    <w:multiLevelType w:val="hybridMultilevel"/>
    <w:tmpl w:val="9064B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68867">
    <w:abstractNumId w:val="1"/>
  </w:num>
  <w:num w:numId="2" w16cid:durableId="174896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AA"/>
    <w:rsid w:val="0000306A"/>
    <w:rsid w:val="00003978"/>
    <w:rsid w:val="000055E1"/>
    <w:rsid w:val="00006E62"/>
    <w:rsid w:val="00013ACC"/>
    <w:rsid w:val="00020E83"/>
    <w:rsid w:val="00022F7B"/>
    <w:rsid w:val="0002482E"/>
    <w:rsid w:val="00033323"/>
    <w:rsid w:val="0003384C"/>
    <w:rsid w:val="00034570"/>
    <w:rsid w:val="00041BBC"/>
    <w:rsid w:val="000449F3"/>
    <w:rsid w:val="00050324"/>
    <w:rsid w:val="00056229"/>
    <w:rsid w:val="00057230"/>
    <w:rsid w:val="000630DE"/>
    <w:rsid w:val="000646E8"/>
    <w:rsid w:val="000830E5"/>
    <w:rsid w:val="000850F4"/>
    <w:rsid w:val="000968B4"/>
    <w:rsid w:val="00097A24"/>
    <w:rsid w:val="000A0150"/>
    <w:rsid w:val="000A097D"/>
    <w:rsid w:val="000A3016"/>
    <w:rsid w:val="000A5D0B"/>
    <w:rsid w:val="000A7AF4"/>
    <w:rsid w:val="000C00B1"/>
    <w:rsid w:val="000C1D42"/>
    <w:rsid w:val="000C6748"/>
    <w:rsid w:val="000D1DD8"/>
    <w:rsid w:val="000D432F"/>
    <w:rsid w:val="000D59F0"/>
    <w:rsid w:val="000D74C3"/>
    <w:rsid w:val="000E63C9"/>
    <w:rsid w:val="000F2382"/>
    <w:rsid w:val="000F458B"/>
    <w:rsid w:val="000F75B1"/>
    <w:rsid w:val="00100FFA"/>
    <w:rsid w:val="00102C68"/>
    <w:rsid w:val="00130E9D"/>
    <w:rsid w:val="0013186F"/>
    <w:rsid w:val="00142062"/>
    <w:rsid w:val="00142102"/>
    <w:rsid w:val="001434A0"/>
    <w:rsid w:val="00145B62"/>
    <w:rsid w:val="00147D0A"/>
    <w:rsid w:val="00150A6D"/>
    <w:rsid w:val="001516A7"/>
    <w:rsid w:val="0015297D"/>
    <w:rsid w:val="001534D8"/>
    <w:rsid w:val="001631EE"/>
    <w:rsid w:val="00163F68"/>
    <w:rsid w:val="001667AD"/>
    <w:rsid w:val="00173468"/>
    <w:rsid w:val="00180AC7"/>
    <w:rsid w:val="0018343B"/>
    <w:rsid w:val="00185B35"/>
    <w:rsid w:val="00187782"/>
    <w:rsid w:val="001919D0"/>
    <w:rsid w:val="00196795"/>
    <w:rsid w:val="001A2E86"/>
    <w:rsid w:val="001A73AA"/>
    <w:rsid w:val="001C3539"/>
    <w:rsid w:val="001D073F"/>
    <w:rsid w:val="001F2BC8"/>
    <w:rsid w:val="001F5ED4"/>
    <w:rsid w:val="001F5F6B"/>
    <w:rsid w:val="00211C65"/>
    <w:rsid w:val="002120D2"/>
    <w:rsid w:val="00225FFC"/>
    <w:rsid w:val="00231AC2"/>
    <w:rsid w:val="00243EBC"/>
    <w:rsid w:val="00246A35"/>
    <w:rsid w:val="002553A7"/>
    <w:rsid w:val="00256583"/>
    <w:rsid w:val="002609D2"/>
    <w:rsid w:val="002615B5"/>
    <w:rsid w:val="00263552"/>
    <w:rsid w:val="00263B2E"/>
    <w:rsid w:val="00263FE1"/>
    <w:rsid w:val="00284348"/>
    <w:rsid w:val="002B49F2"/>
    <w:rsid w:val="002C2639"/>
    <w:rsid w:val="002C6C04"/>
    <w:rsid w:val="002D35AE"/>
    <w:rsid w:val="002D3E99"/>
    <w:rsid w:val="002D5F83"/>
    <w:rsid w:val="002E052E"/>
    <w:rsid w:val="002E2546"/>
    <w:rsid w:val="002E44F3"/>
    <w:rsid w:val="002F1D07"/>
    <w:rsid w:val="002F51F5"/>
    <w:rsid w:val="00310FFA"/>
    <w:rsid w:val="00312137"/>
    <w:rsid w:val="00317C28"/>
    <w:rsid w:val="00323648"/>
    <w:rsid w:val="00324371"/>
    <w:rsid w:val="0032572E"/>
    <w:rsid w:val="00327EDD"/>
    <w:rsid w:val="00330359"/>
    <w:rsid w:val="003335D6"/>
    <w:rsid w:val="0033380B"/>
    <w:rsid w:val="0033762F"/>
    <w:rsid w:val="00345510"/>
    <w:rsid w:val="00345BC4"/>
    <w:rsid w:val="00350E48"/>
    <w:rsid w:val="00351EC9"/>
    <w:rsid w:val="00353276"/>
    <w:rsid w:val="00353641"/>
    <w:rsid w:val="00356656"/>
    <w:rsid w:val="00360618"/>
    <w:rsid w:val="0036283C"/>
    <w:rsid w:val="0036285A"/>
    <w:rsid w:val="00363E46"/>
    <w:rsid w:val="003659F1"/>
    <w:rsid w:val="00366C7E"/>
    <w:rsid w:val="00372FC5"/>
    <w:rsid w:val="00375B17"/>
    <w:rsid w:val="00384BD5"/>
    <w:rsid w:val="00384EA3"/>
    <w:rsid w:val="00385E62"/>
    <w:rsid w:val="003864AF"/>
    <w:rsid w:val="003872AB"/>
    <w:rsid w:val="00391463"/>
    <w:rsid w:val="00391E7E"/>
    <w:rsid w:val="0039268C"/>
    <w:rsid w:val="003A29BC"/>
    <w:rsid w:val="003A2E1B"/>
    <w:rsid w:val="003A39A1"/>
    <w:rsid w:val="003B07A4"/>
    <w:rsid w:val="003C2191"/>
    <w:rsid w:val="003D3863"/>
    <w:rsid w:val="003D4CE3"/>
    <w:rsid w:val="003D74E1"/>
    <w:rsid w:val="003E05E7"/>
    <w:rsid w:val="003E131C"/>
    <w:rsid w:val="003E5226"/>
    <w:rsid w:val="003E5388"/>
    <w:rsid w:val="003E73E8"/>
    <w:rsid w:val="003F357E"/>
    <w:rsid w:val="003F36D9"/>
    <w:rsid w:val="004024A9"/>
    <w:rsid w:val="00402639"/>
    <w:rsid w:val="004039AC"/>
    <w:rsid w:val="004110DE"/>
    <w:rsid w:val="0041723D"/>
    <w:rsid w:val="0042418A"/>
    <w:rsid w:val="00424F73"/>
    <w:rsid w:val="00433BBD"/>
    <w:rsid w:val="0044085A"/>
    <w:rsid w:val="004408E3"/>
    <w:rsid w:val="00444063"/>
    <w:rsid w:val="0044601F"/>
    <w:rsid w:val="00456A48"/>
    <w:rsid w:val="00457B41"/>
    <w:rsid w:val="004629BB"/>
    <w:rsid w:val="0046582F"/>
    <w:rsid w:val="004715E6"/>
    <w:rsid w:val="00472CC4"/>
    <w:rsid w:val="00474594"/>
    <w:rsid w:val="00485D5C"/>
    <w:rsid w:val="00497512"/>
    <w:rsid w:val="004B21A5"/>
    <w:rsid w:val="004B573F"/>
    <w:rsid w:val="004C4B7E"/>
    <w:rsid w:val="004D5944"/>
    <w:rsid w:val="004D655E"/>
    <w:rsid w:val="004D6BA3"/>
    <w:rsid w:val="004F2372"/>
    <w:rsid w:val="004F538E"/>
    <w:rsid w:val="004F76FA"/>
    <w:rsid w:val="005037F0"/>
    <w:rsid w:val="00505C9E"/>
    <w:rsid w:val="00512DC7"/>
    <w:rsid w:val="00515B4F"/>
    <w:rsid w:val="00516A86"/>
    <w:rsid w:val="00520DF3"/>
    <w:rsid w:val="0052319C"/>
    <w:rsid w:val="005275F6"/>
    <w:rsid w:val="00532CB2"/>
    <w:rsid w:val="00535E6D"/>
    <w:rsid w:val="00536867"/>
    <w:rsid w:val="00540A46"/>
    <w:rsid w:val="00543AE1"/>
    <w:rsid w:val="00546431"/>
    <w:rsid w:val="00551B53"/>
    <w:rsid w:val="00552F2F"/>
    <w:rsid w:val="00567CAD"/>
    <w:rsid w:val="00571487"/>
    <w:rsid w:val="00571AE7"/>
    <w:rsid w:val="00572102"/>
    <w:rsid w:val="00575AC3"/>
    <w:rsid w:val="005801BD"/>
    <w:rsid w:val="005928EC"/>
    <w:rsid w:val="005A180E"/>
    <w:rsid w:val="005A28C2"/>
    <w:rsid w:val="005A3362"/>
    <w:rsid w:val="005B0658"/>
    <w:rsid w:val="005B1D68"/>
    <w:rsid w:val="005C0473"/>
    <w:rsid w:val="005C3840"/>
    <w:rsid w:val="005C4418"/>
    <w:rsid w:val="005C4D50"/>
    <w:rsid w:val="005C5C03"/>
    <w:rsid w:val="005D24E7"/>
    <w:rsid w:val="005E74CA"/>
    <w:rsid w:val="005F0AE8"/>
    <w:rsid w:val="005F11F0"/>
    <w:rsid w:val="005F1BB0"/>
    <w:rsid w:val="005F5295"/>
    <w:rsid w:val="00604455"/>
    <w:rsid w:val="00621CFC"/>
    <w:rsid w:val="00621F47"/>
    <w:rsid w:val="00643372"/>
    <w:rsid w:val="00646854"/>
    <w:rsid w:val="00656C4D"/>
    <w:rsid w:val="00664DF6"/>
    <w:rsid w:val="00664EE0"/>
    <w:rsid w:val="00672C45"/>
    <w:rsid w:val="00676610"/>
    <w:rsid w:val="00676947"/>
    <w:rsid w:val="0068312E"/>
    <w:rsid w:val="00684889"/>
    <w:rsid w:val="00697018"/>
    <w:rsid w:val="00697537"/>
    <w:rsid w:val="006A045D"/>
    <w:rsid w:val="006A20A9"/>
    <w:rsid w:val="006A5FA3"/>
    <w:rsid w:val="006B5AB0"/>
    <w:rsid w:val="006C3409"/>
    <w:rsid w:val="006C5DA1"/>
    <w:rsid w:val="006D12C2"/>
    <w:rsid w:val="006D5A99"/>
    <w:rsid w:val="006E5716"/>
    <w:rsid w:val="006F5BF9"/>
    <w:rsid w:val="006F6DA2"/>
    <w:rsid w:val="007050EB"/>
    <w:rsid w:val="007134F9"/>
    <w:rsid w:val="007202D2"/>
    <w:rsid w:val="00724F95"/>
    <w:rsid w:val="007302B3"/>
    <w:rsid w:val="00730733"/>
    <w:rsid w:val="00730E3A"/>
    <w:rsid w:val="0073209F"/>
    <w:rsid w:val="007335E0"/>
    <w:rsid w:val="00736AAF"/>
    <w:rsid w:val="0074229B"/>
    <w:rsid w:val="007457CF"/>
    <w:rsid w:val="00760524"/>
    <w:rsid w:val="00760CDB"/>
    <w:rsid w:val="0076413B"/>
    <w:rsid w:val="00765B2A"/>
    <w:rsid w:val="007779B1"/>
    <w:rsid w:val="007832CC"/>
    <w:rsid w:val="00783A34"/>
    <w:rsid w:val="00784174"/>
    <w:rsid w:val="007858CC"/>
    <w:rsid w:val="0078672A"/>
    <w:rsid w:val="00787B42"/>
    <w:rsid w:val="00787FA4"/>
    <w:rsid w:val="00795C32"/>
    <w:rsid w:val="007A48DA"/>
    <w:rsid w:val="007A4B2E"/>
    <w:rsid w:val="007B3758"/>
    <w:rsid w:val="007C1EEA"/>
    <w:rsid w:val="007C6B52"/>
    <w:rsid w:val="007D16C5"/>
    <w:rsid w:val="007D30B7"/>
    <w:rsid w:val="007D37AC"/>
    <w:rsid w:val="007D7DBA"/>
    <w:rsid w:val="007E0B9F"/>
    <w:rsid w:val="007E1BB1"/>
    <w:rsid w:val="007F2095"/>
    <w:rsid w:val="007F4D28"/>
    <w:rsid w:val="008070B2"/>
    <w:rsid w:val="00807271"/>
    <w:rsid w:val="00810FBF"/>
    <w:rsid w:val="00814E72"/>
    <w:rsid w:val="008202CC"/>
    <w:rsid w:val="0082648F"/>
    <w:rsid w:val="00832938"/>
    <w:rsid w:val="00845B94"/>
    <w:rsid w:val="00847230"/>
    <w:rsid w:val="008553B2"/>
    <w:rsid w:val="00862FE4"/>
    <w:rsid w:val="0086389A"/>
    <w:rsid w:val="00864B49"/>
    <w:rsid w:val="00864E30"/>
    <w:rsid w:val="00866460"/>
    <w:rsid w:val="00872890"/>
    <w:rsid w:val="008730CE"/>
    <w:rsid w:val="0087605E"/>
    <w:rsid w:val="00882DD5"/>
    <w:rsid w:val="00883337"/>
    <w:rsid w:val="00890665"/>
    <w:rsid w:val="00893061"/>
    <w:rsid w:val="00893BF4"/>
    <w:rsid w:val="008A6676"/>
    <w:rsid w:val="008A69D2"/>
    <w:rsid w:val="008B1B31"/>
    <w:rsid w:val="008B1FEE"/>
    <w:rsid w:val="008C22EF"/>
    <w:rsid w:val="008D0164"/>
    <w:rsid w:val="008D1D0E"/>
    <w:rsid w:val="008D320F"/>
    <w:rsid w:val="008D55D9"/>
    <w:rsid w:val="008D7EE1"/>
    <w:rsid w:val="008E4986"/>
    <w:rsid w:val="008F2C95"/>
    <w:rsid w:val="009009FB"/>
    <w:rsid w:val="0090379C"/>
    <w:rsid w:val="00903C32"/>
    <w:rsid w:val="00910DE9"/>
    <w:rsid w:val="00912BC4"/>
    <w:rsid w:val="00916B16"/>
    <w:rsid w:val="009173B9"/>
    <w:rsid w:val="00920E3C"/>
    <w:rsid w:val="009222D6"/>
    <w:rsid w:val="00925BB7"/>
    <w:rsid w:val="0093335D"/>
    <w:rsid w:val="009356B8"/>
    <w:rsid w:val="0093613E"/>
    <w:rsid w:val="00943026"/>
    <w:rsid w:val="00943D45"/>
    <w:rsid w:val="00945B36"/>
    <w:rsid w:val="00946749"/>
    <w:rsid w:val="0095549D"/>
    <w:rsid w:val="00956B46"/>
    <w:rsid w:val="00956FA9"/>
    <w:rsid w:val="00965E1E"/>
    <w:rsid w:val="00966B81"/>
    <w:rsid w:val="0097013F"/>
    <w:rsid w:val="0097200D"/>
    <w:rsid w:val="0099179F"/>
    <w:rsid w:val="0099271F"/>
    <w:rsid w:val="009A0261"/>
    <w:rsid w:val="009B15BA"/>
    <w:rsid w:val="009B1EC8"/>
    <w:rsid w:val="009B7CCB"/>
    <w:rsid w:val="009C0460"/>
    <w:rsid w:val="009C566C"/>
    <w:rsid w:val="009C7720"/>
    <w:rsid w:val="009D0181"/>
    <w:rsid w:val="009D0E16"/>
    <w:rsid w:val="009D634B"/>
    <w:rsid w:val="009F453C"/>
    <w:rsid w:val="009F64C8"/>
    <w:rsid w:val="00A15791"/>
    <w:rsid w:val="00A17DAF"/>
    <w:rsid w:val="00A2227F"/>
    <w:rsid w:val="00A23AFA"/>
    <w:rsid w:val="00A272C7"/>
    <w:rsid w:val="00A31B3E"/>
    <w:rsid w:val="00A350FB"/>
    <w:rsid w:val="00A378DA"/>
    <w:rsid w:val="00A37955"/>
    <w:rsid w:val="00A41D2B"/>
    <w:rsid w:val="00A43461"/>
    <w:rsid w:val="00A448FD"/>
    <w:rsid w:val="00A50540"/>
    <w:rsid w:val="00A51318"/>
    <w:rsid w:val="00A532F3"/>
    <w:rsid w:val="00A54C70"/>
    <w:rsid w:val="00A56E6D"/>
    <w:rsid w:val="00A6057E"/>
    <w:rsid w:val="00A61219"/>
    <w:rsid w:val="00A676B7"/>
    <w:rsid w:val="00A751FA"/>
    <w:rsid w:val="00A8489E"/>
    <w:rsid w:val="00A86C67"/>
    <w:rsid w:val="00A870E2"/>
    <w:rsid w:val="00A94FC6"/>
    <w:rsid w:val="00A968CB"/>
    <w:rsid w:val="00A96D3D"/>
    <w:rsid w:val="00AA188D"/>
    <w:rsid w:val="00AA3058"/>
    <w:rsid w:val="00AB569E"/>
    <w:rsid w:val="00AC29F3"/>
    <w:rsid w:val="00AC7736"/>
    <w:rsid w:val="00AD104B"/>
    <w:rsid w:val="00AD3E69"/>
    <w:rsid w:val="00AE614D"/>
    <w:rsid w:val="00AF02A8"/>
    <w:rsid w:val="00AF0E87"/>
    <w:rsid w:val="00AF1799"/>
    <w:rsid w:val="00AF1E64"/>
    <w:rsid w:val="00AF279C"/>
    <w:rsid w:val="00AF4061"/>
    <w:rsid w:val="00AF47CD"/>
    <w:rsid w:val="00B0249F"/>
    <w:rsid w:val="00B0502E"/>
    <w:rsid w:val="00B21148"/>
    <w:rsid w:val="00B231E5"/>
    <w:rsid w:val="00B23E08"/>
    <w:rsid w:val="00B26C81"/>
    <w:rsid w:val="00B305AB"/>
    <w:rsid w:val="00B306FF"/>
    <w:rsid w:val="00B32DA5"/>
    <w:rsid w:val="00B36AB7"/>
    <w:rsid w:val="00B40B32"/>
    <w:rsid w:val="00B40C5D"/>
    <w:rsid w:val="00B44C98"/>
    <w:rsid w:val="00B50F9E"/>
    <w:rsid w:val="00B52F76"/>
    <w:rsid w:val="00B55DB3"/>
    <w:rsid w:val="00B64126"/>
    <w:rsid w:val="00B64E30"/>
    <w:rsid w:val="00B656D1"/>
    <w:rsid w:val="00B74A45"/>
    <w:rsid w:val="00B81AE0"/>
    <w:rsid w:val="00B9267E"/>
    <w:rsid w:val="00BA1384"/>
    <w:rsid w:val="00BB09DF"/>
    <w:rsid w:val="00BB58F8"/>
    <w:rsid w:val="00BD0C4D"/>
    <w:rsid w:val="00BD2F42"/>
    <w:rsid w:val="00BE2F35"/>
    <w:rsid w:val="00BE3604"/>
    <w:rsid w:val="00BF33C5"/>
    <w:rsid w:val="00BF3D56"/>
    <w:rsid w:val="00C02B87"/>
    <w:rsid w:val="00C054C6"/>
    <w:rsid w:val="00C06357"/>
    <w:rsid w:val="00C06B0C"/>
    <w:rsid w:val="00C13F61"/>
    <w:rsid w:val="00C1672C"/>
    <w:rsid w:val="00C21DBA"/>
    <w:rsid w:val="00C26A1A"/>
    <w:rsid w:val="00C32F7E"/>
    <w:rsid w:val="00C40379"/>
    <w:rsid w:val="00C4086D"/>
    <w:rsid w:val="00C41D57"/>
    <w:rsid w:val="00C45281"/>
    <w:rsid w:val="00C5340C"/>
    <w:rsid w:val="00C534AE"/>
    <w:rsid w:val="00C53CC4"/>
    <w:rsid w:val="00C60187"/>
    <w:rsid w:val="00C623E3"/>
    <w:rsid w:val="00C6327E"/>
    <w:rsid w:val="00C63DE5"/>
    <w:rsid w:val="00C72C46"/>
    <w:rsid w:val="00C76196"/>
    <w:rsid w:val="00C816CA"/>
    <w:rsid w:val="00C81A3D"/>
    <w:rsid w:val="00C81EE6"/>
    <w:rsid w:val="00CA1896"/>
    <w:rsid w:val="00CA3B8B"/>
    <w:rsid w:val="00CB058F"/>
    <w:rsid w:val="00CB5B28"/>
    <w:rsid w:val="00CC4DBD"/>
    <w:rsid w:val="00CD3BB0"/>
    <w:rsid w:val="00CD4AC4"/>
    <w:rsid w:val="00CE099B"/>
    <w:rsid w:val="00CE5573"/>
    <w:rsid w:val="00CF4662"/>
    <w:rsid w:val="00CF5371"/>
    <w:rsid w:val="00D0323A"/>
    <w:rsid w:val="00D0559F"/>
    <w:rsid w:val="00D06043"/>
    <w:rsid w:val="00D077E9"/>
    <w:rsid w:val="00D12A86"/>
    <w:rsid w:val="00D17396"/>
    <w:rsid w:val="00D230CB"/>
    <w:rsid w:val="00D30A9A"/>
    <w:rsid w:val="00D369C9"/>
    <w:rsid w:val="00D37165"/>
    <w:rsid w:val="00D4178F"/>
    <w:rsid w:val="00D42A25"/>
    <w:rsid w:val="00D42CB7"/>
    <w:rsid w:val="00D47620"/>
    <w:rsid w:val="00D50D2D"/>
    <w:rsid w:val="00D5413D"/>
    <w:rsid w:val="00D56AF7"/>
    <w:rsid w:val="00D570A9"/>
    <w:rsid w:val="00D57F30"/>
    <w:rsid w:val="00D6257C"/>
    <w:rsid w:val="00D6465A"/>
    <w:rsid w:val="00D679AC"/>
    <w:rsid w:val="00D70D02"/>
    <w:rsid w:val="00D72E03"/>
    <w:rsid w:val="00D72E78"/>
    <w:rsid w:val="00D757FB"/>
    <w:rsid w:val="00D76E89"/>
    <w:rsid w:val="00D770C7"/>
    <w:rsid w:val="00D83468"/>
    <w:rsid w:val="00D86945"/>
    <w:rsid w:val="00D90290"/>
    <w:rsid w:val="00D9106B"/>
    <w:rsid w:val="00D92950"/>
    <w:rsid w:val="00D94232"/>
    <w:rsid w:val="00D94B5E"/>
    <w:rsid w:val="00DA1060"/>
    <w:rsid w:val="00DA3CFE"/>
    <w:rsid w:val="00DA7479"/>
    <w:rsid w:val="00DA7669"/>
    <w:rsid w:val="00DB1C74"/>
    <w:rsid w:val="00DB2766"/>
    <w:rsid w:val="00DB6501"/>
    <w:rsid w:val="00DC1DE4"/>
    <w:rsid w:val="00DC327E"/>
    <w:rsid w:val="00DC4994"/>
    <w:rsid w:val="00DC547E"/>
    <w:rsid w:val="00DD0266"/>
    <w:rsid w:val="00DD152F"/>
    <w:rsid w:val="00DD3EAB"/>
    <w:rsid w:val="00DD53F2"/>
    <w:rsid w:val="00DD64EF"/>
    <w:rsid w:val="00DE213F"/>
    <w:rsid w:val="00DE5FD3"/>
    <w:rsid w:val="00DF027C"/>
    <w:rsid w:val="00E00A32"/>
    <w:rsid w:val="00E00C4E"/>
    <w:rsid w:val="00E10F4D"/>
    <w:rsid w:val="00E22ACD"/>
    <w:rsid w:val="00E2302D"/>
    <w:rsid w:val="00E231AB"/>
    <w:rsid w:val="00E50936"/>
    <w:rsid w:val="00E50DB4"/>
    <w:rsid w:val="00E60336"/>
    <w:rsid w:val="00E620B0"/>
    <w:rsid w:val="00E6249D"/>
    <w:rsid w:val="00E66E2C"/>
    <w:rsid w:val="00E70E08"/>
    <w:rsid w:val="00E72835"/>
    <w:rsid w:val="00E7741E"/>
    <w:rsid w:val="00E814B3"/>
    <w:rsid w:val="00E81B40"/>
    <w:rsid w:val="00E9547F"/>
    <w:rsid w:val="00EA3C79"/>
    <w:rsid w:val="00EA5CB2"/>
    <w:rsid w:val="00EA7F0E"/>
    <w:rsid w:val="00EB0517"/>
    <w:rsid w:val="00EB13D3"/>
    <w:rsid w:val="00EB77DA"/>
    <w:rsid w:val="00EC7069"/>
    <w:rsid w:val="00ED3BB7"/>
    <w:rsid w:val="00ED55BD"/>
    <w:rsid w:val="00ED75E7"/>
    <w:rsid w:val="00EF555B"/>
    <w:rsid w:val="00F027BB"/>
    <w:rsid w:val="00F03E2E"/>
    <w:rsid w:val="00F06E82"/>
    <w:rsid w:val="00F10FE6"/>
    <w:rsid w:val="00F11DCF"/>
    <w:rsid w:val="00F13657"/>
    <w:rsid w:val="00F162EA"/>
    <w:rsid w:val="00F24C6D"/>
    <w:rsid w:val="00F24F21"/>
    <w:rsid w:val="00F27A91"/>
    <w:rsid w:val="00F410C6"/>
    <w:rsid w:val="00F52D27"/>
    <w:rsid w:val="00F531F9"/>
    <w:rsid w:val="00F61149"/>
    <w:rsid w:val="00F63EFE"/>
    <w:rsid w:val="00F66098"/>
    <w:rsid w:val="00F7258F"/>
    <w:rsid w:val="00F750AA"/>
    <w:rsid w:val="00F83527"/>
    <w:rsid w:val="00F84255"/>
    <w:rsid w:val="00F954F6"/>
    <w:rsid w:val="00FA08A5"/>
    <w:rsid w:val="00FA3DD8"/>
    <w:rsid w:val="00FA4933"/>
    <w:rsid w:val="00FA532A"/>
    <w:rsid w:val="00FB3C75"/>
    <w:rsid w:val="00FC3D1A"/>
    <w:rsid w:val="00FC4A3D"/>
    <w:rsid w:val="00FC6B3A"/>
    <w:rsid w:val="00FD068C"/>
    <w:rsid w:val="00FD583F"/>
    <w:rsid w:val="00FD7488"/>
    <w:rsid w:val="00FE0208"/>
    <w:rsid w:val="00FE1D5B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888AD"/>
  <w15:docId w15:val="{B2082203-A820-4264-A204-241D8205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C6327E"/>
    <w:pPr>
      <w:keepNext/>
      <w:spacing w:before="240" w:after="60"/>
      <w:outlineLvl w:val="0"/>
    </w:pPr>
    <w:rPr>
      <w:rFonts w:ascii="Open Sans" w:eastAsiaTheme="majorEastAsia" w:hAnsi="Open Sans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022F7B"/>
    <w:pPr>
      <w:keepNext/>
      <w:spacing w:after="240" w:line="240" w:lineRule="auto"/>
      <w:outlineLvl w:val="1"/>
    </w:pPr>
    <w:rPr>
      <w:rFonts w:ascii="Open Sans" w:eastAsiaTheme="majorEastAsia" w:hAnsi="Open Sans" w:cstheme="majorBidi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0562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C6327E"/>
    <w:rPr>
      <w:rFonts w:ascii="Open Sans" w:eastAsiaTheme="majorEastAsia" w:hAnsi="Open Sans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022F7B"/>
    <w:rPr>
      <w:rFonts w:ascii="Open Sans" w:eastAsiaTheme="majorEastAsia" w:hAnsi="Open Sans" w:cstheme="majorBidi"/>
      <w:b/>
      <w:color w:val="082A75" w:themeColor="text2"/>
      <w:sz w:val="40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A43461"/>
    <w:rPr>
      <w:rFonts w:ascii="Open Sans" w:hAnsi="Open Sans"/>
      <w:b w:val="0"/>
      <w:sz w:val="32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A43461"/>
    <w:rPr>
      <w:rFonts w:ascii="Open Sans" w:eastAsiaTheme="minorEastAsia" w:hAnsi="Open Sans"/>
      <w:color w:val="082A75" w:themeColor="text2"/>
      <w:sz w:val="32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Spacing">
    <w:name w:val="No Spacing"/>
    <w:link w:val="NoSpacingChar"/>
    <w:uiPriority w:val="1"/>
    <w:qFormat/>
    <w:rsid w:val="00CC4DBD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C4DBD"/>
    <w:rPr>
      <w:rFonts w:eastAsiaTheme="minorEastAsia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056229"/>
    <w:rPr>
      <w:rFonts w:asciiTheme="majorHAnsi" w:eastAsiaTheme="majorEastAsia" w:hAnsiTheme="majorHAnsi" w:cstheme="majorBidi"/>
      <w:b/>
      <w:color w:val="012639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0" Type="http://schemas.openxmlformats.org/officeDocument/2006/relationships/image" Target="media/image8.jpeg"/><Relationship Id="rId4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aConner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B3662379D94744BEA19CB9A9E6C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0D71-0CA8-4FA9-B1F2-D6CD285EF5D5}"/>
      </w:docPartPr>
      <w:docPartBody>
        <w:p w:rsidR="00BF4B27" w:rsidRDefault="00BF4B27">
          <w:pPr>
            <w:pStyle w:val="B8B3662379D94744BEA19CB9A9E6C750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April 21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C2CD82C8B4464816B3C093C280CB0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57329-8C07-4530-8A2A-4AA151904F9C}"/>
      </w:docPartPr>
      <w:docPartBody>
        <w:p w:rsidR="00BF4B27" w:rsidRDefault="00BF4B27">
          <w:pPr>
            <w:pStyle w:val="C2CD82C8B4464816B3C093C280CB0C33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B27"/>
    <w:rsid w:val="002A62BF"/>
    <w:rsid w:val="008551D0"/>
    <w:rsid w:val="008D03F0"/>
    <w:rsid w:val="00A940B4"/>
    <w:rsid w:val="00BF4B27"/>
    <w:rsid w:val="00F7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B8B3662379D94744BEA19CB9A9E6C750">
    <w:name w:val="B8B3662379D94744BEA19CB9A9E6C750"/>
  </w:style>
  <w:style w:type="paragraph" w:customStyle="1" w:styleId="C2CD82C8B4464816B3C093C280CB0C33">
    <w:name w:val="C2CD82C8B4464816B3C093C280CB0C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>Lara Conner</CompanyFax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6" ma:contentTypeDescription="Create a new document." ma:contentTypeScope="" ma:versionID="1ac19700235d0de2253e4bdef6268f70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39343ec5af5c29e8fcbf552bcf44cf20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FJQZQ7PKH67T-580059046-129573</_dlc_DocId>
    <_dlc_DocIdUrl xmlns="5ba2880c-aa49-4c08-ab41-124be6e9124e">
      <Url>https://inclusionlondon.sharepoint.com/sites/PUBLIC/_layouts/15/DocIdRedir.aspx?ID=FJQZQ7PKH67T-580059046-129573</Url>
      <Description>FJQZQ7PKH67T-580059046-129573</Description>
    </_dlc_DocIdUrl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D2B15E-6A08-4301-AD13-FC04EA93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58B70E-2803-40C5-B338-F007DD6794E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4C79DD3-80CA-4F69-88FF-496C7BA74D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59A8B36-CD3C-4F46-9E7B-55933C107A9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44011D2-DE23-42F3-A82B-190558809AB3}">
  <ds:schemaRefs>
    <ds:schemaRef ds:uri="http://schemas.microsoft.com/office/2006/metadata/properties"/>
    <ds:schemaRef ds:uri="http://schemas.microsoft.com/office/infopath/2007/PartnerControls"/>
    <ds:schemaRef ds:uri="5ba2880c-aa49-4c08-ab41-124be6e9124e"/>
    <ds:schemaRef ds:uri="e5ddbce6-0623-4d63-839b-c92159aae9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166</TotalTime>
  <Pages>14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 Conner</dc:creator>
  <cp:keywords/>
  <cp:lastModifiedBy>Lara Conner</cp:lastModifiedBy>
  <cp:revision>81</cp:revision>
  <cp:lastPrinted>2006-08-01T17:47:00Z</cp:lastPrinted>
  <dcterms:created xsi:type="dcterms:W3CDTF">2022-12-01T15:33:00Z</dcterms:created>
  <dcterms:modified xsi:type="dcterms:W3CDTF">2022-12-06T10:08:00Z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0x010100388D235354ADCF4481E8AF7053E44824</vt:lpwstr>
  </property>
  <property fmtid="{D5CDD505-2E9C-101B-9397-08002B2CF9AE}" pid="4" name="_dlc_DocIdItemGuid">
    <vt:lpwstr>bf0bcce5-a8cc-42d8-84b2-a5d051dc0547</vt:lpwstr>
  </property>
  <property fmtid="{D5CDD505-2E9C-101B-9397-08002B2CF9AE}" pid="5" name="MediaServiceImageTags">
    <vt:lpwstr/>
  </property>
</Properties>
</file>