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9DED3" w14:textId="18EAEA06" w:rsidR="00D077E9" w:rsidRDefault="00033323" w:rsidP="00D70D0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6E15C7" wp14:editId="666F4F46">
                <wp:simplePos x="0" y="0"/>
                <wp:positionH relativeFrom="margin">
                  <wp:posOffset>-207645</wp:posOffset>
                </wp:positionH>
                <wp:positionV relativeFrom="paragraph">
                  <wp:posOffset>-689610</wp:posOffset>
                </wp:positionV>
                <wp:extent cx="6848475" cy="218122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218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C57D0D" w14:textId="077BA86A" w:rsidR="00D077E9" w:rsidRPr="00604455" w:rsidRDefault="00ED55BD" w:rsidP="00604455">
                            <w:pPr>
                              <w:pStyle w:val="Title"/>
                              <w:spacing w:after="120"/>
                              <w:rPr>
                                <w:color w:val="48C3D2"/>
                              </w:rPr>
                            </w:pPr>
                            <w:r w:rsidRPr="00604455">
                              <w:rPr>
                                <w:color w:val="48C3D2"/>
                              </w:rPr>
                              <w:t>Disability, Crime and Hate Crime in the News</w:t>
                            </w:r>
                            <w:r w:rsidR="00604455" w:rsidRPr="00604455">
                              <w:rPr>
                                <w:color w:val="48C3D2"/>
                              </w:rPr>
                              <w:t xml:space="preserve"> </w:t>
                            </w:r>
                          </w:p>
                          <w:p w14:paraId="0A4AE49F" w14:textId="7D7E17E1" w:rsidR="00604455" w:rsidRPr="00FE2061" w:rsidRDefault="00604455" w:rsidP="00604455">
                            <w:pPr>
                              <w:pStyle w:val="Title"/>
                              <w:spacing w:after="120"/>
                              <w:rPr>
                                <w:color w:val="48C3D2"/>
                                <w:sz w:val="56"/>
                                <w:szCs w:val="48"/>
                              </w:rPr>
                            </w:pPr>
                            <w:r w:rsidRPr="00FE2061">
                              <w:rPr>
                                <w:color w:val="48C3D2"/>
                                <w:sz w:val="56"/>
                                <w:szCs w:val="48"/>
                              </w:rPr>
                              <w:t xml:space="preserve">Part </w:t>
                            </w:r>
                            <w:r w:rsidR="006D12C2" w:rsidRPr="00FE2061">
                              <w:rPr>
                                <w:color w:val="48C3D2"/>
                                <w:sz w:val="56"/>
                                <w:szCs w:val="48"/>
                              </w:rPr>
                              <w:t>3</w:t>
                            </w:r>
                            <w:r w:rsidRPr="00FE2061">
                              <w:rPr>
                                <w:color w:val="48C3D2"/>
                                <w:sz w:val="56"/>
                                <w:szCs w:val="48"/>
                              </w:rPr>
                              <w:t xml:space="preserve"> - About the </w:t>
                            </w:r>
                            <w:r w:rsidR="006D12C2" w:rsidRPr="00FE2061">
                              <w:rPr>
                                <w:color w:val="48C3D2"/>
                                <w:sz w:val="56"/>
                                <w:szCs w:val="48"/>
                              </w:rPr>
                              <w:t>Victim</w:t>
                            </w:r>
                            <w:r w:rsidRPr="00FE2061">
                              <w:rPr>
                                <w:color w:val="48C3D2"/>
                                <w:sz w:val="56"/>
                                <w:szCs w:val="4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6E15C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16.35pt;margin-top:-54.3pt;width:539.25pt;height:171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" filled="f" stroked="f" strokeweight=".5pt">
                <v:textbox>
                  <w:txbxContent>
                    <w:p w14:paraId="54C57D0D" w14:textId="077BA86A" w:rsidR="00D077E9" w:rsidRPr="00604455" w:rsidRDefault="00ED55BD" w:rsidP="00604455">
                      <w:pPr>
                        <w:pStyle w:val="Title"/>
                        <w:spacing w:after="120"/>
                        <w:rPr>
                          <w:color w:val="48C3D2"/>
                        </w:rPr>
                      </w:pPr>
                      <w:r w:rsidRPr="00604455">
                        <w:rPr>
                          <w:color w:val="48C3D2"/>
                        </w:rPr>
                        <w:t>Disability, Crime and Hate Crime in the News</w:t>
                      </w:r>
                      <w:r w:rsidR="00604455" w:rsidRPr="00604455">
                        <w:rPr>
                          <w:color w:val="48C3D2"/>
                        </w:rPr>
                        <w:t xml:space="preserve"> </w:t>
                      </w:r>
                    </w:p>
                    <w:p w14:paraId="0A4AE49F" w14:textId="7D7E17E1" w:rsidR="00604455" w:rsidRPr="00FE2061" w:rsidRDefault="00604455" w:rsidP="00604455">
                      <w:pPr>
                        <w:pStyle w:val="Title"/>
                        <w:spacing w:after="120"/>
                        <w:rPr>
                          <w:color w:val="48C3D2"/>
                          <w:sz w:val="56"/>
                          <w:szCs w:val="48"/>
                        </w:rPr>
                      </w:pPr>
                      <w:r w:rsidRPr="00FE2061">
                        <w:rPr>
                          <w:color w:val="48C3D2"/>
                          <w:sz w:val="56"/>
                          <w:szCs w:val="48"/>
                        </w:rPr>
                        <w:t xml:space="preserve">Part </w:t>
                      </w:r>
                      <w:r w:rsidR="006D12C2" w:rsidRPr="00FE2061">
                        <w:rPr>
                          <w:color w:val="48C3D2"/>
                          <w:sz w:val="56"/>
                          <w:szCs w:val="48"/>
                        </w:rPr>
                        <w:t>3</w:t>
                      </w:r>
                      <w:r w:rsidRPr="00FE2061">
                        <w:rPr>
                          <w:color w:val="48C3D2"/>
                          <w:sz w:val="56"/>
                          <w:szCs w:val="48"/>
                        </w:rPr>
                        <w:t xml:space="preserve"> - About the </w:t>
                      </w:r>
                      <w:r w:rsidR="006D12C2" w:rsidRPr="00FE2061">
                        <w:rPr>
                          <w:color w:val="48C3D2"/>
                          <w:sz w:val="56"/>
                          <w:szCs w:val="48"/>
                        </w:rPr>
                        <w:t>Victim</w:t>
                      </w:r>
                      <w:r w:rsidRPr="00FE2061">
                        <w:rPr>
                          <w:color w:val="48C3D2"/>
                          <w:sz w:val="56"/>
                          <w:szCs w:val="48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511DA4D3" wp14:editId="64355AC1">
            <wp:simplePos x="0" y="0"/>
            <wp:positionH relativeFrom="page">
              <wp:posOffset>-47625</wp:posOffset>
            </wp:positionH>
            <wp:positionV relativeFrom="paragraph">
              <wp:posOffset>-908685</wp:posOffset>
            </wp:positionV>
            <wp:extent cx="9968161" cy="6648450"/>
            <wp:effectExtent l="0" t="0" r="0" b="0"/>
            <wp:wrapNone/>
            <wp:docPr id="4" name="Picture 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604" cy="665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52"/>
      </w:tblGrid>
      <w:tr w:rsidR="00D077E9" w14:paraId="0FFD2C6F" w14:textId="77777777" w:rsidTr="00353276">
        <w:trPr>
          <w:trHeight w:val="1927"/>
        </w:trPr>
        <w:tc>
          <w:tcPr>
            <w:tcW w:w="6752" w:type="dxa"/>
            <w:tcBorders>
              <w:top w:val="nil"/>
              <w:left w:val="nil"/>
              <w:bottom w:val="nil"/>
              <w:right w:val="nil"/>
            </w:tcBorders>
          </w:tcPr>
          <w:p w14:paraId="19363D97" w14:textId="21B431E5" w:rsidR="00D077E9" w:rsidRDefault="00033323" w:rsidP="00D077E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234975A0" wp14:editId="6D22ADB8">
                      <wp:simplePos x="0" y="0"/>
                      <wp:positionH relativeFrom="column">
                        <wp:posOffset>-331470</wp:posOffset>
                      </wp:positionH>
                      <wp:positionV relativeFrom="margin">
                        <wp:posOffset>-982345</wp:posOffset>
                      </wp:positionV>
                      <wp:extent cx="7153275" cy="2228850"/>
                      <wp:effectExtent l="0" t="0" r="9525" b="0"/>
                      <wp:wrapNone/>
                      <wp:docPr id="3" name="Rectangle 3" descr="white rectangle for text on cov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53275" cy="2228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7B37B" id="Rectangle 3" o:spid="_x0000_s1026" alt="white rectangle for text on cover" style="position:absolute;margin-left:-26.1pt;margin-top:-77.35pt;width:563.25pt;height:175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" fillcolor="white [3212]" stroked="f" strokeweight="2pt">
                      <w10:wrap anchory="margin"/>
                    </v:rect>
                  </w:pict>
                </mc:Fallback>
              </mc:AlternateContent>
            </w:r>
          </w:p>
          <w:p w14:paraId="50E583C6" w14:textId="3A111680" w:rsidR="00D077E9" w:rsidRDefault="00D077E9" w:rsidP="00D077E9"/>
        </w:tc>
      </w:tr>
      <w:tr w:rsidR="00D077E9" w14:paraId="194507B3" w14:textId="77777777" w:rsidTr="00353276">
        <w:trPr>
          <w:trHeight w:val="7770"/>
        </w:trPr>
        <w:tc>
          <w:tcPr>
            <w:tcW w:w="6752" w:type="dxa"/>
            <w:tcBorders>
              <w:top w:val="nil"/>
              <w:left w:val="nil"/>
              <w:bottom w:val="nil"/>
              <w:right w:val="nil"/>
            </w:tcBorders>
          </w:tcPr>
          <w:p w14:paraId="7E9E4835" w14:textId="64D3C434" w:rsidR="00D077E9" w:rsidRDefault="00D077E9" w:rsidP="00D077E9">
            <w:pPr>
              <w:rPr>
                <w:noProof/>
              </w:rPr>
            </w:pPr>
          </w:p>
        </w:tc>
      </w:tr>
      <w:tr w:rsidR="00D077E9" w14:paraId="2CC61AC5" w14:textId="77777777" w:rsidTr="00353276">
        <w:trPr>
          <w:trHeight w:val="2209"/>
        </w:trPr>
        <w:tc>
          <w:tcPr>
            <w:tcW w:w="6752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color w:val="FFFFFF" w:themeColor="background1"/>
                <w:sz w:val="32"/>
                <w:szCs w:val="24"/>
              </w:rPr>
              <w:id w:val="1080870105"/>
              <w:placeholder>
                <w:docPart w:val="B8B3662379D94744BEA19CB9A9E6C750"/>
              </w:placeholder>
              <w15:appearance w15:val="hidden"/>
            </w:sdtPr>
            <w:sdtEndPr/>
            <w:sdtContent>
              <w:p w14:paraId="08452DFB" w14:textId="7D899791" w:rsidR="00D077E9" w:rsidRPr="00033323" w:rsidRDefault="00FE2061" w:rsidP="00D077E9">
                <w:pPr>
                  <w:rPr>
                    <w:color w:val="FFFFFF" w:themeColor="background1"/>
                    <w:sz w:val="32"/>
                    <w:szCs w:val="24"/>
                  </w:rPr>
                </w:pPr>
                <w:r>
                  <w:rPr>
                    <w:color w:val="FFFFFF" w:themeColor="background1"/>
                    <w:sz w:val="32"/>
                    <w:szCs w:val="24"/>
                  </w:rPr>
                  <w:t>December</w:t>
                </w:r>
                <w:r w:rsidR="00033323" w:rsidRPr="00033323">
                  <w:rPr>
                    <w:color w:val="FFFFFF" w:themeColor="background1"/>
                    <w:sz w:val="32"/>
                    <w:szCs w:val="24"/>
                  </w:rPr>
                  <w:t xml:space="preserve"> 2022</w:t>
                </w:r>
              </w:p>
            </w:sdtContent>
          </w:sdt>
          <w:p w14:paraId="6101A264" w14:textId="77777777" w:rsidR="00D077E9" w:rsidRPr="00033323" w:rsidRDefault="00D077E9" w:rsidP="00D077E9">
            <w:pPr>
              <w:rPr>
                <w:noProof/>
                <w:color w:val="FFFFFF" w:themeColor="background1"/>
                <w:sz w:val="12"/>
                <w:szCs w:val="12"/>
              </w:rPr>
            </w:pPr>
            <w:r w:rsidRPr="00033323">
              <w:rPr>
                <w:noProof/>
                <w:color w:val="FFFFFF" w:themeColor="background1"/>
                <w:sz w:val="12"/>
                <w:szCs w:val="12"/>
              </w:rPr>
              <mc:AlternateContent>
                <mc:Choice Requires="wps">
                  <w:drawing>
                    <wp:inline distT="0" distB="0" distL="0" distR="0" wp14:anchorId="7193B345" wp14:editId="4769F758">
                      <wp:extent cx="1493949" cy="0"/>
                      <wp:effectExtent l="0" t="19050" r="30480" b="19050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B03EE95" id="Straight Connector 6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" strokecolor="white [3212]" strokeweight="3pt">
                      <w10:anchorlock/>
                    </v:line>
                  </w:pict>
                </mc:Fallback>
              </mc:AlternateContent>
            </w:r>
          </w:p>
          <w:p w14:paraId="16BFB69D" w14:textId="77777777" w:rsidR="00D077E9" w:rsidRPr="00033323" w:rsidRDefault="00D077E9" w:rsidP="00D077E9">
            <w:pPr>
              <w:rPr>
                <w:noProof/>
                <w:color w:val="FFFFFF" w:themeColor="background1"/>
                <w:sz w:val="12"/>
                <w:szCs w:val="12"/>
              </w:rPr>
            </w:pPr>
          </w:p>
          <w:p w14:paraId="53CD682C" w14:textId="77777777" w:rsidR="00D077E9" w:rsidRPr="00033323" w:rsidRDefault="00D077E9" w:rsidP="00D077E9">
            <w:pPr>
              <w:rPr>
                <w:noProof/>
                <w:color w:val="FFFFFF" w:themeColor="background1"/>
                <w:sz w:val="12"/>
                <w:szCs w:val="12"/>
              </w:rPr>
            </w:pPr>
          </w:p>
          <w:p w14:paraId="5350ADD7" w14:textId="77777777" w:rsidR="00D077E9" w:rsidRDefault="006E7EAB" w:rsidP="00D077E9">
            <w:pPr>
              <w:rPr>
                <w:color w:val="FFFFFF" w:themeColor="background1"/>
                <w:sz w:val="32"/>
                <w:szCs w:val="24"/>
              </w:rPr>
            </w:pPr>
            <w:sdt>
              <w:sdtPr>
                <w:rPr>
                  <w:color w:val="FFFFFF" w:themeColor="background1"/>
                  <w:sz w:val="32"/>
                  <w:szCs w:val="24"/>
                </w:rPr>
                <w:id w:val="-1740469667"/>
                <w:placeholder>
                  <w:docPart w:val="C2CD82C8B4464816B3C093C280CB0C33"/>
                </w:placeholder>
                <w15:appearance w15:val="hidden"/>
              </w:sdtPr>
              <w:sdtEndPr/>
              <w:sdtContent>
                <w:r w:rsidR="00033323" w:rsidRPr="00033323">
                  <w:rPr>
                    <w:color w:val="FFFFFF" w:themeColor="background1"/>
                    <w:sz w:val="32"/>
                    <w:szCs w:val="24"/>
                  </w:rPr>
                  <w:t>Inclusion London</w:t>
                </w:r>
              </w:sdtContent>
            </w:sdt>
          </w:p>
          <w:p w14:paraId="2F9CC88A" w14:textId="1B2732ED" w:rsidR="00E10F4D" w:rsidRPr="00E10F4D" w:rsidRDefault="002E052E" w:rsidP="00D077E9">
            <w:pPr>
              <w:rPr>
                <w:color w:val="FFFFFF" w:themeColor="background1"/>
                <w:sz w:val="32"/>
                <w:szCs w:val="24"/>
              </w:rPr>
            </w:pPr>
            <w:r>
              <w:rPr>
                <w:color w:val="FFFFFF" w:themeColor="background1"/>
                <w:sz w:val="32"/>
                <w:szCs w:val="24"/>
              </w:rPr>
              <w:t>Authored by: Disability Hate Crime Team – Lara Conner and Louise Holden</w:t>
            </w:r>
          </w:p>
        </w:tc>
      </w:tr>
    </w:tbl>
    <w:p w14:paraId="11DA60DE" w14:textId="77777777" w:rsidR="00893061" w:rsidRDefault="00893061">
      <w:pPr>
        <w:spacing w:after="200"/>
        <w:rPr>
          <w:noProof/>
        </w:rPr>
      </w:pPr>
    </w:p>
    <w:p w14:paraId="7B9AFD19" w14:textId="501C973F" w:rsidR="00C6327E" w:rsidRPr="00C6327E" w:rsidRDefault="00604455">
      <w:pPr>
        <w:spacing w:after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FA431EF" wp14:editId="038BD09B">
                <wp:simplePos x="0" y="0"/>
                <wp:positionH relativeFrom="column">
                  <wp:posOffset>-150495</wp:posOffset>
                </wp:positionH>
                <wp:positionV relativeFrom="paragraph">
                  <wp:posOffset>675005</wp:posOffset>
                </wp:positionV>
                <wp:extent cx="6657975" cy="0"/>
                <wp:effectExtent l="0" t="19050" r="28575" b="19050"/>
                <wp:wrapNone/>
                <wp:docPr id="5" name="Straight Connector 5" descr="text divid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48C3D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444816" id="Straight Connector 5" o:spid="_x0000_s1026" alt="text divider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85pt,53.15pt" to="512.4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" strokecolor="#48c3d2" strokeweight="3pt"/>
            </w:pict>
          </mc:Fallback>
        </mc:AlternateContent>
      </w:r>
      <w:r w:rsidR="00893061">
        <w:rPr>
          <w:noProof/>
        </w:rPr>
        <w:drawing>
          <wp:anchor distT="0" distB="0" distL="114300" distR="114300" simplePos="0" relativeHeight="251662336" behindDoc="0" locked="0" layoutInCell="1" allowOverlap="1" wp14:anchorId="781241CE" wp14:editId="756D4826">
            <wp:simplePos x="0" y="0"/>
            <wp:positionH relativeFrom="column">
              <wp:posOffset>4812030</wp:posOffset>
            </wp:positionH>
            <wp:positionV relativeFrom="paragraph">
              <wp:posOffset>6099810</wp:posOffset>
            </wp:positionV>
            <wp:extent cx="2181225" cy="2181225"/>
            <wp:effectExtent l="0" t="0" r="0" b="9525"/>
            <wp:wrapNone/>
            <wp:docPr id="9" name="Picture 9" descr="Easy Read 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sy Read Logo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3061">
        <w:rPr>
          <w:noProof/>
        </w:rPr>
        <w:drawing>
          <wp:anchor distT="0" distB="0" distL="114300" distR="114300" simplePos="0" relativeHeight="251661312" behindDoc="0" locked="0" layoutInCell="1" allowOverlap="1" wp14:anchorId="3189AC53" wp14:editId="57410BC4">
            <wp:simplePos x="0" y="0"/>
            <wp:positionH relativeFrom="column">
              <wp:posOffset>5259705</wp:posOffset>
            </wp:positionH>
            <wp:positionV relativeFrom="paragraph">
              <wp:posOffset>5242560</wp:posOffset>
            </wp:positionV>
            <wp:extent cx="1628775" cy="1171575"/>
            <wp:effectExtent l="0" t="0" r="952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70"/>
                    <a:stretch/>
                  </pic:blipFill>
                  <pic:spPr bwMode="auto">
                    <a:xfrm>
                      <a:off x="0" y="0"/>
                      <a:ext cx="1628775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276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9453913" wp14:editId="25CE7A57">
                <wp:simplePos x="0" y="0"/>
                <wp:positionH relativeFrom="page">
                  <wp:align>right</wp:align>
                </wp:positionH>
                <wp:positionV relativeFrom="page">
                  <wp:posOffset>6667500</wp:posOffset>
                </wp:positionV>
                <wp:extent cx="7781925" cy="3374390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74390"/>
                        </a:xfrm>
                        <a:prstGeom prst="rect">
                          <a:avLst/>
                        </a:prstGeom>
                        <a:solidFill>
                          <a:srgbClr val="48C3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AF13F4" id="Rectangle 2" o:spid="_x0000_s1026" alt="colored rectangle" style="position:absolute;margin-left:561.55pt;margin-top:525pt;width:612.75pt;height:265.7pt;z-index:-25165926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" fillcolor="#48c3d2" stroked="f" strokeweight="2pt">
                <w10:wrap anchorx="page" anchory="page"/>
              </v:rect>
            </w:pict>
          </mc:Fallback>
        </mc:AlternateContent>
      </w:r>
      <w:r w:rsidR="00D077E9">
        <w:br w:type="page"/>
      </w:r>
    </w:p>
    <w:p w14:paraId="3883CEAF" w14:textId="789AEDB5" w:rsidR="00022F7B" w:rsidRDefault="006D12C2" w:rsidP="00C6327E">
      <w:pPr>
        <w:pStyle w:val="Heading1"/>
      </w:pPr>
      <w:r>
        <w:lastRenderedPageBreak/>
        <w:t>Who were the Disabled victims of crime?</w:t>
      </w:r>
    </w:p>
    <w:p w14:paraId="6EDA2355" w14:textId="77777777" w:rsidR="00C6327E" w:rsidRDefault="00C6327E" w:rsidP="00C6327E"/>
    <w:p w14:paraId="7DF50052" w14:textId="12ABFAC9" w:rsidR="00C6327E" w:rsidRDefault="00A87898" w:rsidP="007C1EEA">
      <w:pPr>
        <w:pStyle w:val="Content"/>
        <w:spacing w:after="240" w:line="360" w:lineRule="auto"/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35200A48" wp14:editId="7AFAB33D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2880000" cy="2880000"/>
            <wp:effectExtent l="0" t="0" r="0" b="0"/>
            <wp:wrapSquare wrapText="bothSides"/>
            <wp:docPr id="13" name="Picture 13" descr="Crime Vict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ime Victim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1E7E">
        <w:t>We used the news reports to find out who the victims were.</w:t>
      </w:r>
    </w:p>
    <w:p w14:paraId="3BFE45F6" w14:textId="6F4F87F4" w:rsidR="00391E7E" w:rsidRDefault="00391E7E" w:rsidP="007C1EEA">
      <w:pPr>
        <w:pStyle w:val="Content"/>
        <w:spacing w:after="240" w:line="360" w:lineRule="auto"/>
      </w:pPr>
      <w:r>
        <w:t xml:space="preserve">We cannot use this information to talk about all Disabled victims. Just about the 300 </w:t>
      </w:r>
      <w:r w:rsidRPr="005D1B60">
        <w:rPr>
          <w:b/>
          <w:bCs/>
        </w:rPr>
        <w:t>cases</w:t>
      </w:r>
      <w:r>
        <w:t>.</w:t>
      </w:r>
    </w:p>
    <w:p w14:paraId="43482420" w14:textId="77777777" w:rsidR="005D1B60" w:rsidRDefault="005D1B60" w:rsidP="007C1EEA">
      <w:pPr>
        <w:pStyle w:val="Content"/>
        <w:spacing w:after="240" w:line="360" w:lineRule="auto"/>
      </w:pPr>
    </w:p>
    <w:p w14:paraId="4B15D44A" w14:textId="77777777" w:rsidR="005D1B60" w:rsidRPr="000A097D" w:rsidRDefault="005D1B60" w:rsidP="005D1B60">
      <w:pPr>
        <w:pStyle w:val="Content"/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shd w:val="clear" w:color="auto" w:fill="E0EFF4" w:themeFill="accent4" w:themeFillTint="33"/>
        <w:spacing w:after="240" w:line="360" w:lineRule="auto"/>
      </w:pPr>
      <w:r>
        <w:t xml:space="preserve">Here, when we say </w:t>
      </w:r>
      <w:r>
        <w:rPr>
          <w:b/>
          <w:bCs/>
        </w:rPr>
        <w:t>cases</w:t>
      </w:r>
      <w:r>
        <w:t>, we mean criminal cases. This is the word used when a crime or many crimes have happened to a person.</w:t>
      </w:r>
    </w:p>
    <w:p w14:paraId="006C0559" w14:textId="77777777" w:rsidR="005D1B60" w:rsidRDefault="005D1B60" w:rsidP="007C1EEA">
      <w:pPr>
        <w:pStyle w:val="Content"/>
        <w:spacing w:after="240" w:line="360" w:lineRule="auto"/>
      </w:pPr>
    </w:p>
    <w:p w14:paraId="2286F476" w14:textId="6B86F6AF" w:rsidR="00D42A25" w:rsidRDefault="00D42A25" w:rsidP="007C1EEA">
      <w:pPr>
        <w:pStyle w:val="Content"/>
        <w:spacing w:after="240" w:line="360" w:lineRule="auto"/>
      </w:pPr>
    </w:p>
    <w:p w14:paraId="1297C1A1" w14:textId="3F9CB609" w:rsidR="00D42A25" w:rsidRDefault="00D42A25" w:rsidP="007C1EEA">
      <w:pPr>
        <w:pStyle w:val="Content"/>
        <w:spacing w:after="240" w:line="360" w:lineRule="auto"/>
      </w:pPr>
    </w:p>
    <w:p w14:paraId="0B959BF6" w14:textId="7A005DFE" w:rsidR="00C06357" w:rsidRDefault="002F6E74" w:rsidP="007C1EEA">
      <w:pPr>
        <w:pStyle w:val="Content"/>
        <w:spacing w:after="240" w:line="360" w:lineRule="auto"/>
      </w:pPr>
      <w:r>
        <w:rPr>
          <w:noProof/>
        </w:rPr>
        <w:lastRenderedPageBreak/>
        <w:drawing>
          <wp:anchor distT="0" distB="0" distL="114300" distR="114300" simplePos="0" relativeHeight="251676160" behindDoc="0" locked="0" layoutInCell="1" allowOverlap="1" wp14:anchorId="39FC44D5" wp14:editId="755BB6E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880000" cy="2880000"/>
            <wp:effectExtent l="0" t="0" r="0" b="0"/>
            <wp:wrapSquare wrapText="bothSides"/>
            <wp:docPr id="14" name="Picture 14" descr="Racist gang bullying a Black Disabled w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Racist gang bullying a Black Disabled woma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1E7E">
        <w:t xml:space="preserve">Some </w:t>
      </w:r>
      <w:r w:rsidR="00C06357">
        <w:t>crimes are more likely to be talked about in the news.</w:t>
      </w:r>
    </w:p>
    <w:p w14:paraId="41DFEAD4" w14:textId="77777777" w:rsidR="00C06357" w:rsidRDefault="00C06357" w:rsidP="007C1EEA">
      <w:pPr>
        <w:pStyle w:val="Content"/>
        <w:spacing w:after="240" w:line="360" w:lineRule="auto"/>
      </w:pPr>
      <w:r>
        <w:t>Other crimes are less likely to be talked about in the news.</w:t>
      </w:r>
    </w:p>
    <w:p w14:paraId="18CCC46B" w14:textId="559D8B2F" w:rsidR="004629BB" w:rsidRDefault="00C06357" w:rsidP="007C1EEA">
      <w:pPr>
        <w:pStyle w:val="Content"/>
        <w:spacing w:after="240" w:line="360" w:lineRule="auto"/>
      </w:pPr>
      <w:r>
        <w:t xml:space="preserve">Sometimes, </w:t>
      </w:r>
      <w:r w:rsidR="004629BB">
        <w:t xml:space="preserve">things like racism or homophobia affect </w:t>
      </w:r>
      <w:r w:rsidR="00BA68F5">
        <w:t>if</w:t>
      </w:r>
      <w:r w:rsidR="004629BB">
        <w:t xml:space="preserve"> the crime is </w:t>
      </w:r>
      <w:r w:rsidR="00BA68F5">
        <w:t>reported</w:t>
      </w:r>
      <w:r w:rsidR="004629BB">
        <w:t>.</w:t>
      </w:r>
    </w:p>
    <w:p w14:paraId="22B579E3" w14:textId="16980DB0" w:rsidR="00D30A9A" w:rsidRDefault="004629BB" w:rsidP="002553A7">
      <w:pPr>
        <w:pStyle w:val="Content"/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shd w:val="clear" w:color="auto" w:fill="F3F9FB"/>
      </w:pPr>
      <w:r>
        <w:rPr>
          <w:b/>
          <w:bCs/>
        </w:rPr>
        <w:t xml:space="preserve">Racism </w:t>
      </w:r>
      <w:r>
        <w:t xml:space="preserve">is when </w:t>
      </w:r>
      <w:r w:rsidR="00D30A9A">
        <w:t>someone treats other people unfairly or differently because of their race or culture.</w:t>
      </w:r>
    </w:p>
    <w:p w14:paraId="6FFE5EDC" w14:textId="77777777" w:rsidR="00D30A9A" w:rsidRDefault="00D30A9A" w:rsidP="002553A7">
      <w:pPr>
        <w:pStyle w:val="Content"/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shd w:val="clear" w:color="auto" w:fill="F3F9FB"/>
      </w:pPr>
    </w:p>
    <w:p w14:paraId="7834E08E" w14:textId="284675EB" w:rsidR="007D7DBA" w:rsidRDefault="00D30A9A" w:rsidP="002553A7">
      <w:pPr>
        <w:pStyle w:val="Content"/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shd w:val="clear" w:color="auto" w:fill="F3F9FB"/>
      </w:pPr>
      <w:r>
        <w:rPr>
          <w:b/>
          <w:bCs/>
        </w:rPr>
        <w:t>Homophobia</w:t>
      </w:r>
      <w:r>
        <w:t xml:space="preserve"> is when someone treats other people</w:t>
      </w:r>
      <w:r w:rsidR="002120D2">
        <w:t xml:space="preserve"> </w:t>
      </w:r>
      <w:r>
        <w:t xml:space="preserve">because of </w:t>
      </w:r>
      <w:r w:rsidR="00402639">
        <w:t xml:space="preserve">their sexuality. </w:t>
      </w:r>
      <w:r w:rsidR="00882DD5">
        <w:t xml:space="preserve">This means </w:t>
      </w:r>
      <w:r w:rsidR="00BD2F42">
        <w:t xml:space="preserve">how they are attracted to other people. </w:t>
      </w:r>
      <w:r w:rsidR="00351EC9">
        <w:t xml:space="preserve">Some sexualities are gay, lesbian, bisexual, and asexual. </w:t>
      </w:r>
    </w:p>
    <w:p w14:paraId="20129871" w14:textId="6369E48F" w:rsidR="00351EC9" w:rsidRPr="000055E1" w:rsidRDefault="00351EC9" w:rsidP="002553A7">
      <w:pPr>
        <w:pStyle w:val="Content"/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shd w:val="clear" w:color="auto" w:fill="F3F9FB"/>
      </w:pPr>
      <w:r>
        <w:t>There are others too.</w:t>
      </w:r>
    </w:p>
    <w:p w14:paraId="150DE977" w14:textId="33F7D605" w:rsidR="00351EC9" w:rsidRDefault="00351EC9" w:rsidP="0036283C">
      <w:pPr>
        <w:pStyle w:val="Content"/>
        <w:spacing w:after="240" w:line="360" w:lineRule="auto"/>
      </w:pPr>
    </w:p>
    <w:p w14:paraId="649A4120" w14:textId="5E3D5A2F" w:rsidR="00351EC9" w:rsidRDefault="00333870" w:rsidP="00351EC9">
      <w:pPr>
        <w:pStyle w:val="Content"/>
        <w:spacing w:after="240" w:line="360" w:lineRule="auto"/>
      </w:pPr>
      <w:r w:rsidRPr="00333870">
        <w:drawing>
          <wp:anchor distT="0" distB="720090" distL="114300" distR="114300" simplePos="0" relativeHeight="251678208" behindDoc="0" locked="0" layoutInCell="1" allowOverlap="1" wp14:anchorId="191E16F6" wp14:editId="428F067E">
            <wp:simplePos x="0" y="0"/>
            <wp:positionH relativeFrom="margin">
              <wp:align>left</wp:align>
            </wp:positionH>
            <wp:positionV relativeFrom="paragraph">
              <wp:posOffset>251460</wp:posOffset>
            </wp:positionV>
            <wp:extent cx="2880000" cy="1303200"/>
            <wp:effectExtent l="0" t="0" r="0" b="0"/>
            <wp:wrapSquare wrapText="bothSides"/>
            <wp:docPr id="1" name="Picture 1" descr="Missing Person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issing Person poster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3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EC9">
        <w:t>If a Black person goes missing, it is less likely to be reported in the news.</w:t>
      </w:r>
    </w:p>
    <w:p w14:paraId="656D232A" w14:textId="6FC40430" w:rsidR="00363E46" w:rsidRDefault="00351EC9" w:rsidP="00351EC9">
      <w:pPr>
        <w:pStyle w:val="Content"/>
        <w:spacing w:after="240" w:line="360" w:lineRule="auto"/>
      </w:pPr>
      <w:r>
        <w:t>This is one way racism affects the news.</w:t>
      </w:r>
    </w:p>
    <w:p w14:paraId="05D6FA74" w14:textId="6A3DDFE0" w:rsidR="00351EC9" w:rsidRDefault="003523B6" w:rsidP="00351EC9">
      <w:pPr>
        <w:pStyle w:val="Content"/>
        <w:spacing w:after="240" w:line="360" w:lineRule="auto"/>
      </w:pPr>
      <w:r>
        <w:rPr>
          <w:noProof/>
        </w:rPr>
        <w:lastRenderedPageBreak/>
        <w:drawing>
          <wp:anchor distT="0" distB="0" distL="114300" distR="114300" simplePos="0" relativeHeight="251679232" behindDoc="0" locked="0" layoutInCell="1" allowOverlap="1" wp14:anchorId="640B9736" wp14:editId="62C28032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880000" cy="2880000"/>
            <wp:effectExtent l="0" t="0" r="0" b="0"/>
            <wp:wrapSquare wrapText="bothSides"/>
            <wp:docPr id="15" name="Picture 15" descr="Calcul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lculato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B6B29" w14:textId="7EE31F8A" w:rsidR="00351EC9" w:rsidRDefault="00684889" w:rsidP="00351EC9">
      <w:pPr>
        <w:pStyle w:val="Content"/>
        <w:spacing w:after="240" w:line="360" w:lineRule="auto"/>
      </w:pPr>
      <w:r>
        <w:t>We do not have all the information about all the victims.</w:t>
      </w:r>
    </w:p>
    <w:p w14:paraId="5B1DDB3C" w14:textId="01A1068D" w:rsidR="00684889" w:rsidRDefault="00684889" w:rsidP="00351EC9">
      <w:pPr>
        <w:pStyle w:val="Content"/>
        <w:spacing w:after="240" w:line="360" w:lineRule="auto"/>
      </w:pPr>
      <w:r>
        <w:t>So</w:t>
      </w:r>
      <w:r w:rsidR="00333870">
        <w:t>,</w:t>
      </w:r>
      <w:r>
        <w:t xml:space="preserve"> the numbers in this part of the report do not add up to 300.</w:t>
      </w:r>
    </w:p>
    <w:p w14:paraId="482AD472" w14:textId="3E0B3B61" w:rsidR="005D1B60" w:rsidRDefault="005D1B60">
      <w:pPr>
        <w:spacing w:after="200"/>
        <w:rPr>
          <w:rFonts w:ascii="Open Sans" w:hAnsi="Open Sans"/>
          <w:b w:val="0"/>
          <w:sz w:val="32"/>
        </w:rPr>
      </w:pPr>
      <w:r>
        <w:br w:type="page"/>
      </w:r>
    </w:p>
    <w:p w14:paraId="43C43626" w14:textId="69666A25" w:rsidR="00684889" w:rsidRDefault="00256425" w:rsidP="00684889">
      <w:pPr>
        <w:pStyle w:val="Heading2"/>
      </w:pPr>
      <w:r w:rsidRPr="004C25A4">
        <w:lastRenderedPageBreak/>
        <w:drawing>
          <wp:anchor distT="0" distB="720090" distL="114300" distR="114300" simplePos="0" relativeHeight="251681280" behindDoc="0" locked="0" layoutInCell="1" allowOverlap="1" wp14:anchorId="1F5CC5B8" wp14:editId="19030C4C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880000" cy="2451600"/>
            <wp:effectExtent l="0" t="0" r="0" b="6350"/>
            <wp:wrapSquare wrapText="bothSides"/>
            <wp:docPr id="16" name="Picture 16" descr="Group of babies, toddlers and childr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oup of babies, toddlers and children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45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889">
        <w:t>Age</w:t>
      </w:r>
    </w:p>
    <w:p w14:paraId="7D9BF3E8" w14:textId="3FA2F38E" w:rsidR="00684889" w:rsidRDefault="00684889" w:rsidP="0036283C">
      <w:pPr>
        <w:pStyle w:val="Content"/>
        <w:spacing w:after="240" w:line="360" w:lineRule="auto"/>
      </w:pPr>
      <w:r>
        <w:t>We used groups for people’s ages.</w:t>
      </w:r>
    </w:p>
    <w:p w14:paraId="423D50B5" w14:textId="7F61C8C3" w:rsidR="00B9267E" w:rsidRDefault="008A69D2" w:rsidP="0036283C">
      <w:pPr>
        <w:pStyle w:val="Content"/>
        <w:spacing w:after="240" w:line="360" w:lineRule="auto"/>
      </w:pPr>
      <w:r>
        <w:t>Then w</w:t>
      </w:r>
      <w:r w:rsidR="00B9267E">
        <w:t>e counted how many victims were in each group.</w:t>
      </w:r>
    </w:p>
    <w:p w14:paraId="3241B2C6" w14:textId="6A367488" w:rsidR="00B9267E" w:rsidRDefault="00B9267E" w:rsidP="0036283C">
      <w:pPr>
        <w:pStyle w:val="Content"/>
        <w:spacing w:after="240" w:line="360" w:lineRule="auto"/>
      </w:pPr>
    </w:p>
    <w:p w14:paraId="0E64BE37" w14:textId="46218349" w:rsidR="00B9267E" w:rsidRDefault="00256425" w:rsidP="00256425">
      <w:pPr>
        <w:pStyle w:val="Content"/>
        <w:spacing w:after="480" w:line="360" w:lineRule="auto"/>
      </w:pPr>
      <w:r>
        <w:rPr>
          <w:noProof/>
        </w:rPr>
        <w:drawing>
          <wp:anchor distT="0" distB="0" distL="114300" distR="114300" simplePos="0" relativeHeight="251682304" behindDoc="0" locked="0" layoutInCell="1" allowOverlap="1" wp14:anchorId="457A8AB3" wp14:editId="4644D6AC">
            <wp:simplePos x="0" y="0"/>
            <wp:positionH relativeFrom="margin">
              <wp:align>left</wp:align>
            </wp:positionH>
            <wp:positionV relativeFrom="paragraph">
              <wp:posOffset>48260</wp:posOffset>
            </wp:positionV>
            <wp:extent cx="2880000" cy="2880000"/>
            <wp:effectExtent l="0" t="0" r="0" b="0"/>
            <wp:wrapSquare wrapText="bothSides"/>
            <wp:docPr id="17" name="Picture 17" descr="Teenag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enager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67E">
        <w:t>7 victims were babies.</w:t>
      </w:r>
    </w:p>
    <w:p w14:paraId="54975DE7" w14:textId="7F27E7B4" w:rsidR="00B9267E" w:rsidRDefault="008A69D2" w:rsidP="00256425">
      <w:pPr>
        <w:pStyle w:val="Content"/>
        <w:spacing w:after="480" w:line="360" w:lineRule="auto"/>
      </w:pPr>
      <w:r>
        <w:t>7 victims were toddlers.</w:t>
      </w:r>
    </w:p>
    <w:p w14:paraId="2812F584" w14:textId="52C300B4" w:rsidR="008A69D2" w:rsidRDefault="008A69D2" w:rsidP="00256425">
      <w:pPr>
        <w:pStyle w:val="Content"/>
        <w:spacing w:after="480" w:line="360" w:lineRule="auto"/>
      </w:pPr>
      <w:r>
        <w:t>24 victims were children.</w:t>
      </w:r>
    </w:p>
    <w:p w14:paraId="19F684B8" w14:textId="1BA80F23" w:rsidR="008A69D2" w:rsidRDefault="008A69D2" w:rsidP="00256425">
      <w:pPr>
        <w:pStyle w:val="Content"/>
        <w:spacing w:after="480" w:line="360" w:lineRule="auto"/>
      </w:pPr>
      <w:r>
        <w:t>40 victims were teenagers.</w:t>
      </w:r>
    </w:p>
    <w:p w14:paraId="2B0A1A62" w14:textId="2161D017" w:rsidR="008A69D2" w:rsidRDefault="00256425" w:rsidP="00256425">
      <w:pPr>
        <w:pStyle w:val="Content"/>
        <w:spacing w:after="480" w:line="360" w:lineRule="auto"/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12C02773" wp14:editId="34C32BD7">
            <wp:simplePos x="0" y="0"/>
            <wp:positionH relativeFrom="margin">
              <wp:align>left</wp:align>
            </wp:positionH>
            <wp:positionV relativeFrom="paragraph">
              <wp:posOffset>70485</wp:posOffset>
            </wp:positionV>
            <wp:extent cx="2880000" cy="2880000"/>
            <wp:effectExtent l="0" t="0" r="0" b="0"/>
            <wp:wrapSquare wrapText="bothSides"/>
            <wp:docPr id="18" name="Picture 18" descr="Adults and elderly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dults and elderly peopl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9D2">
        <w:t>163 victims were adults.</w:t>
      </w:r>
    </w:p>
    <w:p w14:paraId="6182FE29" w14:textId="4ED375FA" w:rsidR="008A69D2" w:rsidRDefault="00E2302D" w:rsidP="00256425">
      <w:pPr>
        <w:pStyle w:val="Content"/>
        <w:spacing w:after="480" w:line="360" w:lineRule="auto"/>
      </w:pPr>
      <w:r>
        <w:t>58 victims were elderly.</w:t>
      </w:r>
    </w:p>
    <w:p w14:paraId="7B04E0DA" w14:textId="77777777" w:rsidR="00256425" w:rsidRDefault="00256425" w:rsidP="00256425">
      <w:pPr>
        <w:pStyle w:val="Content"/>
        <w:spacing w:after="480" w:line="360" w:lineRule="auto"/>
      </w:pPr>
    </w:p>
    <w:p w14:paraId="43EA3DAD" w14:textId="6CF87341" w:rsidR="00E2302D" w:rsidRDefault="00923A53" w:rsidP="00E2302D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1684352" behindDoc="0" locked="0" layoutInCell="1" allowOverlap="1" wp14:anchorId="53E338FD" wp14:editId="6BF4BBBC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880000" cy="2880000"/>
            <wp:effectExtent l="0" t="0" r="0" b="0"/>
            <wp:wrapSquare wrapText="bothSides"/>
            <wp:docPr id="19" name="Picture 19" descr="Male and Fem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Male and Femal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02D">
        <w:t>Gender</w:t>
      </w:r>
    </w:p>
    <w:p w14:paraId="20D83F43" w14:textId="5E7A93DF" w:rsidR="00E2302D" w:rsidRDefault="00E2302D" w:rsidP="006B5AB0">
      <w:pPr>
        <w:pStyle w:val="Content"/>
        <w:spacing w:after="240" w:line="360" w:lineRule="auto"/>
      </w:pPr>
      <w:r>
        <w:t>The only genders talked about in the news were male and female.</w:t>
      </w:r>
    </w:p>
    <w:p w14:paraId="2AFD5A59" w14:textId="07639FDD" w:rsidR="0099271F" w:rsidRDefault="0099271F" w:rsidP="006B5AB0">
      <w:pPr>
        <w:pStyle w:val="Content"/>
        <w:spacing w:after="240" w:line="360" w:lineRule="auto"/>
      </w:pPr>
      <w:r>
        <w:t>We are learning more about other genders like non-binary or genderfluid recently.</w:t>
      </w:r>
    </w:p>
    <w:p w14:paraId="4A032498" w14:textId="76B19FD0" w:rsidR="00923A53" w:rsidRDefault="00B3106B" w:rsidP="006B5AB0">
      <w:pPr>
        <w:pStyle w:val="Content"/>
        <w:spacing w:after="240" w:line="360" w:lineRule="auto"/>
      </w:pPr>
      <w:r w:rsidRPr="00B3106B">
        <w:drawing>
          <wp:anchor distT="0" distB="0" distL="114300" distR="114300" simplePos="0" relativeHeight="251686400" behindDoc="0" locked="0" layoutInCell="1" allowOverlap="1" wp14:anchorId="169C6A83" wp14:editId="0FDB09FF">
            <wp:simplePos x="0" y="0"/>
            <wp:positionH relativeFrom="margin">
              <wp:align>left</wp:align>
            </wp:positionH>
            <wp:positionV relativeFrom="paragraph">
              <wp:posOffset>309245</wp:posOffset>
            </wp:positionV>
            <wp:extent cx="2880000" cy="3142800"/>
            <wp:effectExtent l="0" t="0" r="0" b="635"/>
            <wp:wrapSquare wrapText="bothSides"/>
            <wp:docPr id="21" name="Picture 21" descr="Non-binary and Genderflui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Non-binary and Genderfluid 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14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21383" w14:textId="2E15001A" w:rsidR="00E2302D" w:rsidRDefault="00B40B32" w:rsidP="006B5AB0">
      <w:pPr>
        <w:pStyle w:val="Content"/>
        <w:spacing w:after="240" w:line="360" w:lineRule="auto"/>
      </w:pPr>
      <w:r>
        <w:t xml:space="preserve">Maybe some people in the news reports were non-binary or another </w:t>
      </w:r>
      <w:r w:rsidR="006B5AB0">
        <w:t>gender,</w:t>
      </w:r>
      <w:r>
        <w:t xml:space="preserve"> </w:t>
      </w:r>
      <w:r w:rsidR="006B5AB0">
        <w:t>but no-one else knows</w:t>
      </w:r>
      <w:r>
        <w:t>.</w:t>
      </w:r>
    </w:p>
    <w:p w14:paraId="3770BEE2" w14:textId="1F349839" w:rsidR="00B40B32" w:rsidRDefault="006B5AB0" w:rsidP="006B5AB0">
      <w:pPr>
        <w:pStyle w:val="Content"/>
        <w:spacing w:after="240" w:line="360" w:lineRule="auto"/>
      </w:pPr>
      <w:r>
        <w:t>We</w:t>
      </w:r>
      <w:r w:rsidR="00B40B32">
        <w:t xml:space="preserve"> c</w:t>
      </w:r>
      <w:r>
        <w:t>ould</w:t>
      </w:r>
      <w:r w:rsidR="00B40B32">
        <w:t xml:space="preserve"> only use the information the news gave us.</w:t>
      </w:r>
    </w:p>
    <w:p w14:paraId="57B90145" w14:textId="0374ECE0" w:rsidR="002955C7" w:rsidRDefault="002955C7">
      <w:pPr>
        <w:spacing w:after="200"/>
        <w:rPr>
          <w:rFonts w:ascii="Open Sans" w:hAnsi="Open Sans"/>
          <w:b w:val="0"/>
          <w:sz w:val="32"/>
        </w:rPr>
      </w:pPr>
      <w:r>
        <w:br w:type="page"/>
      </w:r>
    </w:p>
    <w:p w14:paraId="48047E9A" w14:textId="0BA0BF6E" w:rsidR="00027B0A" w:rsidRDefault="00027B0A" w:rsidP="006B5AB0">
      <w:pPr>
        <w:pStyle w:val="Content"/>
        <w:spacing w:after="240" w:line="360" w:lineRule="auto"/>
      </w:pPr>
      <w:r>
        <w:rPr>
          <w:noProof/>
        </w:rPr>
        <w:lastRenderedPageBreak/>
        <w:drawing>
          <wp:anchor distT="0" distB="0" distL="114300" distR="114300" simplePos="0" relativeHeight="251687424" behindDoc="0" locked="0" layoutInCell="1" allowOverlap="1" wp14:anchorId="1061D6F8" wp14:editId="6D2A9C1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80000" cy="2880000"/>
            <wp:effectExtent l="0" t="0" r="0" b="0"/>
            <wp:wrapSquare wrapText="bothSides"/>
            <wp:docPr id="22" name="Picture 22" descr="Group of men and w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oup of men and wome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AFA77" w14:textId="600A9763" w:rsidR="006B5AB0" w:rsidRDefault="00C41D57" w:rsidP="006B5AB0">
      <w:pPr>
        <w:pStyle w:val="Content"/>
        <w:spacing w:after="240" w:line="360" w:lineRule="auto"/>
      </w:pPr>
      <w:r>
        <w:t>152 victims were female.</w:t>
      </w:r>
    </w:p>
    <w:p w14:paraId="0D284716" w14:textId="72CC140C" w:rsidR="00C41D57" w:rsidRDefault="00C41D57" w:rsidP="006B5AB0">
      <w:pPr>
        <w:pStyle w:val="Content"/>
        <w:spacing w:after="240" w:line="360" w:lineRule="auto"/>
      </w:pPr>
      <w:r>
        <w:t>140 victims were male.</w:t>
      </w:r>
    </w:p>
    <w:p w14:paraId="327EA575" w14:textId="312316C1" w:rsidR="00C41D57" w:rsidRDefault="00C41D57" w:rsidP="006B5AB0">
      <w:pPr>
        <w:pStyle w:val="Content"/>
        <w:spacing w:after="240" w:line="360" w:lineRule="auto"/>
      </w:pPr>
    </w:p>
    <w:p w14:paraId="6DD168DA" w14:textId="5287B39F" w:rsidR="000B6477" w:rsidRDefault="000B6477" w:rsidP="006B5AB0">
      <w:pPr>
        <w:pStyle w:val="Content"/>
        <w:spacing w:after="240" w:line="360" w:lineRule="auto"/>
      </w:pPr>
    </w:p>
    <w:p w14:paraId="4A22B531" w14:textId="0FBF4B85" w:rsidR="000B6477" w:rsidRDefault="000B6477" w:rsidP="006B5AB0">
      <w:pPr>
        <w:pStyle w:val="Content"/>
        <w:spacing w:after="240" w:line="360" w:lineRule="auto"/>
      </w:pPr>
    </w:p>
    <w:p w14:paraId="51CA61EE" w14:textId="7121C00C" w:rsidR="000B6477" w:rsidRDefault="000B6477" w:rsidP="006B5AB0">
      <w:pPr>
        <w:pStyle w:val="Content"/>
        <w:spacing w:after="240" w:line="360" w:lineRule="auto"/>
      </w:pPr>
    </w:p>
    <w:p w14:paraId="42A27F40" w14:textId="44D9D2D0" w:rsidR="005C5C03" w:rsidRDefault="00B51174" w:rsidP="006B5AB0">
      <w:pPr>
        <w:pStyle w:val="Content"/>
        <w:spacing w:after="240" w:line="360" w:lineRule="auto"/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4C483905" wp14:editId="3250B283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879725" cy="2879725"/>
            <wp:effectExtent l="0" t="0" r="0" b="0"/>
            <wp:wrapSquare wrapText="bothSides"/>
            <wp:docPr id="23" name="Picture 23" descr="Unknown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Unknown peopl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C03">
        <w:t xml:space="preserve">Some crimes had male and female victims, but the news did not say how many victims there were. </w:t>
      </w:r>
    </w:p>
    <w:p w14:paraId="097A67D0" w14:textId="6CC443F0" w:rsidR="005C5C03" w:rsidRDefault="005C5C03" w:rsidP="006B5AB0">
      <w:pPr>
        <w:pStyle w:val="Content"/>
        <w:spacing w:after="240" w:line="360" w:lineRule="auto"/>
      </w:pPr>
      <w:r>
        <w:t>So, we do not know the numbers.</w:t>
      </w:r>
    </w:p>
    <w:p w14:paraId="22E28E77" w14:textId="354B8BE1" w:rsidR="005C5C03" w:rsidRDefault="005C5C03" w:rsidP="006B5AB0">
      <w:pPr>
        <w:pStyle w:val="Content"/>
        <w:spacing w:after="240" w:line="360" w:lineRule="auto"/>
      </w:pPr>
      <w:r>
        <w:t>For 2 of the crimes, the victim’s gender was not reported.</w:t>
      </w:r>
    </w:p>
    <w:p w14:paraId="2E41F874" w14:textId="77777777" w:rsidR="005C5C03" w:rsidRDefault="005C5C03">
      <w:pPr>
        <w:spacing w:after="200"/>
        <w:rPr>
          <w:rFonts w:ascii="Open Sans" w:hAnsi="Open Sans"/>
          <w:b w:val="0"/>
          <w:sz w:val="32"/>
        </w:rPr>
      </w:pPr>
      <w:r>
        <w:br w:type="page"/>
      </w:r>
    </w:p>
    <w:p w14:paraId="34978EBC" w14:textId="66E6A681" w:rsidR="005C5C03" w:rsidRDefault="00B51174" w:rsidP="005C5C03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1690496" behindDoc="0" locked="0" layoutInCell="1" allowOverlap="1" wp14:anchorId="398E8339" wp14:editId="66711DEF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879725" cy="2879725"/>
            <wp:effectExtent l="0" t="0" r="0" b="0"/>
            <wp:wrapSquare wrapText="bothSides"/>
            <wp:docPr id="24" name="Picture 24" descr="Unknown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Unknown peopl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C03">
        <w:t>Race</w:t>
      </w:r>
    </w:p>
    <w:p w14:paraId="1B6F58F8" w14:textId="19DC5053" w:rsidR="00456A48" w:rsidRDefault="00456A48" w:rsidP="00B51174">
      <w:pPr>
        <w:pStyle w:val="Content"/>
        <w:spacing w:after="240" w:line="360" w:lineRule="auto"/>
      </w:pPr>
      <w:r>
        <w:t>There were lots of crimes where the victim’s race was not written in the news story.</w:t>
      </w:r>
    </w:p>
    <w:p w14:paraId="4D3AC821" w14:textId="0F8753DC" w:rsidR="00456A48" w:rsidRDefault="007B20B0" w:rsidP="00B51174">
      <w:pPr>
        <w:pStyle w:val="Content"/>
        <w:spacing w:after="240" w:line="360" w:lineRule="auto"/>
      </w:pPr>
      <w:r w:rsidRPr="00747BB8">
        <w:drawing>
          <wp:anchor distT="0" distB="0" distL="114300" distR="114300" simplePos="0" relativeHeight="251692544" behindDoc="0" locked="0" layoutInCell="1" allowOverlap="1" wp14:anchorId="16E8DB23" wp14:editId="55A8CE5A">
            <wp:simplePos x="0" y="0"/>
            <wp:positionH relativeFrom="margin">
              <wp:align>left</wp:align>
            </wp:positionH>
            <wp:positionV relativeFrom="paragraph">
              <wp:posOffset>1405255</wp:posOffset>
            </wp:positionV>
            <wp:extent cx="2880000" cy="2368800"/>
            <wp:effectExtent l="0" t="0" r="0" b="0"/>
            <wp:wrapSquare wrapText="bothSides"/>
            <wp:docPr id="25" name="Picture 25" descr="An Asian woman and Asian ma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n Asian woman and Asian man&#10;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3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7CF">
        <w:t>There were 74 cases where we do not know what race the victim was.</w:t>
      </w:r>
    </w:p>
    <w:p w14:paraId="66F9A972" w14:textId="4C12FD2C" w:rsidR="007457CF" w:rsidRDefault="007457CF" w:rsidP="00456A48">
      <w:pPr>
        <w:pStyle w:val="Content"/>
      </w:pPr>
    </w:p>
    <w:p w14:paraId="2D824203" w14:textId="77777777" w:rsidR="007457CF" w:rsidRDefault="007457CF" w:rsidP="00456A48">
      <w:pPr>
        <w:pStyle w:val="Content"/>
      </w:pPr>
    </w:p>
    <w:p w14:paraId="19ACA474" w14:textId="1E1B95F0" w:rsidR="007457CF" w:rsidRDefault="007457CF" w:rsidP="00B51174">
      <w:pPr>
        <w:pStyle w:val="Content"/>
        <w:spacing w:after="240" w:line="360" w:lineRule="auto"/>
      </w:pPr>
      <w:r>
        <w:t xml:space="preserve">12 victims were Asian. </w:t>
      </w:r>
      <w:r w:rsidR="003E05E7">
        <w:t>8 were Asian and male, 4 were Asian and female.</w:t>
      </w:r>
    </w:p>
    <w:p w14:paraId="2943ECE5" w14:textId="11CC2235" w:rsidR="003E05E7" w:rsidRDefault="007B20B0" w:rsidP="00B51174">
      <w:pPr>
        <w:pStyle w:val="Content"/>
        <w:spacing w:after="240" w:line="360" w:lineRule="auto"/>
      </w:pPr>
      <w:r w:rsidRPr="007B20B0">
        <w:drawing>
          <wp:anchor distT="0" distB="0" distL="114300" distR="114300" simplePos="0" relativeHeight="251694592" behindDoc="0" locked="0" layoutInCell="1" allowOverlap="1" wp14:anchorId="66615A29" wp14:editId="1D275B73">
            <wp:simplePos x="0" y="0"/>
            <wp:positionH relativeFrom="margin">
              <wp:align>left</wp:align>
            </wp:positionH>
            <wp:positionV relativeFrom="paragraph">
              <wp:posOffset>450850</wp:posOffset>
            </wp:positionV>
            <wp:extent cx="2879725" cy="2663825"/>
            <wp:effectExtent l="0" t="0" r="0" b="3175"/>
            <wp:wrapSquare wrapText="bothSides"/>
            <wp:docPr id="26" name="Picture 26" descr="A Black woman and a Black ma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Black woman and a Black man&#10;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DD1D4E" w14:textId="74AA8874" w:rsidR="007B20B0" w:rsidRDefault="007B20B0" w:rsidP="00B51174">
      <w:pPr>
        <w:pStyle w:val="Content"/>
        <w:spacing w:after="240" w:line="360" w:lineRule="auto"/>
      </w:pPr>
    </w:p>
    <w:p w14:paraId="16AAE30D" w14:textId="55D2C493" w:rsidR="003E05E7" w:rsidRDefault="003E05E7" w:rsidP="00B51174">
      <w:pPr>
        <w:pStyle w:val="Content"/>
        <w:spacing w:after="240" w:line="360" w:lineRule="auto"/>
      </w:pPr>
      <w:r>
        <w:t>8 victims were Black. 6 were Black and male, 2 were Black and female.</w:t>
      </w:r>
    </w:p>
    <w:p w14:paraId="0070C8B0" w14:textId="77777777" w:rsidR="003E05E7" w:rsidRDefault="003E05E7" w:rsidP="00B51174">
      <w:pPr>
        <w:pStyle w:val="Content"/>
        <w:spacing w:after="240" w:line="360" w:lineRule="auto"/>
      </w:pPr>
    </w:p>
    <w:p w14:paraId="0D790203" w14:textId="0421883E" w:rsidR="00773FE4" w:rsidRDefault="00773FE4" w:rsidP="00B51174">
      <w:pPr>
        <w:pStyle w:val="Content"/>
        <w:spacing w:after="240" w:line="360" w:lineRule="auto"/>
      </w:pPr>
      <w:r w:rsidRPr="00773FE4">
        <w:lastRenderedPageBreak/>
        <w:drawing>
          <wp:anchor distT="0" distB="0" distL="114300" distR="114300" simplePos="0" relativeHeight="251696640" behindDoc="0" locked="0" layoutInCell="1" allowOverlap="1" wp14:anchorId="1258721A" wp14:editId="1574725E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880000" cy="2098800"/>
            <wp:effectExtent l="0" t="0" r="0" b="0"/>
            <wp:wrapSquare wrapText="bothSides"/>
            <wp:docPr id="27" name="Picture 27" descr="A mixed race man and a mixed race wom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mixed race man and a mixed race woman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0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12D12" w14:textId="67E2D566" w:rsidR="003E05E7" w:rsidRDefault="003E05E7" w:rsidP="00B51174">
      <w:pPr>
        <w:pStyle w:val="Content"/>
        <w:spacing w:after="240" w:line="360" w:lineRule="auto"/>
      </w:pPr>
      <w:r>
        <w:t>5 victims were mixed</w:t>
      </w:r>
      <w:r w:rsidR="0041723D">
        <w:t xml:space="preserve"> race. 2 were mixed race and male, 3 were mixed race and female.</w:t>
      </w:r>
    </w:p>
    <w:p w14:paraId="6998502C" w14:textId="0CF71CA7" w:rsidR="0041723D" w:rsidRDefault="00F25462" w:rsidP="00B51174">
      <w:pPr>
        <w:pStyle w:val="Content"/>
        <w:spacing w:after="240" w:line="360" w:lineRule="auto"/>
      </w:pPr>
      <w:r w:rsidRPr="00F25462">
        <w:drawing>
          <wp:anchor distT="0" distB="0" distL="114300" distR="114300" simplePos="0" relativeHeight="251698688" behindDoc="0" locked="0" layoutInCell="1" allowOverlap="1" wp14:anchorId="3E4FEBAF" wp14:editId="5C249EAE">
            <wp:simplePos x="0" y="0"/>
            <wp:positionH relativeFrom="margin">
              <wp:align>left</wp:align>
            </wp:positionH>
            <wp:positionV relativeFrom="paragraph">
              <wp:posOffset>470535</wp:posOffset>
            </wp:positionV>
            <wp:extent cx="2880000" cy="2448000"/>
            <wp:effectExtent l="0" t="0" r="0" b="0"/>
            <wp:wrapSquare wrapText="bothSides"/>
            <wp:docPr id="28" name="Picture 28" descr="White man and a white w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White man and a white woman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F9E3F" w14:textId="5E91730A" w:rsidR="0041723D" w:rsidRDefault="0041723D" w:rsidP="00B51174">
      <w:pPr>
        <w:pStyle w:val="Content"/>
        <w:spacing w:after="240" w:line="360" w:lineRule="auto"/>
      </w:pPr>
      <w:r>
        <w:t xml:space="preserve">200 victims were white. </w:t>
      </w:r>
      <w:r w:rsidR="001F5ED4">
        <w:t>92 were white and male, 106 were white and female.</w:t>
      </w:r>
    </w:p>
    <w:p w14:paraId="032251A9" w14:textId="6BEBEE5F" w:rsidR="001F5ED4" w:rsidRDefault="001F5ED4" w:rsidP="00456A48">
      <w:pPr>
        <w:pStyle w:val="Content"/>
      </w:pPr>
    </w:p>
    <w:p w14:paraId="567BD0E0" w14:textId="707D7178" w:rsidR="00E60336" w:rsidRDefault="00E60336">
      <w:pPr>
        <w:spacing w:after="200"/>
        <w:rPr>
          <w:rFonts w:ascii="Open Sans" w:hAnsi="Open Sans"/>
          <w:b w:val="0"/>
          <w:sz w:val="32"/>
        </w:rPr>
      </w:pPr>
      <w:r>
        <w:br w:type="page"/>
      </w:r>
    </w:p>
    <w:p w14:paraId="26B89712" w14:textId="52E285E4" w:rsidR="001F5ED4" w:rsidRDefault="00E60336" w:rsidP="00E60336">
      <w:pPr>
        <w:pStyle w:val="Heading2"/>
      </w:pPr>
      <w:r>
        <w:lastRenderedPageBreak/>
        <w:t>How did the people doing the crime know their victims?</w:t>
      </w:r>
    </w:p>
    <w:p w14:paraId="65F34E0B" w14:textId="0926ACE4" w:rsidR="00ED3BB7" w:rsidRDefault="006A2667" w:rsidP="00EA5CB2">
      <w:pPr>
        <w:pStyle w:val="Content"/>
        <w:spacing w:after="240" w:line="360" w:lineRule="auto"/>
      </w:pPr>
      <w:r w:rsidRPr="006A2667">
        <w:rPr>
          <w:noProof/>
        </w:rPr>
        <w:drawing>
          <wp:anchor distT="0" distB="0" distL="114300" distR="114300" simplePos="0" relativeHeight="251700736" behindDoc="0" locked="0" layoutInCell="1" allowOverlap="1" wp14:anchorId="0B9EC333" wp14:editId="22D3B056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880000" cy="2642400"/>
            <wp:effectExtent l="0" t="0" r="0" b="5715"/>
            <wp:wrapSquare wrapText="bothSides"/>
            <wp:docPr id="29" name="Picture 29" descr="The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he new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6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CB2">
        <w:t>This was an interesting part to look at.</w:t>
      </w:r>
    </w:p>
    <w:p w14:paraId="09EC3B6F" w14:textId="0A6F4E24" w:rsidR="00EA5CB2" w:rsidRDefault="00EA5CB2" w:rsidP="00EA5CB2">
      <w:pPr>
        <w:pStyle w:val="Content"/>
        <w:spacing w:after="240" w:line="360" w:lineRule="auto"/>
      </w:pPr>
      <w:r>
        <w:t>It was important when we looked at how people were talked about in the news.</w:t>
      </w:r>
    </w:p>
    <w:p w14:paraId="092F8912" w14:textId="39F24FB8" w:rsidR="002609D2" w:rsidRDefault="002609D2" w:rsidP="00EA5CB2">
      <w:pPr>
        <w:pStyle w:val="Content"/>
        <w:spacing w:after="240" w:line="360" w:lineRule="auto"/>
      </w:pPr>
    </w:p>
    <w:p w14:paraId="41408798" w14:textId="6A76DBBA" w:rsidR="002609D2" w:rsidRDefault="00793E3A" w:rsidP="00EA5CB2">
      <w:pPr>
        <w:pStyle w:val="Content"/>
        <w:spacing w:after="240" w:line="360" w:lineRule="auto"/>
      </w:pPr>
      <w:r w:rsidRPr="00A55EA8">
        <w:drawing>
          <wp:anchor distT="0" distB="0" distL="114300" distR="114300" simplePos="0" relativeHeight="251702784" behindDoc="0" locked="0" layoutInCell="1" allowOverlap="1" wp14:anchorId="2F7837A7" wp14:editId="629D333F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880000" cy="2998800"/>
            <wp:effectExtent l="0" t="0" r="0" b="0"/>
            <wp:wrapSquare wrapText="bothSides"/>
            <wp:docPr id="30" name="Picture 30" descr="Do not tell the pol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Do not tell the polic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9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9D2">
        <w:t>All this information is only about the 300 cases we looked at.</w:t>
      </w:r>
    </w:p>
    <w:p w14:paraId="5F62BBFC" w14:textId="3043F0BC" w:rsidR="002609D2" w:rsidRDefault="002609D2" w:rsidP="00EA5CB2">
      <w:pPr>
        <w:pStyle w:val="Content"/>
        <w:spacing w:after="240" w:line="360" w:lineRule="auto"/>
      </w:pPr>
      <w:r>
        <w:t>It is not about all the crimes against Disabled people in the UK.</w:t>
      </w:r>
    </w:p>
    <w:p w14:paraId="2E0B66E3" w14:textId="7FC3A5DA" w:rsidR="002609D2" w:rsidRDefault="002609D2" w:rsidP="00EA5CB2">
      <w:pPr>
        <w:pStyle w:val="Content"/>
        <w:spacing w:after="240" w:line="360" w:lineRule="auto"/>
      </w:pPr>
      <w:r>
        <w:t>Lots of crimes are not reported</w:t>
      </w:r>
      <w:r w:rsidR="007335E0">
        <w:t>.</w:t>
      </w:r>
    </w:p>
    <w:p w14:paraId="2E6652ED" w14:textId="709311F2" w:rsidR="00793E3A" w:rsidRDefault="00793E3A">
      <w:pPr>
        <w:spacing w:after="200"/>
        <w:rPr>
          <w:rFonts w:ascii="Open Sans" w:hAnsi="Open Sans"/>
          <w:b w:val="0"/>
          <w:sz w:val="32"/>
        </w:rPr>
      </w:pPr>
      <w:r>
        <w:br w:type="page"/>
      </w:r>
    </w:p>
    <w:p w14:paraId="55247563" w14:textId="26C6CDC7" w:rsidR="007E1BB1" w:rsidRDefault="000E69F3" w:rsidP="00EA5CB2">
      <w:pPr>
        <w:pStyle w:val="Content"/>
        <w:spacing w:after="240" w:line="360" w:lineRule="auto"/>
      </w:pPr>
      <w:r>
        <w:rPr>
          <w:noProof/>
        </w:rPr>
        <w:lastRenderedPageBreak/>
        <w:drawing>
          <wp:anchor distT="0" distB="0" distL="114300" distR="114300" simplePos="0" relativeHeight="251703808" behindDoc="0" locked="0" layoutInCell="1" allowOverlap="1" wp14:anchorId="4D5E8CFC" wp14:editId="7825EB0F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2880000" cy="2880000"/>
            <wp:effectExtent l="0" t="0" r="0" b="0"/>
            <wp:wrapSquare wrapText="bothSides"/>
            <wp:docPr id="31" name="Picture 31" descr="Thinking and deci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hinking and decidi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35D80" w14:textId="49E03B5A" w:rsidR="007E1BB1" w:rsidRDefault="007E1BB1" w:rsidP="00EA5CB2">
      <w:pPr>
        <w:pStyle w:val="Content"/>
        <w:spacing w:after="240" w:line="360" w:lineRule="auto"/>
      </w:pPr>
      <w:r>
        <w:t xml:space="preserve">In some </w:t>
      </w:r>
      <w:r w:rsidRPr="005D1B60">
        <w:t>cases</w:t>
      </w:r>
      <w:r>
        <w:t>, there was more than one person doing the crime.</w:t>
      </w:r>
    </w:p>
    <w:p w14:paraId="03E2A495" w14:textId="749FB859" w:rsidR="007E1BB1" w:rsidRDefault="007E1BB1" w:rsidP="00EA5CB2">
      <w:pPr>
        <w:pStyle w:val="Content"/>
        <w:spacing w:after="240" w:line="360" w:lineRule="auto"/>
      </w:pPr>
      <w:r>
        <w:t>This made it difficult to decide on groups to use.</w:t>
      </w:r>
    </w:p>
    <w:p w14:paraId="447F4D5D" w14:textId="6A0A1471" w:rsidR="007E1BB1" w:rsidRDefault="007E1BB1" w:rsidP="00EA5CB2">
      <w:pPr>
        <w:pStyle w:val="Content"/>
        <w:spacing w:after="240" w:line="360" w:lineRule="auto"/>
      </w:pPr>
    </w:p>
    <w:p w14:paraId="21B3A621" w14:textId="1FBF137C" w:rsidR="007E1BB1" w:rsidRDefault="005D1B60" w:rsidP="00EA5CB2">
      <w:pPr>
        <w:pStyle w:val="Content"/>
        <w:spacing w:after="240" w:line="360" w:lineRule="auto"/>
      </w:pPr>
      <w:r>
        <w:rPr>
          <w:noProof/>
        </w:rPr>
        <w:drawing>
          <wp:anchor distT="360045" distB="360045" distL="114300" distR="114300" simplePos="0" relativeHeight="251704832" behindDoc="0" locked="0" layoutInCell="1" allowOverlap="1" wp14:anchorId="664A29DA" wp14:editId="5060ECBB">
            <wp:simplePos x="0" y="0"/>
            <wp:positionH relativeFrom="margin">
              <wp:align>left</wp:align>
            </wp:positionH>
            <wp:positionV relativeFrom="paragraph">
              <wp:posOffset>490855</wp:posOffset>
            </wp:positionV>
            <wp:extent cx="2880000" cy="2880000"/>
            <wp:effectExtent l="0" t="0" r="0" b="0"/>
            <wp:wrapSquare wrapText="bothSides"/>
            <wp:docPr id="32" name="Picture 32" descr="Group and research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oup and research peopl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BB1">
        <w:t xml:space="preserve">We decided to </w:t>
      </w:r>
      <w:r w:rsidR="000D432F">
        <w:t>group cases by the closest relationship.</w:t>
      </w:r>
    </w:p>
    <w:p w14:paraId="55E7CE7A" w14:textId="7FEB06CA" w:rsidR="000D432F" w:rsidRDefault="000D432F" w:rsidP="00EA5CB2">
      <w:pPr>
        <w:pStyle w:val="Content"/>
        <w:spacing w:after="240" w:line="360" w:lineRule="auto"/>
      </w:pPr>
      <w:r>
        <w:t>For example, if a Disabled person was harmed by their mother and their cousin, we put that in the group ‘Parent’.</w:t>
      </w:r>
    </w:p>
    <w:p w14:paraId="52D2B607" w14:textId="06AF9FF0" w:rsidR="000D432F" w:rsidRDefault="000D432F" w:rsidP="00EA5CB2">
      <w:pPr>
        <w:pStyle w:val="Content"/>
        <w:spacing w:after="240" w:line="360" w:lineRule="auto"/>
      </w:pPr>
      <w:r>
        <w:t>One of the people doing the crime was a parent, and this was the closest relationship.</w:t>
      </w:r>
    </w:p>
    <w:p w14:paraId="25AFAAA2" w14:textId="77777777" w:rsidR="000A097D" w:rsidRDefault="000A097D" w:rsidP="00EA5CB2">
      <w:pPr>
        <w:pStyle w:val="Content"/>
        <w:spacing w:after="240" w:line="360" w:lineRule="auto"/>
      </w:pPr>
    </w:p>
    <w:p w14:paraId="3E03882E" w14:textId="77777777" w:rsidR="000D432F" w:rsidRDefault="000D432F" w:rsidP="00EA5CB2">
      <w:pPr>
        <w:pStyle w:val="Content"/>
        <w:spacing w:after="240" w:line="360" w:lineRule="auto"/>
      </w:pPr>
    </w:p>
    <w:p w14:paraId="24481A0B" w14:textId="6A68C098" w:rsidR="000D432F" w:rsidRDefault="00B274EC" w:rsidP="00EA5CB2">
      <w:pPr>
        <w:pStyle w:val="Content"/>
        <w:spacing w:after="240" w:line="360" w:lineRule="auto"/>
      </w:pPr>
      <w:r w:rsidRPr="00B274EC">
        <w:lastRenderedPageBreak/>
        <w:drawing>
          <wp:anchor distT="720090" distB="720090" distL="114300" distR="114300" simplePos="0" relativeHeight="251706880" behindDoc="0" locked="0" layoutInCell="1" allowOverlap="1" wp14:anchorId="4FB17EE1" wp14:editId="2E716EFF">
            <wp:simplePos x="0" y="0"/>
            <wp:positionH relativeFrom="margin">
              <wp:align>left</wp:align>
            </wp:positionH>
            <wp:positionV relativeFrom="paragraph">
              <wp:posOffset>723900</wp:posOffset>
            </wp:positionV>
            <wp:extent cx="2880000" cy="2044800"/>
            <wp:effectExtent l="0" t="0" r="0" b="0"/>
            <wp:wrapSquare wrapText="bothSides"/>
            <wp:docPr id="34" name="Picture 34" descr="Parents holding bab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Parents holding babies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0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A3D">
        <w:t xml:space="preserve">41 of the cases </w:t>
      </w:r>
      <w:r w:rsidR="002D5F83">
        <w:t xml:space="preserve">had a parent doing the crime. </w:t>
      </w:r>
    </w:p>
    <w:p w14:paraId="300B398E" w14:textId="5C7B01FC" w:rsidR="002D5F83" w:rsidRDefault="002D5F83" w:rsidP="00EA5CB2">
      <w:pPr>
        <w:pStyle w:val="Content"/>
        <w:spacing w:after="240" w:line="360" w:lineRule="auto"/>
      </w:pPr>
      <w:r>
        <w:t>This was all kinds of parents.</w:t>
      </w:r>
    </w:p>
    <w:p w14:paraId="2F7027D9" w14:textId="709E75FE" w:rsidR="002D5F83" w:rsidRDefault="00006E62" w:rsidP="00EA5CB2">
      <w:pPr>
        <w:pStyle w:val="Content"/>
        <w:spacing w:after="240" w:line="360" w:lineRule="auto"/>
      </w:pPr>
      <w:r>
        <w:t>All the baby victims and all the toddler victims were hurt or killed by a parent.</w:t>
      </w:r>
    </w:p>
    <w:p w14:paraId="0239E356" w14:textId="1CDAB59F" w:rsidR="000C1D42" w:rsidRDefault="000C1D42" w:rsidP="00EA5CB2">
      <w:pPr>
        <w:pStyle w:val="Content"/>
        <w:spacing w:after="240" w:line="360" w:lineRule="auto"/>
      </w:pPr>
      <w:r>
        <w:t>16 of the child victims were hurt or killed by a parent.</w:t>
      </w:r>
    </w:p>
    <w:p w14:paraId="66DFB4DC" w14:textId="069F3111" w:rsidR="000C1D42" w:rsidRDefault="000C1D42" w:rsidP="00EA5CB2">
      <w:pPr>
        <w:pStyle w:val="Content"/>
        <w:spacing w:after="240" w:line="360" w:lineRule="auto"/>
      </w:pPr>
    </w:p>
    <w:p w14:paraId="44972ED2" w14:textId="48E23AF3" w:rsidR="000C1D42" w:rsidRDefault="00C0201E" w:rsidP="00EA5CB2">
      <w:pPr>
        <w:pStyle w:val="Content"/>
        <w:spacing w:after="240" w:line="360" w:lineRule="auto"/>
      </w:pPr>
      <w:r>
        <w:rPr>
          <w:noProof/>
        </w:rPr>
        <w:drawing>
          <wp:anchor distT="1080135" distB="1080135" distL="114300" distR="114300" simplePos="0" relativeHeight="251708928" behindDoc="0" locked="0" layoutInCell="1" allowOverlap="1" wp14:anchorId="27E04F64" wp14:editId="4551510B">
            <wp:simplePos x="0" y="0"/>
            <wp:positionH relativeFrom="margin">
              <wp:align>left</wp:align>
            </wp:positionH>
            <wp:positionV relativeFrom="paragraph">
              <wp:posOffset>1139825</wp:posOffset>
            </wp:positionV>
            <wp:extent cx="2880000" cy="1785600"/>
            <wp:effectExtent l="0" t="0" r="0" b="5715"/>
            <wp:wrapSquare wrapText="bothSides"/>
            <wp:docPr id="37" name="Picture 37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D42">
        <w:t xml:space="preserve">Babies, </w:t>
      </w:r>
      <w:r w:rsidR="00721128">
        <w:t>toddlers,</w:t>
      </w:r>
      <w:r w:rsidR="000C1D42">
        <w:t xml:space="preserve"> and children spend a lot of time with their</w:t>
      </w:r>
      <w:r w:rsidR="00147D0A">
        <w:t xml:space="preserve"> parents.</w:t>
      </w:r>
    </w:p>
    <w:p w14:paraId="24DF0737" w14:textId="7EAF515C" w:rsidR="00147D0A" w:rsidRDefault="00147D0A" w:rsidP="00EA5CB2">
      <w:pPr>
        <w:pStyle w:val="Content"/>
        <w:spacing w:after="240" w:line="360" w:lineRule="auto"/>
      </w:pPr>
      <w:r>
        <w:t>So, while it is sad, we were not surprised with the numbers.</w:t>
      </w:r>
    </w:p>
    <w:p w14:paraId="62BD31A9" w14:textId="1B1E0621" w:rsidR="008070B2" w:rsidRDefault="008070B2" w:rsidP="00EA5CB2">
      <w:pPr>
        <w:pStyle w:val="Content"/>
        <w:spacing w:after="240" w:line="360" w:lineRule="auto"/>
      </w:pPr>
    </w:p>
    <w:p w14:paraId="6626B849" w14:textId="13896924" w:rsidR="008070B2" w:rsidRDefault="008070B2" w:rsidP="00EA5CB2">
      <w:pPr>
        <w:pStyle w:val="Content"/>
        <w:spacing w:after="240" w:line="360" w:lineRule="auto"/>
      </w:pPr>
      <w:r>
        <w:t>4 teenagers and 9 adults were also hurt or killed by a parent.</w:t>
      </w:r>
    </w:p>
    <w:p w14:paraId="3FBF6F3C" w14:textId="1F46FAD7" w:rsidR="00C06B0C" w:rsidRDefault="0087165B" w:rsidP="00EA5CB2">
      <w:pPr>
        <w:pStyle w:val="Content"/>
        <w:spacing w:after="240" w:line="360" w:lineRule="auto"/>
      </w:pPr>
      <w:r>
        <w:rPr>
          <w:noProof/>
        </w:rPr>
        <w:lastRenderedPageBreak/>
        <w:drawing>
          <wp:anchor distT="0" distB="0" distL="114300" distR="114300" simplePos="0" relativeHeight="251710976" behindDoc="0" locked="0" layoutInCell="1" allowOverlap="1" wp14:anchorId="46D499FF" wp14:editId="521ABE9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80000" cy="2880000"/>
            <wp:effectExtent l="0" t="0" r="0" b="0"/>
            <wp:wrapSquare wrapText="bothSides"/>
            <wp:docPr id="38" name="Picture 38" descr="Male and Fem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Male and Femal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B0C">
        <w:t xml:space="preserve">There </w:t>
      </w:r>
      <w:r>
        <w:t>was</w:t>
      </w:r>
      <w:r w:rsidR="00C06B0C">
        <w:t xml:space="preserve"> almost the same amount of male and female victims.</w:t>
      </w:r>
    </w:p>
    <w:p w14:paraId="6AEB131F" w14:textId="0A6423BC" w:rsidR="00C06B0C" w:rsidRDefault="00C06B0C" w:rsidP="00EA5CB2">
      <w:pPr>
        <w:pStyle w:val="Content"/>
        <w:spacing w:after="240" w:line="360" w:lineRule="auto"/>
      </w:pPr>
      <w:r>
        <w:t>21 were male and 22 were female.</w:t>
      </w:r>
    </w:p>
    <w:p w14:paraId="547B2D70" w14:textId="55F9E342" w:rsidR="00142102" w:rsidRDefault="00142102" w:rsidP="00EA5CB2">
      <w:pPr>
        <w:pStyle w:val="Content"/>
        <w:spacing w:after="240" w:line="360" w:lineRule="auto"/>
      </w:pPr>
    </w:p>
    <w:p w14:paraId="2174A55D" w14:textId="6F319862" w:rsidR="0087165B" w:rsidRDefault="0087165B" w:rsidP="00EA5CB2">
      <w:pPr>
        <w:pStyle w:val="Content"/>
        <w:spacing w:after="240" w:line="360" w:lineRule="auto"/>
      </w:pPr>
    </w:p>
    <w:p w14:paraId="663441D0" w14:textId="2945225F" w:rsidR="0087165B" w:rsidRDefault="002604D7" w:rsidP="00EA5CB2">
      <w:pPr>
        <w:pStyle w:val="Content"/>
        <w:spacing w:after="240" w:line="360" w:lineRule="auto"/>
      </w:pPr>
      <w:r w:rsidRPr="002604D7">
        <w:drawing>
          <wp:anchor distT="0" distB="0" distL="114300" distR="114300" simplePos="0" relativeHeight="251713024" behindDoc="0" locked="0" layoutInCell="1" allowOverlap="1" wp14:anchorId="1CA0B00F" wp14:editId="6B397556">
            <wp:simplePos x="0" y="0"/>
            <wp:positionH relativeFrom="margin">
              <wp:align>left</wp:align>
            </wp:positionH>
            <wp:positionV relativeFrom="paragraph">
              <wp:posOffset>490855</wp:posOffset>
            </wp:positionV>
            <wp:extent cx="2880000" cy="2988000"/>
            <wp:effectExtent l="0" t="0" r="0" b="3175"/>
            <wp:wrapSquare wrapText="bothSides"/>
            <wp:docPr id="39" name="Picture 39" descr="Older woman and adult male child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Older woman and adult male child&#10;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A7BFD" w14:textId="3C8A860B" w:rsidR="00013ACC" w:rsidRDefault="001534D8" w:rsidP="00893BF4">
      <w:pPr>
        <w:pStyle w:val="Content"/>
        <w:spacing w:after="240" w:line="360" w:lineRule="auto"/>
      </w:pPr>
      <w:r>
        <w:t xml:space="preserve">There were 11 cases where </w:t>
      </w:r>
      <w:r w:rsidR="00013ACC">
        <w:t>the Disabled person was hurt or killed by their child.</w:t>
      </w:r>
    </w:p>
    <w:p w14:paraId="51E42482" w14:textId="5458168D" w:rsidR="00013ACC" w:rsidRDefault="002604D7" w:rsidP="00893BF4">
      <w:pPr>
        <w:pStyle w:val="Content"/>
        <w:spacing w:after="240" w:line="360" w:lineRule="auto"/>
      </w:pPr>
      <w:r>
        <w:t>All</w:t>
      </w:r>
      <w:r w:rsidR="00013ACC">
        <w:t xml:space="preserve"> these cases were when the child was grown-up.</w:t>
      </w:r>
    </w:p>
    <w:p w14:paraId="4FE99493" w14:textId="145D27D6" w:rsidR="00A448FD" w:rsidRDefault="00A448FD" w:rsidP="00893BF4">
      <w:pPr>
        <w:pStyle w:val="Content"/>
        <w:spacing w:after="240" w:line="360" w:lineRule="auto"/>
      </w:pPr>
      <w:r>
        <w:t>9 of the Disabled victims were elderly, the other 2 were adults.</w:t>
      </w:r>
    </w:p>
    <w:p w14:paraId="5BC1D6C9" w14:textId="52660F04" w:rsidR="002604D7" w:rsidRDefault="002604D7">
      <w:pPr>
        <w:spacing w:after="200"/>
        <w:rPr>
          <w:rFonts w:ascii="Open Sans" w:hAnsi="Open Sans"/>
          <w:b w:val="0"/>
          <w:sz w:val="32"/>
        </w:rPr>
      </w:pPr>
      <w:r>
        <w:br w:type="page"/>
      </w:r>
    </w:p>
    <w:p w14:paraId="2B16841B" w14:textId="1FD3B535" w:rsidR="00C06B0C" w:rsidRDefault="002604D7" w:rsidP="00893BF4">
      <w:pPr>
        <w:pStyle w:val="Content"/>
        <w:spacing w:after="240" w:line="360" w:lineRule="auto"/>
      </w:pPr>
      <w:r>
        <w:rPr>
          <w:noProof/>
        </w:rPr>
        <w:lastRenderedPageBreak/>
        <w:drawing>
          <wp:anchor distT="0" distB="0" distL="114300" distR="114300" simplePos="0" relativeHeight="251715072" behindDoc="0" locked="0" layoutInCell="1" allowOverlap="1" wp14:anchorId="631B7584" wp14:editId="37D4888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80000" cy="2880000"/>
            <wp:effectExtent l="0" t="0" r="0" b="0"/>
            <wp:wrapSquare wrapText="bothSides"/>
            <wp:docPr id="40" name="Picture 40" descr="Male and Fem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Male and Femal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B0C">
        <w:t>Most of the Disabled people hurt or killed by their children were female.</w:t>
      </w:r>
    </w:p>
    <w:p w14:paraId="46DF2B91" w14:textId="009AC04F" w:rsidR="00C06B0C" w:rsidRDefault="00C06B0C" w:rsidP="00893BF4">
      <w:pPr>
        <w:pStyle w:val="Content"/>
        <w:spacing w:after="240" w:line="360" w:lineRule="auto"/>
      </w:pPr>
      <w:r>
        <w:t xml:space="preserve">There were 9 female victims and 2 </w:t>
      </w:r>
      <w:proofErr w:type="gramStart"/>
      <w:r>
        <w:t>male</w:t>
      </w:r>
      <w:proofErr w:type="gramEnd"/>
      <w:r>
        <w:t>.</w:t>
      </w:r>
    </w:p>
    <w:p w14:paraId="1B4921F3" w14:textId="2231ECD6" w:rsidR="00A448FD" w:rsidRDefault="00A448FD" w:rsidP="00893BF4">
      <w:pPr>
        <w:pStyle w:val="Content"/>
        <w:spacing w:after="240" w:line="360" w:lineRule="auto"/>
      </w:pPr>
    </w:p>
    <w:p w14:paraId="5D9627BF" w14:textId="7057A003" w:rsidR="00BF3D56" w:rsidRDefault="00DD47E6" w:rsidP="00893BF4">
      <w:pPr>
        <w:pStyle w:val="Content"/>
        <w:spacing w:after="240" w:line="360" w:lineRule="auto"/>
      </w:pPr>
      <w:r>
        <w:rPr>
          <w:noProof/>
        </w:rPr>
        <w:drawing>
          <wp:anchor distT="720090" distB="720090" distL="114300" distR="114300" simplePos="0" relativeHeight="251716096" behindDoc="0" locked="0" layoutInCell="1" allowOverlap="1" wp14:anchorId="6C783EC3" wp14:editId="68388385">
            <wp:simplePos x="0" y="0"/>
            <wp:positionH relativeFrom="margin">
              <wp:align>left</wp:align>
            </wp:positionH>
            <wp:positionV relativeFrom="paragraph">
              <wp:posOffset>948055</wp:posOffset>
            </wp:positionV>
            <wp:extent cx="2880000" cy="3150000"/>
            <wp:effectExtent l="0" t="0" r="0" b="0"/>
            <wp:wrapSquare wrapText="bothSides"/>
            <wp:docPr id="41" name="Picture 41" descr="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Family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1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97D">
        <w:t xml:space="preserve">There were 11 cases </w:t>
      </w:r>
      <w:r w:rsidR="009F453C">
        <w:t>w</w:t>
      </w:r>
      <w:r w:rsidR="003A29BC">
        <w:t>here the Disabled person was hurt or killed by another Family member.</w:t>
      </w:r>
    </w:p>
    <w:p w14:paraId="0D8AD429" w14:textId="1F343023" w:rsidR="003A29BC" w:rsidRDefault="003A29BC" w:rsidP="00893BF4">
      <w:pPr>
        <w:pStyle w:val="Content"/>
        <w:spacing w:after="240" w:line="360" w:lineRule="auto"/>
      </w:pPr>
      <w:r>
        <w:t>These were people like brothers, sisters, and cousins.</w:t>
      </w:r>
    </w:p>
    <w:p w14:paraId="0E499558" w14:textId="3FF5ACC2" w:rsidR="00AF0E87" w:rsidRDefault="00AF0E87" w:rsidP="00893BF4">
      <w:pPr>
        <w:pStyle w:val="Content"/>
        <w:spacing w:after="240" w:line="360" w:lineRule="auto"/>
      </w:pPr>
      <w:r>
        <w:t>2 victims were children, 2 were teenagers, 2 were adults and 4 were elderly.</w:t>
      </w:r>
    </w:p>
    <w:p w14:paraId="3846F359" w14:textId="1E0176D3" w:rsidR="00AF0E87" w:rsidRDefault="00AF0E87" w:rsidP="00893BF4">
      <w:pPr>
        <w:pStyle w:val="Content"/>
        <w:spacing w:after="240" w:line="360" w:lineRule="auto"/>
      </w:pPr>
    </w:p>
    <w:p w14:paraId="31C4C7D6" w14:textId="65ADA045" w:rsidR="00AF0E87" w:rsidRDefault="00C06B0C" w:rsidP="00893BF4">
      <w:pPr>
        <w:pStyle w:val="Content"/>
        <w:spacing w:after="240" w:line="360" w:lineRule="auto"/>
      </w:pPr>
      <w:r>
        <w:t>3 of these victims were male and 8 were female.</w:t>
      </w:r>
    </w:p>
    <w:p w14:paraId="7188B426" w14:textId="5F92501D" w:rsidR="00A86C67" w:rsidRDefault="00FA3330" w:rsidP="00893BF4">
      <w:pPr>
        <w:pStyle w:val="Content"/>
        <w:spacing w:after="240" w:line="360" w:lineRule="auto"/>
      </w:pPr>
      <w:r>
        <w:rPr>
          <w:noProof/>
        </w:rPr>
        <w:lastRenderedPageBreak/>
        <w:drawing>
          <wp:anchor distT="0" distB="0" distL="114300" distR="114300" simplePos="0" relativeHeight="251717120" behindDoc="0" locked="0" layoutInCell="1" allowOverlap="1" wp14:anchorId="4CB61557" wp14:editId="7DA66C62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2880000" cy="3711600"/>
            <wp:effectExtent l="0" t="0" r="0" b="3175"/>
            <wp:wrapSquare wrapText="bothSides"/>
            <wp:docPr id="43" name="Picture 43" descr="Partn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Partner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7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EEEDC" w14:textId="11E151A5" w:rsidR="00A86C67" w:rsidRDefault="00A86C67" w:rsidP="00893BF4">
      <w:pPr>
        <w:pStyle w:val="Content"/>
        <w:spacing w:after="240" w:line="360" w:lineRule="auto"/>
      </w:pPr>
      <w:r>
        <w:t>There were 49 cases where the Disabled person was hurt or killed by their partner or ex-partner.</w:t>
      </w:r>
    </w:p>
    <w:p w14:paraId="1F8F304A" w14:textId="6036CF86" w:rsidR="00A86C67" w:rsidRDefault="00A86C67" w:rsidP="00893BF4">
      <w:pPr>
        <w:pStyle w:val="Content"/>
        <w:spacing w:after="240" w:line="360" w:lineRule="auto"/>
      </w:pPr>
      <w:r>
        <w:t>1 of the victims was a teenager, 23 were adults, and 25 were elderly.</w:t>
      </w:r>
    </w:p>
    <w:p w14:paraId="4CED757D" w14:textId="5E672361" w:rsidR="00A86C67" w:rsidRDefault="00A86C67" w:rsidP="00893BF4">
      <w:pPr>
        <w:pStyle w:val="Content"/>
        <w:spacing w:after="240" w:line="360" w:lineRule="auto"/>
      </w:pPr>
    </w:p>
    <w:p w14:paraId="645D1C9F" w14:textId="77777777" w:rsidR="002923D0" w:rsidRDefault="002923D0" w:rsidP="00893BF4">
      <w:pPr>
        <w:pStyle w:val="Content"/>
        <w:spacing w:after="240" w:line="360" w:lineRule="auto"/>
      </w:pPr>
    </w:p>
    <w:p w14:paraId="251AF6F6" w14:textId="67B9F79C" w:rsidR="00A86C67" w:rsidRDefault="002923D0" w:rsidP="00893BF4">
      <w:pPr>
        <w:pStyle w:val="Content"/>
        <w:spacing w:after="240" w:line="360" w:lineRule="auto"/>
      </w:pPr>
      <w:r>
        <w:rPr>
          <w:noProof/>
        </w:rPr>
        <w:drawing>
          <wp:anchor distT="0" distB="0" distL="114300" distR="114300" simplePos="0" relativeHeight="251718144" behindDoc="0" locked="0" layoutInCell="1" allowOverlap="1" wp14:anchorId="58E94546" wp14:editId="13A41678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880000" cy="2880000"/>
            <wp:effectExtent l="0" t="0" r="0" b="0"/>
            <wp:wrapSquare wrapText="bothSides"/>
            <wp:docPr id="44" name="Picture 44" descr="Gender Fem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ender Femal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C67">
        <w:t>Most of the Disabled people hurt or killed by their partner or ex-partner were female.</w:t>
      </w:r>
    </w:p>
    <w:p w14:paraId="7CC3C8D4" w14:textId="0FA148C6" w:rsidR="00A86C67" w:rsidRDefault="00A86C67" w:rsidP="00893BF4">
      <w:pPr>
        <w:pStyle w:val="Content"/>
        <w:spacing w:after="240" w:line="360" w:lineRule="auto"/>
      </w:pPr>
      <w:r>
        <w:t>There were 4 male victims and 45 female victims.</w:t>
      </w:r>
    </w:p>
    <w:p w14:paraId="4E0F12C9" w14:textId="77777777" w:rsidR="00DA3CFE" w:rsidRDefault="00DA3CFE" w:rsidP="00893BF4">
      <w:pPr>
        <w:pStyle w:val="Content"/>
        <w:spacing w:after="240" w:line="360" w:lineRule="auto"/>
      </w:pPr>
    </w:p>
    <w:p w14:paraId="7D50BC90" w14:textId="030388FC" w:rsidR="002923D0" w:rsidRDefault="002923D0">
      <w:pPr>
        <w:spacing w:after="200"/>
        <w:rPr>
          <w:rFonts w:ascii="Open Sans" w:hAnsi="Open Sans"/>
          <w:b w:val="0"/>
          <w:sz w:val="32"/>
        </w:rPr>
      </w:pPr>
      <w:r>
        <w:br w:type="page"/>
      </w:r>
    </w:p>
    <w:p w14:paraId="315D333E" w14:textId="07B9C5D8" w:rsidR="00DA3CFE" w:rsidRDefault="00542AB3" w:rsidP="00893BF4">
      <w:pPr>
        <w:pStyle w:val="Content"/>
        <w:spacing w:after="240" w:line="360" w:lineRule="auto"/>
      </w:pPr>
      <w:r w:rsidRPr="00542AB3">
        <w:lastRenderedPageBreak/>
        <w:drawing>
          <wp:anchor distT="0" distB="360045" distL="114300" distR="114300" simplePos="0" relativeHeight="251720192" behindDoc="0" locked="0" layoutInCell="1" allowOverlap="1" wp14:anchorId="12F031D2" wp14:editId="1BA95863">
            <wp:simplePos x="0" y="0"/>
            <wp:positionH relativeFrom="margin">
              <wp:align>left</wp:align>
            </wp:positionH>
            <wp:positionV relativeFrom="paragraph">
              <wp:posOffset>201930</wp:posOffset>
            </wp:positionV>
            <wp:extent cx="2880000" cy="2952000"/>
            <wp:effectExtent l="0" t="0" r="0" b="1270"/>
            <wp:wrapSquare wrapText="bothSides"/>
            <wp:docPr id="45" name="Picture 45" descr="Frie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Friends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CFE">
        <w:t>There were 18 cases where we said the person doing the crime was a ‘Friend’.</w:t>
      </w:r>
    </w:p>
    <w:p w14:paraId="095B5DAD" w14:textId="25FDA199" w:rsidR="00DA3CFE" w:rsidRDefault="00DA3CFE" w:rsidP="00893BF4">
      <w:pPr>
        <w:pStyle w:val="Content"/>
        <w:spacing w:after="240" w:line="360" w:lineRule="auto"/>
      </w:pPr>
      <w:r>
        <w:t>Most of the time, they were not really the Disabled person’s friend.</w:t>
      </w:r>
    </w:p>
    <w:p w14:paraId="4BE89539" w14:textId="397005E1" w:rsidR="00DA3CFE" w:rsidRDefault="00DA3CFE" w:rsidP="00893BF4">
      <w:pPr>
        <w:pStyle w:val="Content"/>
        <w:spacing w:after="240" w:line="360" w:lineRule="auto"/>
      </w:pPr>
      <w:r>
        <w:t xml:space="preserve">They were using the Disabled person </w:t>
      </w:r>
      <w:r w:rsidR="000830E5">
        <w:t>or pretending to be their friend.</w:t>
      </w:r>
    </w:p>
    <w:p w14:paraId="5EB3BB6E" w14:textId="199E50F9" w:rsidR="000830E5" w:rsidRDefault="00EC0C3F" w:rsidP="00893BF4">
      <w:pPr>
        <w:pStyle w:val="Content"/>
        <w:spacing w:after="240" w:line="360" w:lineRule="auto"/>
      </w:pPr>
      <w:r>
        <w:rPr>
          <w:noProof/>
        </w:rPr>
        <w:drawing>
          <wp:anchor distT="0" distB="0" distL="114300" distR="114300" simplePos="0" relativeHeight="251721216" behindDoc="0" locked="0" layoutInCell="1" allowOverlap="1" wp14:anchorId="6A29E8A2" wp14:editId="77E75E8E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880000" cy="2880000"/>
            <wp:effectExtent l="0" t="0" r="0" b="0"/>
            <wp:wrapSquare wrapText="bothSides"/>
            <wp:docPr id="46" name="Picture 46" descr="Gender M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ender Mal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DA18E6" w14:textId="2A374323" w:rsidR="000830E5" w:rsidRDefault="000830E5" w:rsidP="00893BF4">
      <w:pPr>
        <w:pStyle w:val="Content"/>
        <w:spacing w:after="240" w:line="360" w:lineRule="auto"/>
      </w:pPr>
      <w:r>
        <w:t>3 victims were teenagers, 14 were adults, 1 was elderly.</w:t>
      </w:r>
    </w:p>
    <w:p w14:paraId="0E3F3659" w14:textId="3FD45BF2" w:rsidR="000830E5" w:rsidRDefault="000830E5" w:rsidP="00893BF4">
      <w:pPr>
        <w:pStyle w:val="Content"/>
        <w:spacing w:after="240" w:line="360" w:lineRule="auto"/>
      </w:pPr>
      <w:r>
        <w:t>Most of these victims were male. 15 were male and 3 were female.</w:t>
      </w:r>
    </w:p>
    <w:p w14:paraId="619FC8D3" w14:textId="77777777" w:rsidR="000830E5" w:rsidRDefault="000830E5" w:rsidP="00893BF4">
      <w:pPr>
        <w:pStyle w:val="Content"/>
        <w:spacing w:after="240" w:line="360" w:lineRule="auto"/>
      </w:pPr>
    </w:p>
    <w:p w14:paraId="25292545" w14:textId="4CB4B8F5" w:rsidR="00EC0C3F" w:rsidRDefault="00EC0C3F">
      <w:pPr>
        <w:spacing w:after="200"/>
        <w:rPr>
          <w:rFonts w:ascii="Open Sans" w:hAnsi="Open Sans"/>
          <w:b w:val="0"/>
          <w:sz w:val="32"/>
        </w:rPr>
      </w:pPr>
      <w:r>
        <w:br w:type="page"/>
      </w:r>
    </w:p>
    <w:p w14:paraId="69C02D1B" w14:textId="28A35B0B" w:rsidR="000830E5" w:rsidRDefault="00F24F21" w:rsidP="00893BF4">
      <w:pPr>
        <w:pStyle w:val="Content"/>
        <w:spacing w:after="240" w:line="360" w:lineRule="auto"/>
      </w:pPr>
      <w:r>
        <w:lastRenderedPageBreak/>
        <w:t>There were 58 cases where the person doing the crime was from the victim’s community.</w:t>
      </w:r>
    </w:p>
    <w:p w14:paraId="799B3459" w14:textId="1DE87A4F" w:rsidR="00F24F21" w:rsidRDefault="00A91AA2" w:rsidP="00893BF4">
      <w:pPr>
        <w:pStyle w:val="Content"/>
        <w:spacing w:after="240" w:line="360" w:lineRule="auto"/>
      </w:pPr>
      <w:r>
        <w:rPr>
          <w:noProof/>
        </w:rPr>
        <w:drawing>
          <wp:anchor distT="1440180" distB="1800225" distL="114300" distR="114300" simplePos="0" relativeHeight="251722240" behindDoc="0" locked="0" layoutInCell="1" allowOverlap="1" wp14:anchorId="2FD52995" wp14:editId="1E8146F0">
            <wp:simplePos x="0" y="0"/>
            <wp:positionH relativeFrom="margin">
              <wp:align>left</wp:align>
            </wp:positionH>
            <wp:positionV relativeFrom="paragraph">
              <wp:posOffset>423545</wp:posOffset>
            </wp:positionV>
            <wp:extent cx="2880000" cy="1152000"/>
            <wp:effectExtent l="0" t="0" r="0" b="0"/>
            <wp:wrapSquare wrapText="bothSides"/>
            <wp:docPr id="47" name="Picture 47" descr="Community of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Community of peopl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F21">
        <w:t xml:space="preserve">They knew them from around town, </w:t>
      </w:r>
      <w:r w:rsidR="00AB569E">
        <w:t xml:space="preserve">from school, </w:t>
      </w:r>
      <w:r w:rsidR="00F24F21">
        <w:t>or from work</w:t>
      </w:r>
      <w:r w:rsidR="00AB569E">
        <w:t>.</w:t>
      </w:r>
    </w:p>
    <w:p w14:paraId="76A0C530" w14:textId="3C4E74AE" w:rsidR="00AB569E" w:rsidRDefault="00AB569E" w:rsidP="00893BF4">
      <w:pPr>
        <w:pStyle w:val="Content"/>
        <w:spacing w:after="240" w:line="360" w:lineRule="auto"/>
      </w:pPr>
      <w:r>
        <w:t>4 of these victims were children, 14 were teenagers, 37 were adults, 3 were elderly.</w:t>
      </w:r>
    </w:p>
    <w:p w14:paraId="1A8094E2" w14:textId="284891A0" w:rsidR="00AB569E" w:rsidRDefault="00AB569E" w:rsidP="00893BF4">
      <w:pPr>
        <w:pStyle w:val="Content"/>
        <w:spacing w:after="240" w:line="360" w:lineRule="auto"/>
      </w:pPr>
      <w:r>
        <w:t>There were 37 male victims and 21 female victims.</w:t>
      </w:r>
    </w:p>
    <w:p w14:paraId="659281C0" w14:textId="7A8C2834" w:rsidR="00AB569E" w:rsidRDefault="001268CB" w:rsidP="00893BF4">
      <w:pPr>
        <w:pStyle w:val="Content"/>
        <w:spacing w:after="240" w:line="360" w:lineRule="auto"/>
      </w:pPr>
      <w:r>
        <w:rPr>
          <w:noProof/>
        </w:rPr>
        <w:drawing>
          <wp:anchor distT="0" distB="0" distL="114300" distR="114300" simplePos="0" relativeHeight="251724288" behindDoc="0" locked="0" layoutInCell="1" allowOverlap="1" wp14:anchorId="267BDDFD" wp14:editId="6DEF4395">
            <wp:simplePos x="0" y="0"/>
            <wp:positionH relativeFrom="margin">
              <wp:align>left</wp:align>
            </wp:positionH>
            <wp:positionV relativeFrom="paragraph">
              <wp:posOffset>219710</wp:posOffset>
            </wp:positionV>
            <wp:extent cx="2880000" cy="2959200"/>
            <wp:effectExtent l="0" t="0" r="0" b="0"/>
            <wp:wrapSquare wrapText="bothSides"/>
            <wp:docPr id="48" name="Picture 48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9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1923E" w14:textId="300CEA7A" w:rsidR="00AB569E" w:rsidRDefault="00AB569E" w:rsidP="00893BF4">
      <w:pPr>
        <w:pStyle w:val="Content"/>
        <w:spacing w:after="240" w:line="360" w:lineRule="auto"/>
      </w:pPr>
      <w:r>
        <w:t>There were 23 cases where the person doing the crime worked for the victim.</w:t>
      </w:r>
    </w:p>
    <w:p w14:paraId="6FBCC946" w14:textId="64AA01C4" w:rsidR="00AB569E" w:rsidRDefault="00AB569E" w:rsidP="00893BF4">
      <w:pPr>
        <w:pStyle w:val="Content"/>
        <w:spacing w:after="240" w:line="360" w:lineRule="auto"/>
      </w:pPr>
      <w:r>
        <w:t xml:space="preserve">Most of the time they were </w:t>
      </w:r>
      <w:proofErr w:type="spellStart"/>
      <w:r>
        <w:t>carers</w:t>
      </w:r>
      <w:proofErr w:type="spellEnd"/>
      <w:r>
        <w:t xml:space="preserve"> or personal assistants.</w:t>
      </w:r>
    </w:p>
    <w:p w14:paraId="09FBCB32" w14:textId="77777777" w:rsidR="00AB569E" w:rsidRDefault="00AB569E" w:rsidP="00893BF4">
      <w:pPr>
        <w:pStyle w:val="Content"/>
        <w:spacing w:after="240" w:line="360" w:lineRule="auto"/>
      </w:pPr>
    </w:p>
    <w:p w14:paraId="22F9223E" w14:textId="2EBCC72D" w:rsidR="00AB569E" w:rsidRDefault="001268CB" w:rsidP="00893BF4">
      <w:pPr>
        <w:pStyle w:val="Content"/>
        <w:spacing w:after="240" w:line="360" w:lineRule="auto"/>
      </w:pPr>
      <w:r>
        <w:rPr>
          <w:noProof/>
        </w:rPr>
        <w:lastRenderedPageBreak/>
        <w:drawing>
          <wp:anchor distT="0" distB="720090" distL="114300" distR="114300" simplePos="0" relativeHeight="251726336" behindDoc="0" locked="0" layoutInCell="1" allowOverlap="1" wp14:anchorId="0710656A" wp14:editId="646C9407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2880000" cy="2880000"/>
            <wp:effectExtent l="0" t="0" r="0" b="0"/>
            <wp:wrapSquare wrapText="bothSides"/>
            <wp:docPr id="49" name="Picture 49" descr="Male and Fem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Male and Femal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69E">
        <w:t>1 victim was a child, 5 were teenagers, 11 were adults, and 6 were elderly.</w:t>
      </w:r>
    </w:p>
    <w:p w14:paraId="3A0BA621" w14:textId="5C8332B9" w:rsidR="00552F2F" w:rsidRDefault="00552F2F" w:rsidP="00893BF4">
      <w:pPr>
        <w:pStyle w:val="Content"/>
        <w:spacing w:after="240" w:line="360" w:lineRule="auto"/>
      </w:pPr>
      <w:r>
        <w:t xml:space="preserve">There were 12 male victims and 9 female victims. </w:t>
      </w:r>
    </w:p>
    <w:p w14:paraId="028B3FED" w14:textId="2D3D56E5" w:rsidR="00552F2F" w:rsidRDefault="00552F2F" w:rsidP="00893BF4">
      <w:pPr>
        <w:pStyle w:val="Content"/>
        <w:spacing w:after="240" w:line="360" w:lineRule="auto"/>
      </w:pPr>
      <w:r>
        <w:t>There were also some cases where the news did not say who the victims were.</w:t>
      </w:r>
    </w:p>
    <w:p w14:paraId="196AAED2" w14:textId="6F9F52B4" w:rsidR="00552F2F" w:rsidRDefault="00E2610F" w:rsidP="00893BF4">
      <w:pPr>
        <w:pStyle w:val="Content"/>
        <w:spacing w:after="240" w:line="360" w:lineRule="auto"/>
      </w:pPr>
      <w:r>
        <w:rPr>
          <w:noProof/>
        </w:rPr>
        <w:drawing>
          <wp:anchor distT="0" distB="1080135" distL="114300" distR="114300" simplePos="0" relativeHeight="251727360" behindDoc="0" locked="0" layoutInCell="1" allowOverlap="1" wp14:anchorId="3408367A" wp14:editId="234191AC">
            <wp:simplePos x="0" y="0"/>
            <wp:positionH relativeFrom="margin">
              <wp:align>left</wp:align>
            </wp:positionH>
            <wp:positionV relativeFrom="paragraph">
              <wp:posOffset>575310</wp:posOffset>
            </wp:positionV>
            <wp:extent cx="2880000" cy="2880000"/>
            <wp:effectExtent l="0" t="0" r="0" b="0"/>
            <wp:wrapSquare wrapText="bothSides"/>
            <wp:docPr id="50" name="Picture 50" descr="Dont let strang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ont let strangers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2490B" w14:textId="2462713F" w:rsidR="0042418A" w:rsidRDefault="0042418A" w:rsidP="00893BF4">
      <w:pPr>
        <w:pStyle w:val="Content"/>
        <w:spacing w:after="240" w:line="360" w:lineRule="auto"/>
      </w:pPr>
      <w:r>
        <w:t>There were 80 cases where the person doing the crime was a stranger.</w:t>
      </w:r>
    </w:p>
    <w:p w14:paraId="68152BEE" w14:textId="1245856A" w:rsidR="0042418A" w:rsidRDefault="0042418A" w:rsidP="00893BF4">
      <w:pPr>
        <w:pStyle w:val="Content"/>
        <w:spacing w:after="240" w:line="360" w:lineRule="auto"/>
      </w:pPr>
      <w:r>
        <w:t>The Disabled person did not know them.</w:t>
      </w:r>
    </w:p>
    <w:p w14:paraId="25DAB8B8" w14:textId="7AEDC6E7" w:rsidR="0090379C" w:rsidRDefault="0090379C" w:rsidP="00893BF4">
      <w:pPr>
        <w:pStyle w:val="Content"/>
        <w:spacing w:after="240" w:line="360" w:lineRule="auto"/>
      </w:pPr>
      <w:r>
        <w:t>3 of the victims were children, 9 were teenagers, 58 were adults, and 10 were elderly.</w:t>
      </w:r>
    </w:p>
    <w:p w14:paraId="563A7862" w14:textId="1D2B4BBB" w:rsidR="0090379C" w:rsidRDefault="00A25A98" w:rsidP="00893BF4">
      <w:pPr>
        <w:pStyle w:val="Content"/>
        <w:spacing w:after="240" w:line="360" w:lineRule="auto"/>
      </w:pPr>
      <w:r>
        <w:rPr>
          <w:noProof/>
        </w:rPr>
        <w:lastRenderedPageBreak/>
        <w:drawing>
          <wp:anchor distT="0" distB="720090" distL="114300" distR="114300" simplePos="0" relativeHeight="251730432" behindDoc="0" locked="0" layoutInCell="1" allowOverlap="1" wp14:anchorId="21050D77" wp14:editId="7420EBF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80000" cy="2880000"/>
            <wp:effectExtent l="0" t="0" r="0" b="0"/>
            <wp:wrapSquare wrapText="bothSides"/>
            <wp:docPr id="52" name="Picture 52" descr="Male and Fem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Male and Femal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79C">
        <w:t>There were 43 male victims and 33 female victims.</w:t>
      </w:r>
    </w:p>
    <w:p w14:paraId="0178B09D" w14:textId="4D79670F" w:rsidR="0090379C" w:rsidRDefault="0090379C" w:rsidP="00893BF4">
      <w:pPr>
        <w:pStyle w:val="Content"/>
        <w:spacing w:after="240" w:line="360" w:lineRule="auto"/>
      </w:pPr>
      <w:r>
        <w:t>There were also cases where the news did not say who the victims were.</w:t>
      </w:r>
    </w:p>
    <w:p w14:paraId="14BACC57" w14:textId="680CFFC0" w:rsidR="0090379C" w:rsidRDefault="0090379C" w:rsidP="00893BF4">
      <w:pPr>
        <w:pStyle w:val="Content"/>
        <w:spacing w:after="240" w:line="360" w:lineRule="auto"/>
      </w:pPr>
    </w:p>
    <w:p w14:paraId="2CF69BAD" w14:textId="7123FDF3" w:rsidR="0090379C" w:rsidRDefault="00A25A98" w:rsidP="00893BF4">
      <w:pPr>
        <w:pStyle w:val="Content"/>
        <w:spacing w:after="240" w:line="360" w:lineRule="auto"/>
      </w:pPr>
      <w:r>
        <w:rPr>
          <w:noProof/>
        </w:rPr>
        <w:drawing>
          <wp:anchor distT="0" distB="0" distL="114300" distR="114300" simplePos="0" relativeHeight="251728384" behindDoc="0" locked="0" layoutInCell="1" allowOverlap="1" wp14:anchorId="75769544" wp14:editId="1124EDDA">
            <wp:simplePos x="0" y="0"/>
            <wp:positionH relativeFrom="margin">
              <wp:align>left</wp:align>
            </wp:positionH>
            <wp:positionV relativeFrom="paragraph">
              <wp:posOffset>368300</wp:posOffset>
            </wp:positionV>
            <wp:extent cx="2880000" cy="2880000"/>
            <wp:effectExtent l="0" t="0" r="0" b="0"/>
            <wp:wrapSquare wrapText="bothSides"/>
            <wp:docPr id="51" name="Picture 51" descr="question w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question wh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79C">
        <w:t>Then there were 8 cases where we do not know how the victim knew the person doing the crime.</w:t>
      </w:r>
    </w:p>
    <w:p w14:paraId="45CDAC2F" w14:textId="1B55D508" w:rsidR="0090379C" w:rsidRDefault="005801BD" w:rsidP="00893BF4">
      <w:pPr>
        <w:pStyle w:val="Content"/>
        <w:spacing w:after="240" w:line="360" w:lineRule="auto"/>
      </w:pPr>
      <w:r>
        <w:t xml:space="preserve">Some of these were cases where the police had not finished </w:t>
      </w:r>
      <w:r w:rsidRPr="005801BD">
        <w:rPr>
          <w:b/>
          <w:bCs/>
        </w:rPr>
        <w:t>investigat</w:t>
      </w:r>
      <w:r>
        <w:rPr>
          <w:b/>
          <w:bCs/>
        </w:rPr>
        <w:t xml:space="preserve">ing </w:t>
      </w:r>
      <w:r>
        <w:t>yet.</w:t>
      </w:r>
    </w:p>
    <w:p w14:paraId="0C94A293" w14:textId="77777777" w:rsidR="005801BD" w:rsidRDefault="005801BD" w:rsidP="00893BF4">
      <w:pPr>
        <w:pStyle w:val="Content"/>
        <w:spacing w:after="240" w:line="360" w:lineRule="auto"/>
      </w:pPr>
    </w:p>
    <w:p w14:paraId="261335E5" w14:textId="20BF0F91" w:rsidR="00664DF6" w:rsidRDefault="005801BD" w:rsidP="005801BD">
      <w:pPr>
        <w:pStyle w:val="Content"/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shd w:val="clear" w:color="auto" w:fill="E0EFF4" w:themeFill="accent4" w:themeFillTint="33"/>
        <w:spacing w:after="240" w:line="360" w:lineRule="auto"/>
      </w:pPr>
      <w:r>
        <w:rPr>
          <w:b/>
          <w:bCs/>
        </w:rPr>
        <w:t>Investigate</w:t>
      </w:r>
      <w:r>
        <w:t xml:space="preserve"> here means the police are looking to find out what happened. They look for information and proof about what happened.</w:t>
      </w:r>
    </w:p>
    <w:p w14:paraId="0AAF6E4A" w14:textId="69E65937" w:rsidR="00664DF6" w:rsidRDefault="003E0280" w:rsidP="00664DF6">
      <w:pPr>
        <w:pStyle w:val="Content"/>
        <w:spacing w:after="240" w:line="360" w:lineRule="auto"/>
      </w:pPr>
      <w:r>
        <w:rPr>
          <w:noProof/>
        </w:rPr>
        <w:lastRenderedPageBreak/>
        <w:drawing>
          <wp:anchor distT="0" distB="360045" distL="114300" distR="114300" simplePos="0" relativeHeight="251731456" behindDoc="0" locked="0" layoutInCell="1" allowOverlap="1" wp14:anchorId="64C9BFF9" wp14:editId="6EFE304B">
            <wp:simplePos x="0" y="0"/>
            <wp:positionH relativeFrom="margin">
              <wp:align>left</wp:align>
            </wp:positionH>
            <wp:positionV relativeFrom="paragraph">
              <wp:posOffset>161925</wp:posOffset>
            </wp:positionV>
            <wp:extent cx="2880000" cy="2880000"/>
            <wp:effectExtent l="0" t="0" r="0" b="0"/>
            <wp:wrapSquare wrapText="bothSides"/>
            <wp:docPr id="53" name="Picture 53" descr="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g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2D6">
        <w:t>We looked at the different age groups.</w:t>
      </w:r>
    </w:p>
    <w:p w14:paraId="538CC2A7" w14:textId="483216D4" w:rsidR="009222D6" w:rsidRDefault="009222D6" w:rsidP="00664DF6">
      <w:pPr>
        <w:pStyle w:val="Content"/>
        <w:spacing w:after="240" w:line="360" w:lineRule="auto"/>
      </w:pPr>
      <w:r>
        <w:t>We looked at who they were most likely to be hurt or killed by.</w:t>
      </w:r>
    </w:p>
    <w:p w14:paraId="65BA6F7D" w14:textId="1006BD39" w:rsidR="009222D6" w:rsidRDefault="009222D6" w:rsidP="00664DF6">
      <w:pPr>
        <w:pStyle w:val="Content"/>
        <w:spacing w:after="240" w:line="360" w:lineRule="auto"/>
      </w:pPr>
    </w:p>
    <w:p w14:paraId="7F0C56DA" w14:textId="79E64717" w:rsidR="009222D6" w:rsidRDefault="009222D6" w:rsidP="00664DF6">
      <w:pPr>
        <w:pStyle w:val="Content"/>
        <w:spacing w:after="240" w:line="360" w:lineRule="auto"/>
      </w:pPr>
      <w:r>
        <w:t xml:space="preserve">Babies, </w:t>
      </w:r>
      <w:proofErr w:type="gramStart"/>
      <w:r>
        <w:t>toddlers</w:t>
      </w:r>
      <w:proofErr w:type="gramEnd"/>
      <w:r>
        <w:t xml:space="preserve"> and children were most likely to be hurt or killed by a parent.</w:t>
      </w:r>
    </w:p>
    <w:p w14:paraId="0A67DBB6" w14:textId="12423AF0" w:rsidR="002609D2" w:rsidRDefault="00A14C7D" w:rsidP="00664DF6">
      <w:pPr>
        <w:pStyle w:val="Content"/>
        <w:spacing w:after="240" w:line="360" w:lineRule="auto"/>
      </w:pPr>
      <w:r>
        <w:rPr>
          <w:noProof/>
        </w:rPr>
        <w:drawing>
          <wp:anchor distT="360045" distB="360045" distL="114300" distR="114300" simplePos="0" relativeHeight="251732480" behindDoc="0" locked="0" layoutInCell="1" allowOverlap="1" wp14:anchorId="6A677111" wp14:editId="2A1AD0AB">
            <wp:simplePos x="0" y="0"/>
            <wp:positionH relativeFrom="margin">
              <wp:align>left</wp:align>
            </wp:positionH>
            <wp:positionV relativeFrom="paragraph">
              <wp:posOffset>222885</wp:posOffset>
            </wp:positionV>
            <wp:extent cx="2880000" cy="2880000"/>
            <wp:effectExtent l="0" t="0" r="0" b="0"/>
            <wp:wrapSquare wrapText="bothSides"/>
            <wp:docPr id="54" name="Picture 54" descr="Group 38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roup 38 black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9D2">
        <w:t>Teenagers were most likely to be hurt or killed by someone in their community.</w:t>
      </w:r>
    </w:p>
    <w:p w14:paraId="637B10AB" w14:textId="15ED4F67" w:rsidR="002609D2" w:rsidRDefault="002609D2" w:rsidP="00664DF6">
      <w:pPr>
        <w:pStyle w:val="Content"/>
        <w:spacing w:after="240" w:line="360" w:lineRule="auto"/>
      </w:pPr>
      <w:r>
        <w:t>Adults were most likely to be hurt or killed by a stranger.</w:t>
      </w:r>
    </w:p>
    <w:p w14:paraId="1DED4D87" w14:textId="05F618D9" w:rsidR="007335E0" w:rsidRDefault="007335E0" w:rsidP="00664DF6">
      <w:pPr>
        <w:pStyle w:val="Content"/>
        <w:spacing w:after="240" w:line="360" w:lineRule="auto"/>
      </w:pPr>
      <w:r>
        <w:t>Elderly people were most likely to be hurt or killed by a partner or ex-partner.</w:t>
      </w:r>
    </w:p>
    <w:p w14:paraId="77E08BB2" w14:textId="77777777" w:rsidR="007335E0" w:rsidRDefault="007335E0" w:rsidP="00664DF6">
      <w:pPr>
        <w:pStyle w:val="Content"/>
        <w:spacing w:after="240" w:line="360" w:lineRule="auto"/>
      </w:pPr>
    </w:p>
    <w:p w14:paraId="73F25916" w14:textId="6F413FE9" w:rsidR="007335E0" w:rsidRDefault="00A14C7D" w:rsidP="00664DF6">
      <w:pPr>
        <w:pStyle w:val="Content"/>
        <w:spacing w:after="240" w:line="360" w:lineRule="auto"/>
      </w:pPr>
      <w:r>
        <w:rPr>
          <w:noProof/>
        </w:rPr>
        <w:lastRenderedPageBreak/>
        <w:drawing>
          <wp:anchor distT="0" distB="720090" distL="114300" distR="114300" simplePos="0" relativeHeight="251734528" behindDoc="0" locked="0" layoutInCell="1" allowOverlap="1" wp14:anchorId="35B9B6D4" wp14:editId="1A6E84DD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880000" cy="2880000"/>
            <wp:effectExtent l="0" t="0" r="0" b="0"/>
            <wp:wrapSquare wrapText="bothSides"/>
            <wp:docPr id="55" name="Picture 55" descr="Male and Fem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Male and Femal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5E0">
        <w:t>We also looked at gender.</w:t>
      </w:r>
    </w:p>
    <w:p w14:paraId="621BCA26" w14:textId="4E378190" w:rsidR="007335E0" w:rsidRDefault="007335E0" w:rsidP="00664DF6">
      <w:pPr>
        <w:pStyle w:val="Content"/>
        <w:spacing w:after="240" w:line="360" w:lineRule="auto"/>
      </w:pPr>
      <w:r>
        <w:t>Male victims were most likely to be hurt or killed by a stranger.</w:t>
      </w:r>
    </w:p>
    <w:p w14:paraId="42B565EF" w14:textId="68636EDD" w:rsidR="007335E0" w:rsidRDefault="007335E0" w:rsidP="00664DF6">
      <w:pPr>
        <w:pStyle w:val="Content"/>
        <w:spacing w:after="240" w:line="360" w:lineRule="auto"/>
      </w:pPr>
      <w:r>
        <w:t>Female victims were most likely to be hurt or killed by a partner or ex-partner.</w:t>
      </w:r>
    </w:p>
    <w:p w14:paraId="0DE2B57A" w14:textId="2CA21056" w:rsidR="007335E0" w:rsidRDefault="006E7EAB" w:rsidP="00664DF6">
      <w:pPr>
        <w:pStyle w:val="Content"/>
        <w:spacing w:after="240" w:line="360" w:lineRule="auto"/>
      </w:pPr>
      <w:r>
        <w:rPr>
          <w:noProof/>
        </w:rPr>
        <w:drawing>
          <wp:anchor distT="0" distB="0" distL="114300" distR="114300" simplePos="0" relativeHeight="251735552" behindDoc="0" locked="0" layoutInCell="1" allowOverlap="1" wp14:anchorId="43F58CB8" wp14:editId="6059874F">
            <wp:simplePos x="0" y="0"/>
            <wp:positionH relativeFrom="margin">
              <wp:align>left</wp:align>
            </wp:positionH>
            <wp:positionV relativeFrom="paragraph">
              <wp:posOffset>439420</wp:posOffset>
            </wp:positionV>
            <wp:extent cx="2880000" cy="2880000"/>
            <wp:effectExtent l="0" t="0" r="0" b="0"/>
            <wp:wrapSquare wrapText="bothSides"/>
            <wp:docPr id="56" name="Picture 56" descr="Researche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esearcher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F6443" w14:textId="1BB5E86B" w:rsidR="007335E0" w:rsidRDefault="007335E0" w:rsidP="00664DF6">
      <w:pPr>
        <w:pStyle w:val="Content"/>
        <w:spacing w:after="240" w:line="360" w:lineRule="auto"/>
      </w:pPr>
      <w:proofErr w:type="gramStart"/>
      <w:r>
        <w:t>All of</w:t>
      </w:r>
      <w:proofErr w:type="gramEnd"/>
      <w:r>
        <w:t xml:space="preserve"> this information is only about the 300 cases we looked at.</w:t>
      </w:r>
    </w:p>
    <w:p w14:paraId="7A52ADD4" w14:textId="0E2C62E9" w:rsidR="007335E0" w:rsidRDefault="007335E0" w:rsidP="00664DF6">
      <w:pPr>
        <w:pStyle w:val="Content"/>
        <w:spacing w:after="240" w:line="360" w:lineRule="auto"/>
      </w:pPr>
      <w:r>
        <w:t>We do not know if it is true for other cases.</w:t>
      </w:r>
    </w:p>
    <w:p w14:paraId="3D121ED8" w14:textId="67ED49F7" w:rsidR="00EB77DA" w:rsidRPr="005801BD" w:rsidRDefault="00EB77DA" w:rsidP="00664DF6">
      <w:pPr>
        <w:pStyle w:val="Content"/>
        <w:spacing w:after="240" w:line="360" w:lineRule="auto"/>
      </w:pPr>
      <w:r>
        <w:t>But it is still interesting.</w:t>
      </w:r>
    </w:p>
    <w:sectPr w:rsidR="00EB77DA" w:rsidRPr="005801BD" w:rsidSect="00C21DBA">
      <w:headerReference w:type="default" r:id="rId49"/>
      <w:footerReference w:type="default" r:id="rId50"/>
      <w:pgSz w:w="12240" w:h="15840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82EE4E" w14:textId="77777777" w:rsidR="00700C21" w:rsidRDefault="00700C21">
      <w:r>
        <w:separator/>
      </w:r>
    </w:p>
    <w:p w14:paraId="45FD1D9F" w14:textId="77777777" w:rsidR="00700C21" w:rsidRDefault="00700C21"/>
  </w:endnote>
  <w:endnote w:type="continuationSeparator" w:id="0">
    <w:p w14:paraId="5F46783C" w14:textId="77777777" w:rsidR="00700C21" w:rsidRDefault="00700C21">
      <w:r>
        <w:continuationSeparator/>
      </w:r>
    </w:p>
    <w:p w14:paraId="2D7F842B" w14:textId="77777777" w:rsidR="00700C21" w:rsidRDefault="00700C2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87489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0BF7AE" w14:textId="77777777" w:rsidR="00DF027C" w:rsidRDefault="00DF027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E571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129B5C4" w14:textId="77777777" w:rsidR="00DF027C" w:rsidRDefault="00DF02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4B2B6D" w14:textId="77777777" w:rsidR="00700C21" w:rsidRDefault="00700C21">
      <w:r>
        <w:separator/>
      </w:r>
    </w:p>
    <w:p w14:paraId="51CDA5E6" w14:textId="77777777" w:rsidR="00700C21" w:rsidRDefault="00700C21"/>
  </w:footnote>
  <w:footnote w:type="continuationSeparator" w:id="0">
    <w:p w14:paraId="2C968BF7" w14:textId="77777777" w:rsidR="00700C21" w:rsidRDefault="00700C21">
      <w:r>
        <w:continuationSeparator/>
      </w:r>
    </w:p>
    <w:p w14:paraId="26844618" w14:textId="77777777" w:rsidR="00700C21" w:rsidRDefault="00700C2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90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9990"/>
    </w:tblGrid>
    <w:tr w:rsidR="00D077E9" w14:paraId="2B89941F" w14:textId="77777777" w:rsidTr="00D077E9">
      <w:trPr>
        <w:trHeight w:val="978"/>
      </w:trPr>
      <w:tc>
        <w:tcPr>
          <w:tcW w:w="9990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14:paraId="044A2567" w14:textId="77777777" w:rsidR="00D077E9" w:rsidRDefault="00D077E9">
          <w:pPr>
            <w:pStyle w:val="Header"/>
          </w:pPr>
        </w:p>
      </w:tc>
    </w:tr>
  </w:tbl>
  <w:p w14:paraId="58042979" w14:textId="77777777" w:rsidR="00D077E9" w:rsidRDefault="00D077E9" w:rsidP="00D077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010619"/>
    <w:multiLevelType w:val="hybridMultilevel"/>
    <w:tmpl w:val="C2023C28"/>
    <w:lvl w:ilvl="0" w:tplc="DEA299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DE0224"/>
    <w:multiLevelType w:val="hybridMultilevel"/>
    <w:tmpl w:val="9064B7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2268867">
    <w:abstractNumId w:val="1"/>
  </w:num>
  <w:num w:numId="2" w16cid:durableId="17489625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3AA"/>
    <w:rsid w:val="0000306A"/>
    <w:rsid w:val="00003978"/>
    <w:rsid w:val="000055E1"/>
    <w:rsid w:val="00006E62"/>
    <w:rsid w:val="00013ACC"/>
    <w:rsid w:val="00020E83"/>
    <w:rsid w:val="00022F7B"/>
    <w:rsid w:val="0002482E"/>
    <w:rsid w:val="00027B0A"/>
    <w:rsid w:val="00033323"/>
    <w:rsid w:val="0003384C"/>
    <w:rsid w:val="00034570"/>
    <w:rsid w:val="00041BBC"/>
    <w:rsid w:val="000449F3"/>
    <w:rsid w:val="00050324"/>
    <w:rsid w:val="00056229"/>
    <w:rsid w:val="00057230"/>
    <w:rsid w:val="000630DE"/>
    <w:rsid w:val="000830E5"/>
    <w:rsid w:val="000850F4"/>
    <w:rsid w:val="000968B4"/>
    <w:rsid w:val="00097A24"/>
    <w:rsid w:val="000A0150"/>
    <w:rsid w:val="000A097D"/>
    <w:rsid w:val="000A3016"/>
    <w:rsid w:val="000A5D0B"/>
    <w:rsid w:val="000A7AF4"/>
    <w:rsid w:val="000B6477"/>
    <w:rsid w:val="000C00B1"/>
    <w:rsid w:val="000C1D42"/>
    <w:rsid w:val="000C6748"/>
    <w:rsid w:val="000D1DD8"/>
    <w:rsid w:val="000D432F"/>
    <w:rsid w:val="000D59F0"/>
    <w:rsid w:val="000D74C3"/>
    <w:rsid w:val="000E63C9"/>
    <w:rsid w:val="000E69F3"/>
    <w:rsid w:val="000F75B1"/>
    <w:rsid w:val="00100FFA"/>
    <w:rsid w:val="00102C68"/>
    <w:rsid w:val="00104F53"/>
    <w:rsid w:val="001268CB"/>
    <w:rsid w:val="00130E9D"/>
    <w:rsid w:val="0013186F"/>
    <w:rsid w:val="00142062"/>
    <w:rsid w:val="00142102"/>
    <w:rsid w:val="001434A0"/>
    <w:rsid w:val="00145B62"/>
    <w:rsid w:val="00147D0A"/>
    <w:rsid w:val="00150A6D"/>
    <w:rsid w:val="001516A7"/>
    <w:rsid w:val="0015297D"/>
    <w:rsid w:val="001534D8"/>
    <w:rsid w:val="001631EE"/>
    <w:rsid w:val="00163F68"/>
    <w:rsid w:val="001667AD"/>
    <w:rsid w:val="00180AC7"/>
    <w:rsid w:val="0018343B"/>
    <w:rsid w:val="00185B35"/>
    <w:rsid w:val="00187782"/>
    <w:rsid w:val="001919D0"/>
    <w:rsid w:val="00196795"/>
    <w:rsid w:val="001A73AA"/>
    <w:rsid w:val="001C3539"/>
    <w:rsid w:val="001D073F"/>
    <w:rsid w:val="001F2BC8"/>
    <w:rsid w:val="001F5ED4"/>
    <w:rsid w:val="001F5F6B"/>
    <w:rsid w:val="002120D2"/>
    <w:rsid w:val="00225FFC"/>
    <w:rsid w:val="00231AC2"/>
    <w:rsid w:val="00243EBC"/>
    <w:rsid w:val="00246A35"/>
    <w:rsid w:val="002553A7"/>
    <w:rsid w:val="00256425"/>
    <w:rsid w:val="002604D7"/>
    <w:rsid w:val="002609D2"/>
    <w:rsid w:val="002615B5"/>
    <w:rsid w:val="00263552"/>
    <w:rsid w:val="00263B2E"/>
    <w:rsid w:val="00284348"/>
    <w:rsid w:val="002923D0"/>
    <w:rsid w:val="002955C7"/>
    <w:rsid w:val="0029789D"/>
    <w:rsid w:val="002B49F2"/>
    <w:rsid w:val="002C2639"/>
    <w:rsid w:val="002C6C04"/>
    <w:rsid w:val="002D3E99"/>
    <w:rsid w:val="002D5F83"/>
    <w:rsid w:val="002E052E"/>
    <w:rsid w:val="002E2546"/>
    <w:rsid w:val="002E44F3"/>
    <w:rsid w:val="002E5AE7"/>
    <w:rsid w:val="002F51F5"/>
    <w:rsid w:val="002F6E74"/>
    <w:rsid w:val="00312137"/>
    <w:rsid w:val="00323648"/>
    <w:rsid w:val="00324371"/>
    <w:rsid w:val="0032572E"/>
    <w:rsid w:val="00330359"/>
    <w:rsid w:val="00333870"/>
    <w:rsid w:val="0033762F"/>
    <w:rsid w:val="00345510"/>
    <w:rsid w:val="00345BC4"/>
    <w:rsid w:val="00350E48"/>
    <w:rsid w:val="00351EC9"/>
    <w:rsid w:val="003523B6"/>
    <w:rsid w:val="00353276"/>
    <w:rsid w:val="00353641"/>
    <w:rsid w:val="00356656"/>
    <w:rsid w:val="00360618"/>
    <w:rsid w:val="0036283C"/>
    <w:rsid w:val="00363E46"/>
    <w:rsid w:val="003659F1"/>
    <w:rsid w:val="00366C7E"/>
    <w:rsid w:val="00372FC5"/>
    <w:rsid w:val="00375B17"/>
    <w:rsid w:val="00384BD5"/>
    <w:rsid w:val="00384EA3"/>
    <w:rsid w:val="00385E62"/>
    <w:rsid w:val="003864AF"/>
    <w:rsid w:val="003872AB"/>
    <w:rsid w:val="00391E7E"/>
    <w:rsid w:val="0039268C"/>
    <w:rsid w:val="003A29BC"/>
    <w:rsid w:val="003A2E1B"/>
    <w:rsid w:val="003A39A1"/>
    <w:rsid w:val="003B07A4"/>
    <w:rsid w:val="003C2191"/>
    <w:rsid w:val="003D3863"/>
    <w:rsid w:val="003D4CE3"/>
    <w:rsid w:val="003D74E1"/>
    <w:rsid w:val="003E0280"/>
    <w:rsid w:val="003E05E7"/>
    <w:rsid w:val="003E07A1"/>
    <w:rsid w:val="003E5226"/>
    <w:rsid w:val="003E5388"/>
    <w:rsid w:val="003E73E8"/>
    <w:rsid w:val="003F36D9"/>
    <w:rsid w:val="00402639"/>
    <w:rsid w:val="004039AC"/>
    <w:rsid w:val="004110DE"/>
    <w:rsid w:val="0041723D"/>
    <w:rsid w:val="0042418A"/>
    <w:rsid w:val="00433BBD"/>
    <w:rsid w:val="0044085A"/>
    <w:rsid w:val="004408E3"/>
    <w:rsid w:val="00444063"/>
    <w:rsid w:val="0044601F"/>
    <w:rsid w:val="00456A48"/>
    <w:rsid w:val="004574D2"/>
    <w:rsid w:val="00457B41"/>
    <w:rsid w:val="004629BB"/>
    <w:rsid w:val="0046582F"/>
    <w:rsid w:val="004715E6"/>
    <w:rsid w:val="00472CC4"/>
    <w:rsid w:val="00474594"/>
    <w:rsid w:val="00497512"/>
    <w:rsid w:val="004B21A5"/>
    <w:rsid w:val="004C25A4"/>
    <w:rsid w:val="004C4B7E"/>
    <w:rsid w:val="004D5944"/>
    <w:rsid w:val="004D6BA3"/>
    <w:rsid w:val="004F76FA"/>
    <w:rsid w:val="005037F0"/>
    <w:rsid w:val="00512DC7"/>
    <w:rsid w:val="00515B4F"/>
    <w:rsid w:val="00516A86"/>
    <w:rsid w:val="0051719B"/>
    <w:rsid w:val="00520DF3"/>
    <w:rsid w:val="0052319C"/>
    <w:rsid w:val="005275F6"/>
    <w:rsid w:val="00532CB2"/>
    <w:rsid w:val="00536867"/>
    <w:rsid w:val="00540A46"/>
    <w:rsid w:val="00542AB3"/>
    <w:rsid w:val="00543AE1"/>
    <w:rsid w:val="00546431"/>
    <w:rsid w:val="00551B53"/>
    <w:rsid w:val="00552F2F"/>
    <w:rsid w:val="00567CAD"/>
    <w:rsid w:val="00571487"/>
    <w:rsid w:val="00571AE7"/>
    <w:rsid w:val="00572102"/>
    <w:rsid w:val="00575AC3"/>
    <w:rsid w:val="005801BD"/>
    <w:rsid w:val="005928EC"/>
    <w:rsid w:val="005A28C2"/>
    <w:rsid w:val="005A3362"/>
    <w:rsid w:val="005B0658"/>
    <w:rsid w:val="005C3840"/>
    <w:rsid w:val="005C4418"/>
    <w:rsid w:val="005C4D50"/>
    <w:rsid w:val="005C5C03"/>
    <w:rsid w:val="005D1B60"/>
    <w:rsid w:val="005D24E7"/>
    <w:rsid w:val="005E43B2"/>
    <w:rsid w:val="005E74CA"/>
    <w:rsid w:val="005F0AE8"/>
    <w:rsid w:val="005F1BB0"/>
    <w:rsid w:val="005F5295"/>
    <w:rsid w:val="00604455"/>
    <w:rsid w:val="00621F47"/>
    <w:rsid w:val="00646854"/>
    <w:rsid w:val="00656C4D"/>
    <w:rsid w:val="00664DF6"/>
    <w:rsid w:val="00664EE0"/>
    <w:rsid w:val="00672C45"/>
    <w:rsid w:val="00676610"/>
    <w:rsid w:val="0068312E"/>
    <w:rsid w:val="00684889"/>
    <w:rsid w:val="00697018"/>
    <w:rsid w:val="00697537"/>
    <w:rsid w:val="006A045D"/>
    <w:rsid w:val="006A20A9"/>
    <w:rsid w:val="006A2667"/>
    <w:rsid w:val="006A5FA3"/>
    <w:rsid w:val="006B5AB0"/>
    <w:rsid w:val="006C3409"/>
    <w:rsid w:val="006C5DA1"/>
    <w:rsid w:val="006D12C2"/>
    <w:rsid w:val="006E5716"/>
    <w:rsid w:val="006E7EAB"/>
    <w:rsid w:val="006F5BF9"/>
    <w:rsid w:val="006F6DA2"/>
    <w:rsid w:val="00700C21"/>
    <w:rsid w:val="007202D2"/>
    <w:rsid w:val="00721128"/>
    <w:rsid w:val="00724F95"/>
    <w:rsid w:val="007302B3"/>
    <w:rsid w:val="00730733"/>
    <w:rsid w:val="00730E3A"/>
    <w:rsid w:val="0073209F"/>
    <w:rsid w:val="007335E0"/>
    <w:rsid w:val="00736AAF"/>
    <w:rsid w:val="0074229B"/>
    <w:rsid w:val="007457CF"/>
    <w:rsid w:val="00747BB8"/>
    <w:rsid w:val="00760524"/>
    <w:rsid w:val="00760CDB"/>
    <w:rsid w:val="0076413B"/>
    <w:rsid w:val="00765B2A"/>
    <w:rsid w:val="00773FE4"/>
    <w:rsid w:val="007779B1"/>
    <w:rsid w:val="007832CC"/>
    <w:rsid w:val="00783A34"/>
    <w:rsid w:val="00784174"/>
    <w:rsid w:val="0078672A"/>
    <w:rsid w:val="00787B42"/>
    <w:rsid w:val="00787FA4"/>
    <w:rsid w:val="00793E3A"/>
    <w:rsid w:val="00795C32"/>
    <w:rsid w:val="007A48DA"/>
    <w:rsid w:val="007B20B0"/>
    <w:rsid w:val="007B3758"/>
    <w:rsid w:val="007C1EEA"/>
    <w:rsid w:val="007C6B52"/>
    <w:rsid w:val="007D16C5"/>
    <w:rsid w:val="007D30B7"/>
    <w:rsid w:val="007D37AC"/>
    <w:rsid w:val="007D7DBA"/>
    <w:rsid w:val="007E1BB1"/>
    <w:rsid w:val="007F2095"/>
    <w:rsid w:val="007F4D28"/>
    <w:rsid w:val="008070B2"/>
    <w:rsid w:val="00807271"/>
    <w:rsid w:val="00810FBF"/>
    <w:rsid w:val="00814E72"/>
    <w:rsid w:val="008202CC"/>
    <w:rsid w:val="00832938"/>
    <w:rsid w:val="00845B94"/>
    <w:rsid w:val="00847230"/>
    <w:rsid w:val="008553B2"/>
    <w:rsid w:val="00862FE4"/>
    <w:rsid w:val="0086389A"/>
    <w:rsid w:val="00864B49"/>
    <w:rsid w:val="00864E30"/>
    <w:rsid w:val="0087165B"/>
    <w:rsid w:val="00872890"/>
    <w:rsid w:val="0087605E"/>
    <w:rsid w:val="00882DD5"/>
    <w:rsid w:val="00883337"/>
    <w:rsid w:val="00890665"/>
    <w:rsid w:val="00893061"/>
    <w:rsid w:val="00893BF4"/>
    <w:rsid w:val="008A69D2"/>
    <w:rsid w:val="008B1907"/>
    <w:rsid w:val="008B1B31"/>
    <w:rsid w:val="008B1FEE"/>
    <w:rsid w:val="008C22EF"/>
    <w:rsid w:val="008D1D0E"/>
    <w:rsid w:val="008D320F"/>
    <w:rsid w:val="008D55D9"/>
    <w:rsid w:val="008D7EE1"/>
    <w:rsid w:val="008E4986"/>
    <w:rsid w:val="008F2C95"/>
    <w:rsid w:val="009009FB"/>
    <w:rsid w:val="0090379C"/>
    <w:rsid w:val="00903C32"/>
    <w:rsid w:val="00907DFE"/>
    <w:rsid w:val="00910DE9"/>
    <w:rsid w:val="00912BC4"/>
    <w:rsid w:val="00916B16"/>
    <w:rsid w:val="009173B9"/>
    <w:rsid w:val="00920E3C"/>
    <w:rsid w:val="009222D6"/>
    <w:rsid w:val="00923A53"/>
    <w:rsid w:val="00925BB7"/>
    <w:rsid w:val="0093335D"/>
    <w:rsid w:val="009356B8"/>
    <w:rsid w:val="0093613E"/>
    <w:rsid w:val="00943026"/>
    <w:rsid w:val="00945B36"/>
    <w:rsid w:val="00946749"/>
    <w:rsid w:val="0095549D"/>
    <w:rsid w:val="00956B46"/>
    <w:rsid w:val="00956FA9"/>
    <w:rsid w:val="00965E1E"/>
    <w:rsid w:val="00966B81"/>
    <w:rsid w:val="0097200D"/>
    <w:rsid w:val="0099179F"/>
    <w:rsid w:val="0099271F"/>
    <w:rsid w:val="009A0261"/>
    <w:rsid w:val="009B15BA"/>
    <w:rsid w:val="009B1EC8"/>
    <w:rsid w:val="009C0460"/>
    <w:rsid w:val="009C566C"/>
    <w:rsid w:val="009C7720"/>
    <w:rsid w:val="009D0181"/>
    <w:rsid w:val="009D634B"/>
    <w:rsid w:val="009F453C"/>
    <w:rsid w:val="00A14C7D"/>
    <w:rsid w:val="00A15791"/>
    <w:rsid w:val="00A17DAF"/>
    <w:rsid w:val="00A2227F"/>
    <w:rsid w:val="00A23AFA"/>
    <w:rsid w:val="00A25A98"/>
    <w:rsid w:val="00A272C7"/>
    <w:rsid w:val="00A31B3E"/>
    <w:rsid w:val="00A378DA"/>
    <w:rsid w:val="00A41D2B"/>
    <w:rsid w:val="00A43461"/>
    <w:rsid w:val="00A448FD"/>
    <w:rsid w:val="00A50540"/>
    <w:rsid w:val="00A50E5D"/>
    <w:rsid w:val="00A51318"/>
    <w:rsid w:val="00A532F3"/>
    <w:rsid w:val="00A54C70"/>
    <w:rsid w:val="00A55EA8"/>
    <w:rsid w:val="00A56E6D"/>
    <w:rsid w:val="00A6057E"/>
    <w:rsid w:val="00A61219"/>
    <w:rsid w:val="00A751FA"/>
    <w:rsid w:val="00A81247"/>
    <w:rsid w:val="00A8489E"/>
    <w:rsid w:val="00A86C67"/>
    <w:rsid w:val="00A870E2"/>
    <w:rsid w:val="00A87898"/>
    <w:rsid w:val="00A91AA2"/>
    <w:rsid w:val="00A94FC6"/>
    <w:rsid w:val="00A968CB"/>
    <w:rsid w:val="00AA188D"/>
    <w:rsid w:val="00AB569E"/>
    <w:rsid w:val="00AC29F3"/>
    <w:rsid w:val="00AC7736"/>
    <w:rsid w:val="00AD104B"/>
    <w:rsid w:val="00AD3E69"/>
    <w:rsid w:val="00AE614D"/>
    <w:rsid w:val="00AF02A8"/>
    <w:rsid w:val="00AF0E87"/>
    <w:rsid w:val="00AF1E64"/>
    <w:rsid w:val="00AF279C"/>
    <w:rsid w:val="00AF47CD"/>
    <w:rsid w:val="00B0249F"/>
    <w:rsid w:val="00B0502E"/>
    <w:rsid w:val="00B21148"/>
    <w:rsid w:val="00B231E5"/>
    <w:rsid w:val="00B23E08"/>
    <w:rsid w:val="00B26C81"/>
    <w:rsid w:val="00B274EC"/>
    <w:rsid w:val="00B305AB"/>
    <w:rsid w:val="00B306FF"/>
    <w:rsid w:val="00B3106B"/>
    <w:rsid w:val="00B32DA5"/>
    <w:rsid w:val="00B36AB7"/>
    <w:rsid w:val="00B40B32"/>
    <w:rsid w:val="00B51174"/>
    <w:rsid w:val="00B52F76"/>
    <w:rsid w:val="00B64126"/>
    <w:rsid w:val="00B64E30"/>
    <w:rsid w:val="00B656D1"/>
    <w:rsid w:val="00B74A45"/>
    <w:rsid w:val="00B81AE0"/>
    <w:rsid w:val="00B9267E"/>
    <w:rsid w:val="00BA1384"/>
    <w:rsid w:val="00BA68F5"/>
    <w:rsid w:val="00BB09DF"/>
    <w:rsid w:val="00BB58F8"/>
    <w:rsid w:val="00BD0C4D"/>
    <w:rsid w:val="00BD2F42"/>
    <w:rsid w:val="00BE2F35"/>
    <w:rsid w:val="00BE3604"/>
    <w:rsid w:val="00BF3D56"/>
    <w:rsid w:val="00C0201E"/>
    <w:rsid w:val="00C02B87"/>
    <w:rsid w:val="00C06357"/>
    <w:rsid w:val="00C06B0C"/>
    <w:rsid w:val="00C13F61"/>
    <w:rsid w:val="00C1672C"/>
    <w:rsid w:val="00C21DBA"/>
    <w:rsid w:val="00C40379"/>
    <w:rsid w:val="00C4086D"/>
    <w:rsid w:val="00C41D57"/>
    <w:rsid w:val="00C45281"/>
    <w:rsid w:val="00C5340C"/>
    <w:rsid w:val="00C534AE"/>
    <w:rsid w:val="00C53CC4"/>
    <w:rsid w:val="00C60187"/>
    <w:rsid w:val="00C623E3"/>
    <w:rsid w:val="00C6327E"/>
    <w:rsid w:val="00C63DE5"/>
    <w:rsid w:val="00C64199"/>
    <w:rsid w:val="00C72C46"/>
    <w:rsid w:val="00C76196"/>
    <w:rsid w:val="00C816CA"/>
    <w:rsid w:val="00C81A3D"/>
    <w:rsid w:val="00C81EE6"/>
    <w:rsid w:val="00C836A5"/>
    <w:rsid w:val="00CA1896"/>
    <w:rsid w:val="00CA3B8B"/>
    <w:rsid w:val="00CB058F"/>
    <w:rsid w:val="00CB5B28"/>
    <w:rsid w:val="00CC4DBD"/>
    <w:rsid w:val="00CD3BB0"/>
    <w:rsid w:val="00CD4AC4"/>
    <w:rsid w:val="00CE099B"/>
    <w:rsid w:val="00CE5573"/>
    <w:rsid w:val="00CF4662"/>
    <w:rsid w:val="00CF5371"/>
    <w:rsid w:val="00D0323A"/>
    <w:rsid w:val="00D0559F"/>
    <w:rsid w:val="00D06043"/>
    <w:rsid w:val="00D077E9"/>
    <w:rsid w:val="00D12A86"/>
    <w:rsid w:val="00D17396"/>
    <w:rsid w:val="00D230CB"/>
    <w:rsid w:val="00D30A9A"/>
    <w:rsid w:val="00D369C9"/>
    <w:rsid w:val="00D37165"/>
    <w:rsid w:val="00D4178F"/>
    <w:rsid w:val="00D42A25"/>
    <w:rsid w:val="00D42CB7"/>
    <w:rsid w:val="00D47620"/>
    <w:rsid w:val="00D50D2D"/>
    <w:rsid w:val="00D5413D"/>
    <w:rsid w:val="00D56AF7"/>
    <w:rsid w:val="00D570A9"/>
    <w:rsid w:val="00D57F30"/>
    <w:rsid w:val="00D6257C"/>
    <w:rsid w:val="00D6465A"/>
    <w:rsid w:val="00D679AC"/>
    <w:rsid w:val="00D70D02"/>
    <w:rsid w:val="00D72E03"/>
    <w:rsid w:val="00D72E78"/>
    <w:rsid w:val="00D757FB"/>
    <w:rsid w:val="00D76E89"/>
    <w:rsid w:val="00D770C7"/>
    <w:rsid w:val="00D86945"/>
    <w:rsid w:val="00D90290"/>
    <w:rsid w:val="00D9106B"/>
    <w:rsid w:val="00D92950"/>
    <w:rsid w:val="00D94232"/>
    <w:rsid w:val="00D94B5E"/>
    <w:rsid w:val="00DA3CFE"/>
    <w:rsid w:val="00DA7479"/>
    <w:rsid w:val="00DA7669"/>
    <w:rsid w:val="00DB1C74"/>
    <w:rsid w:val="00DB2766"/>
    <w:rsid w:val="00DB6501"/>
    <w:rsid w:val="00DC1DE4"/>
    <w:rsid w:val="00DC4994"/>
    <w:rsid w:val="00DC547E"/>
    <w:rsid w:val="00DD0266"/>
    <w:rsid w:val="00DD152F"/>
    <w:rsid w:val="00DD47E6"/>
    <w:rsid w:val="00DD53F2"/>
    <w:rsid w:val="00DD64EF"/>
    <w:rsid w:val="00DE213F"/>
    <w:rsid w:val="00DE5FD3"/>
    <w:rsid w:val="00DF027C"/>
    <w:rsid w:val="00E00A32"/>
    <w:rsid w:val="00E00C4E"/>
    <w:rsid w:val="00E10F4D"/>
    <w:rsid w:val="00E22ACD"/>
    <w:rsid w:val="00E2302D"/>
    <w:rsid w:val="00E2610F"/>
    <w:rsid w:val="00E50DB4"/>
    <w:rsid w:val="00E60336"/>
    <w:rsid w:val="00E620B0"/>
    <w:rsid w:val="00E6249D"/>
    <w:rsid w:val="00E66E2C"/>
    <w:rsid w:val="00E72835"/>
    <w:rsid w:val="00E7741E"/>
    <w:rsid w:val="00E814B3"/>
    <w:rsid w:val="00E81B40"/>
    <w:rsid w:val="00EA5CB2"/>
    <w:rsid w:val="00EA7F0E"/>
    <w:rsid w:val="00EB0517"/>
    <w:rsid w:val="00EB77DA"/>
    <w:rsid w:val="00EC0C3F"/>
    <w:rsid w:val="00ED3BB7"/>
    <w:rsid w:val="00ED55BD"/>
    <w:rsid w:val="00ED75E7"/>
    <w:rsid w:val="00EF555B"/>
    <w:rsid w:val="00F027BB"/>
    <w:rsid w:val="00F03E2E"/>
    <w:rsid w:val="00F06E82"/>
    <w:rsid w:val="00F10FE6"/>
    <w:rsid w:val="00F11DCF"/>
    <w:rsid w:val="00F13657"/>
    <w:rsid w:val="00F162EA"/>
    <w:rsid w:val="00F24C6D"/>
    <w:rsid w:val="00F24F21"/>
    <w:rsid w:val="00F25462"/>
    <w:rsid w:val="00F27A91"/>
    <w:rsid w:val="00F410C6"/>
    <w:rsid w:val="00F52D27"/>
    <w:rsid w:val="00F531F9"/>
    <w:rsid w:val="00F63EFE"/>
    <w:rsid w:val="00F66098"/>
    <w:rsid w:val="00F83527"/>
    <w:rsid w:val="00F954F6"/>
    <w:rsid w:val="00FA08A5"/>
    <w:rsid w:val="00FA3330"/>
    <w:rsid w:val="00FA3DD8"/>
    <w:rsid w:val="00FA4933"/>
    <w:rsid w:val="00FA532A"/>
    <w:rsid w:val="00FB3C75"/>
    <w:rsid w:val="00FC3D1A"/>
    <w:rsid w:val="00FC4A3D"/>
    <w:rsid w:val="00FC6B3A"/>
    <w:rsid w:val="00FD068C"/>
    <w:rsid w:val="00FD583F"/>
    <w:rsid w:val="00FD7488"/>
    <w:rsid w:val="00FE0208"/>
    <w:rsid w:val="00FE1D5B"/>
    <w:rsid w:val="00FE2061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560888AD"/>
  <w15:docId w15:val="{B2082203-A820-4264-A204-241D82052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Heading1">
    <w:name w:val="heading 1"/>
    <w:basedOn w:val="Normal"/>
    <w:link w:val="Heading1Char"/>
    <w:uiPriority w:val="4"/>
    <w:qFormat/>
    <w:rsid w:val="00C6327E"/>
    <w:pPr>
      <w:keepNext/>
      <w:spacing w:before="240" w:after="60"/>
      <w:outlineLvl w:val="0"/>
    </w:pPr>
    <w:rPr>
      <w:rFonts w:ascii="Open Sans" w:eastAsiaTheme="majorEastAsia" w:hAnsi="Open Sans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rsid w:val="00022F7B"/>
    <w:pPr>
      <w:keepNext/>
      <w:spacing w:after="240" w:line="240" w:lineRule="auto"/>
      <w:outlineLvl w:val="1"/>
    </w:pPr>
    <w:rPr>
      <w:rFonts w:ascii="Open Sans" w:eastAsiaTheme="majorEastAsia" w:hAnsi="Open Sans" w:cstheme="majorBidi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5"/>
    <w:unhideWhenUsed/>
    <w:qFormat/>
    <w:rsid w:val="0005622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12639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itle">
    <w:name w:val="Subtitle"/>
    <w:basedOn w:val="Normal"/>
    <w:link w:val="SubtitleCh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sid w:val="00C6327E"/>
    <w:rPr>
      <w:rFonts w:ascii="Open Sans" w:eastAsiaTheme="majorEastAsia" w:hAnsi="Open Sans" w:cstheme="majorBidi"/>
      <w:b/>
      <w:color w:val="061F57" w:themeColor="text2" w:themeShade="BF"/>
      <w:kern w:val="28"/>
      <w:sz w:val="52"/>
      <w:szCs w:val="32"/>
    </w:rPr>
  </w:style>
  <w:style w:type="paragraph" w:styleId="Header">
    <w:name w:val="header"/>
    <w:basedOn w:val="Normal"/>
    <w:link w:val="HeaderChar"/>
    <w:uiPriority w:val="8"/>
    <w:unhideWhenUsed/>
    <w:rsid w:val="005037F0"/>
  </w:style>
  <w:style w:type="character" w:customStyle="1" w:styleId="HeaderChar">
    <w:name w:val="Header Char"/>
    <w:basedOn w:val="DefaultParagraphFont"/>
    <w:link w:val="Header"/>
    <w:uiPriority w:val="8"/>
    <w:rsid w:val="0093335D"/>
  </w:style>
  <w:style w:type="paragraph" w:styleId="Footer">
    <w:name w:val="footer"/>
    <w:basedOn w:val="Normal"/>
    <w:link w:val="FooterChar"/>
    <w:uiPriority w:val="99"/>
    <w:unhideWhenUsed/>
    <w:rsid w:val="005037F0"/>
  </w:style>
  <w:style w:type="character" w:customStyle="1" w:styleId="FooterChar">
    <w:name w:val="Footer Char"/>
    <w:basedOn w:val="DefaultParagraphFont"/>
    <w:link w:val="Footer"/>
    <w:uiPriority w:val="99"/>
    <w:rsid w:val="005037F0"/>
    <w:rPr>
      <w:sz w:val="24"/>
      <w:szCs w:val="24"/>
    </w:rPr>
  </w:style>
  <w:style w:type="paragraph" w:customStyle="1" w:styleId="Name">
    <w:name w:val="Nam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rsid w:val="00022F7B"/>
    <w:rPr>
      <w:rFonts w:ascii="Open Sans" w:eastAsiaTheme="majorEastAsia" w:hAnsi="Open Sans" w:cstheme="majorBidi"/>
      <w:b/>
      <w:color w:val="082A75" w:themeColor="text2"/>
      <w:sz w:val="40"/>
      <w:szCs w:val="26"/>
    </w:rPr>
  </w:style>
  <w:style w:type="table" w:styleId="TableGrid">
    <w:name w:val="Table Grid"/>
    <w:basedOn w:val="TableNormal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Normal"/>
    <w:link w:val="ContentChar"/>
    <w:qFormat/>
    <w:rsid w:val="00A43461"/>
    <w:rPr>
      <w:rFonts w:ascii="Open Sans" w:hAnsi="Open Sans"/>
      <w:b w:val="0"/>
      <w:sz w:val="32"/>
    </w:rPr>
  </w:style>
  <w:style w:type="paragraph" w:customStyle="1" w:styleId="EmphasisText">
    <w:name w:val="Emphasis Text"/>
    <w:basedOn w:val="Normal"/>
    <w:link w:val="EmphasisTextChar"/>
    <w:qFormat/>
    <w:rsid w:val="00DF027C"/>
  </w:style>
  <w:style w:type="character" w:customStyle="1" w:styleId="ContentChar">
    <w:name w:val="Content Char"/>
    <w:basedOn w:val="DefaultParagraphFont"/>
    <w:link w:val="Content"/>
    <w:rsid w:val="00A43461"/>
    <w:rPr>
      <w:rFonts w:ascii="Open Sans" w:eastAsiaTheme="minorEastAsia" w:hAnsi="Open Sans"/>
      <w:color w:val="082A75" w:themeColor="text2"/>
      <w:sz w:val="32"/>
      <w:szCs w:val="22"/>
    </w:rPr>
  </w:style>
  <w:style w:type="character" w:customStyle="1" w:styleId="EmphasisTextChar">
    <w:name w:val="Emphasis Text Char"/>
    <w:basedOn w:val="DefaultParagraphFont"/>
    <w:link w:val="EmphasisText"/>
    <w:rsid w:val="00DF027C"/>
    <w:rPr>
      <w:rFonts w:eastAsiaTheme="minorEastAsia"/>
      <w:b/>
      <w:color w:val="082A75" w:themeColor="text2"/>
      <w:sz w:val="28"/>
      <w:szCs w:val="22"/>
    </w:rPr>
  </w:style>
  <w:style w:type="paragraph" w:styleId="NoSpacing">
    <w:name w:val="No Spacing"/>
    <w:link w:val="NoSpacingChar"/>
    <w:uiPriority w:val="1"/>
    <w:qFormat/>
    <w:rsid w:val="00CC4DBD"/>
    <w:pPr>
      <w:spacing w:after="0" w:line="240" w:lineRule="auto"/>
    </w:pPr>
    <w:rPr>
      <w:rFonts w:eastAsiaTheme="minorEastAsia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CC4DBD"/>
    <w:rPr>
      <w:rFonts w:eastAsiaTheme="minorEastAsia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5"/>
    <w:rsid w:val="00056229"/>
    <w:rPr>
      <w:rFonts w:asciiTheme="majorHAnsi" w:eastAsiaTheme="majorEastAsia" w:hAnsiTheme="majorHAnsi" w:cstheme="majorBidi"/>
      <w:b/>
      <w:color w:val="012639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footer" Target="footer1.xml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theme" Target="theme/theme1.xml"/><Relationship Id="rId5" Type="http://schemas.openxmlformats.org/officeDocument/2006/relationships/customXml" Target="../customXml/item5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image" Target="media/image19.emf"/><Relationship Id="rId44" Type="http://schemas.openxmlformats.org/officeDocument/2006/relationships/image" Target="media/image32.jpeg"/><Relationship Id="rId52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styles" Target="style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4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raConner\AppData\Roaming\Microsoft\Templates\Report%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8B3662379D94744BEA19CB9A9E6C7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40D71-0CA8-4FA9-B1F2-D6CD285EF5D5}"/>
      </w:docPartPr>
      <w:docPartBody>
        <w:p w:rsidR="00BF4B27" w:rsidRDefault="00BF4B27">
          <w:pPr>
            <w:pStyle w:val="B8B3662379D94744BEA19CB9A9E6C750"/>
          </w:pPr>
          <w:r w:rsidRPr="00D86945">
            <w:rPr>
              <w:rStyle w:val="SubtitleChar"/>
              <w:b/>
            </w:rPr>
            <w:fldChar w:fldCharType="begin"/>
          </w:r>
          <w:r w:rsidRPr="00D86945">
            <w:rPr>
              <w:rStyle w:val="SubtitleChar"/>
            </w:rPr>
            <w:instrText xml:space="preserve"> DATE  \@ "MMMM d"  \* MERGEFORMAT </w:instrText>
          </w:r>
          <w:r w:rsidRPr="00D86945"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April 21</w:t>
          </w:r>
          <w:r w:rsidRPr="00D86945">
            <w:rPr>
              <w:rStyle w:val="SubtitleChar"/>
              <w:b/>
            </w:rPr>
            <w:fldChar w:fldCharType="end"/>
          </w:r>
        </w:p>
      </w:docPartBody>
    </w:docPart>
    <w:docPart>
      <w:docPartPr>
        <w:name w:val="C2CD82C8B4464816B3C093C280CB0C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57329-8C07-4530-8A2A-4AA151904F9C}"/>
      </w:docPartPr>
      <w:docPartBody>
        <w:p w:rsidR="00BF4B27" w:rsidRDefault="00BF4B27">
          <w:pPr>
            <w:pStyle w:val="C2CD82C8B4464816B3C093C280CB0C33"/>
          </w:pPr>
          <w:r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B27"/>
    <w:rsid w:val="002A62BF"/>
    <w:rsid w:val="004877E7"/>
    <w:rsid w:val="008D03F0"/>
    <w:rsid w:val="00A940B4"/>
    <w:rsid w:val="00BF4B27"/>
    <w:rsid w:val="00F73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B8B3662379D94744BEA19CB9A9E6C750">
    <w:name w:val="B8B3662379D94744BEA19CB9A9E6C750"/>
  </w:style>
  <w:style w:type="paragraph" w:customStyle="1" w:styleId="C2CD82C8B4464816B3C093C280CB0C33">
    <w:name w:val="C2CD82C8B4464816B3C093C280CB0C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>Lara Conner</CompanyFax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8D235354ADCF4481E8AF7053E44824" ma:contentTypeVersion="16" ma:contentTypeDescription="Create a new document." ma:contentTypeScope="" ma:versionID="1ac19700235d0de2253e4bdef6268f70">
  <xsd:schema xmlns:xsd="http://www.w3.org/2001/XMLSchema" xmlns:xs="http://www.w3.org/2001/XMLSchema" xmlns:p="http://schemas.microsoft.com/office/2006/metadata/properties" xmlns:ns2="5ba2880c-aa49-4c08-ab41-124be6e9124e" xmlns:ns3="e5ddbce6-0623-4d63-839b-c92159aae971" targetNamespace="http://schemas.microsoft.com/office/2006/metadata/properties" ma:root="true" ma:fieldsID="39343ec5af5c29e8fcbf552bcf44cf20" ns2:_="" ns3:_="">
    <xsd:import namespace="5ba2880c-aa49-4c08-ab41-124be6e9124e"/>
    <xsd:import namespace="e5ddbce6-0623-4d63-839b-c92159aae97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2880c-aa49-4c08-ab41-124be6e9124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b221b05c-f873-41e0-a756-f9ef2afade3b}" ma:internalName="TaxCatchAll" ma:showField="CatchAllData" ma:web="5ba2880c-aa49-4c08-ab41-124be6e912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ddbce6-0623-4d63-839b-c92159aae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8bf7d99a-ea36-4619-98e6-5b59cc31b9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ba2880c-aa49-4c08-ab41-124be6e9124e">FJQZQ7PKH67T-580059046-129558</_dlc_DocId>
    <_dlc_DocIdUrl xmlns="5ba2880c-aa49-4c08-ab41-124be6e9124e">
      <Url>https://inclusionlondon.sharepoint.com/sites/PUBLIC/_layouts/15/DocIdRedir.aspx?ID=FJQZQ7PKH67T-580059046-129558</Url>
      <Description>FJQZQ7PKH67T-580059046-129558</Description>
    </_dlc_DocIdUrl>
    <lcf76f155ced4ddcb4097134ff3c332f xmlns="e5ddbce6-0623-4d63-839b-c92159aae971">
      <Terms xmlns="http://schemas.microsoft.com/office/infopath/2007/PartnerControls"/>
    </lcf76f155ced4ddcb4097134ff3c332f>
    <TaxCatchAll xmlns="5ba2880c-aa49-4c08-ab41-124be6e9124e" xsi:nil="true"/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4C79DD3-80CA-4F69-88FF-496C7BA74D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58B70E-2803-40C5-B338-F007DD6794EF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4D2B15E-6A08-4301-AD13-FC04EA9362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a2880c-aa49-4c08-ab41-124be6e9124e"/>
    <ds:schemaRef ds:uri="e5ddbce6-0623-4d63-839b-c92159aae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44011D2-DE23-42F3-A82B-190558809AB3}">
  <ds:schemaRefs>
    <ds:schemaRef ds:uri="http://schemas.microsoft.com/office/2006/metadata/properties"/>
    <ds:schemaRef ds:uri="http://schemas.microsoft.com/office/infopath/2007/PartnerControls"/>
    <ds:schemaRef ds:uri="5ba2880c-aa49-4c08-ab41-124be6e9124e"/>
    <ds:schemaRef ds:uri="e5ddbce6-0623-4d63-839b-c92159aae971"/>
  </ds:schemaRefs>
</ds:datastoreItem>
</file>

<file path=customXml/itemProps6.xml><?xml version="1.0" encoding="utf-8"?>
<ds:datastoreItem xmlns:ds="http://schemas.openxmlformats.org/officeDocument/2006/customXml" ds:itemID="{259A8B36-CD3C-4F46-9E7B-55933C107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</Template>
  <TotalTime>1594</TotalTime>
  <Pages>21</Pages>
  <Words>1032</Words>
  <Characters>5889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Lara Conner</dc:creator>
  <cp:keywords/>
  <cp:lastModifiedBy>Lara Conner</cp:lastModifiedBy>
  <cp:revision>118</cp:revision>
  <cp:lastPrinted>2006-08-01T17:47:00Z</cp:lastPrinted>
  <dcterms:created xsi:type="dcterms:W3CDTF">2022-11-30T16:21:00Z</dcterms:created>
  <dcterms:modified xsi:type="dcterms:W3CDTF">2022-12-02T15:19:00Z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ContentTypeId">
    <vt:lpwstr>0x010100388D235354ADCF4481E8AF7053E44824</vt:lpwstr>
  </property>
  <property fmtid="{D5CDD505-2E9C-101B-9397-08002B2CF9AE}" pid="4" name="_dlc_DocIdItemGuid">
    <vt:lpwstr>41d0f170-4c2f-4c0a-b873-b80be9cab5b9</vt:lpwstr>
  </property>
  <property fmtid="{D5CDD505-2E9C-101B-9397-08002B2CF9AE}" pid="5" name="MediaServiceImageTags">
    <vt:lpwstr/>
  </property>
</Properties>
</file>