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9DED3" w14:textId="18EAEA06" w:rsidR="00D077E9" w:rsidRDefault="00033323" w:rsidP="00D70D02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06E15C7" wp14:editId="13044314">
                <wp:simplePos x="0" y="0"/>
                <wp:positionH relativeFrom="margin">
                  <wp:posOffset>-207645</wp:posOffset>
                </wp:positionH>
                <wp:positionV relativeFrom="paragraph">
                  <wp:posOffset>-689610</wp:posOffset>
                </wp:positionV>
                <wp:extent cx="6848475" cy="21812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57D0D" w14:textId="077BA86A" w:rsidR="00D077E9" w:rsidRPr="00604455" w:rsidRDefault="00ED55BD" w:rsidP="00604455">
                            <w:pPr>
                              <w:pStyle w:val="Title"/>
                              <w:spacing w:after="120"/>
                              <w:rPr>
                                <w:color w:val="48C3D2"/>
                              </w:rPr>
                            </w:pPr>
                            <w:r w:rsidRPr="00604455">
                              <w:rPr>
                                <w:color w:val="48C3D2"/>
                              </w:rPr>
                              <w:t>Disability, Crime and Hate Crime in the News</w:t>
                            </w:r>
                            <w:r w:rsidR="00604455" w:rsidRPr="00604455">
                              <w:rPr>
                                <w:color w:val="48C3D2"/>
                              </w:rPr>
                              <w:t xml:space="preserve"> </w:t>
                            </w:r>
                          </w:p>
                          <w:p w14:paraId="0A4AE49F" w14:textId="7AB4FF96" w:rsidR="00604455" w:rsidRPr="00604455" w:rsidRDefault="00604455" w:rsidP="00604455">
                            <w:pPr>
                              <w:pStyle w:val="Title"/>
                              <w:spacing w:after="120"/>
                              <w:rPr>
                                <w:color w:val="48C3D2"/>
                              </w:rPr>
                            </w:pPr>
                            <w:r w:rsidRPr="00604455">
                              <w:rPr>
                                <w:color w:val="48C3D2"/>
                              </w:rPr>
                              <w:t>Part 2 - About the C</w:t>
                            </w:r>
                            <w:r w:rsidR="004455CD">
                              <w:rPr>
                                <w:color w:val="48C3D2"/>
                              </w:rPr>
                              <w:t>rimes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E15C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6.35pt;margin-top:-54.3pt;width:539.25pt;height:171.7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" filled="f" stroked="f" strokeweight=".5pt">
                <v:textbox>
                  <w:txbxContent>
                    <w:p w14:paraId="54C57D0D" w14:textId="077BA86A" w:rsidR="00D077E9" w:rsidRPr="00604455" w:rsidRDefault="00ED55BD" w:rsidP="00604455">
                      <w:pPr>
                        <w:pStyle w:val="Title"/>
                        <w:spacing w:after="120"/>
                        <w:rPr>
                          <w:color w:val="48C3D2"/>
                        </w:rPr>
                      </w:pPr>
                      <w:r w:rsidRPr="00604455">
                        <w:rPr>
                          <w:color w:val="48C3D2"/>
                        </w:rPr>
                        <w:t>Disability, Crime and Hate Crime in the News</w:t>
                      </w:r>
                      <w:r w:rsidR="00604455" w:rsidRPr="00604455">
                        <w:rPr>
                          <w:color w:val="48C3D2"/>
                        </w:rPr>
                        <w:t xml:space="preserve"> </w:t>
                      </w:r>
                    </w:p>
                    <w:p w14:paraId="0A4AE49F" w14:textId="7AB4FF96" w:rsidR="00604455" w:rsidRPr="00604455" w:rsidRDefault="00604455" w:rsidP="00604455">
                      <w:pPr>
                        <w:pStyle w:val="Title"/>
                        <w:spacing w:after="120"/>
                        <w:rPr>
                          <w:color w:val="48C3D2"/>
                        </w:rPr>
                      </w:pPr>
                      <w:r w:rsidRPr="00604455">
                        <w:rPr>
                          <w:color w:val="48C3D2"/>
                        </w:rPr>
                        <w:t>Part 2 - About the C</w:t>
                      </w:r>
                      <w:r w:rsidR="004455CD">
                        <w:rPr>
                          <w:color w:val="48C3D2"/>
                        </w:rPr>
                        <w:t>rimes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511DA4D3" wp14:editId="186FFACB">
            <wp:simplePos x="0" y="0"/>
            <wp:positionH relativeFrom="page">
              <wp:posOffset>-47625</wp:posOffset>
            </wp:positionH>
            <wp:positionV relativeFrom="paragraph">
              <wp:posOffset>-908685</wp:posOffset>
            </wp:positionV>
            <wp:extent cx="9968161" cy="6648450"/>
            <wp:effectExtent l="0" t="0" r="0" b="0"/>
            <wp:wrapNone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604" cy="66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2"/>
      </w:tblGrid>
      <w:tr w:rsidR="00D077E9" w14:paraId="0FFD2C6F" w14:textId="77777777" w:rsidTr="00353276">
        <w:trPr>
          <w:trHeight w:val="1927"/>
        </w:trPr>
        <w:tc>
          <w:tcPr>
            <w:tcW w:w="6752" w:type="dxa"/>
            <w:tcBorders>
              <w:top w:val="nil"/>
              <w:left w:val="nil"/>
              <w:bottom w:val="nil"/>
              <w:right w:val="nil"/>
            </w:tcBorders>
          </w:tcPr>
          <w:p w14:paraId="19363D97" w14:textId="21B431E5" w:rsidR="00D077E9" w:rsidRDefault="00033323" w:rsidP="00D077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1" locked="0" layoutInCell="1" allowOverlap="1" wp14:anchorId="234975A0" wp14:editId="492CB33D">
                      <wp:simplePos x="0" y="0"/>
                      <wp:positionH relativeFrom="column">
                        <wp:posOffset>-331470</wp:posOffset>
                      </wp:positionH>
                      <wp:positionV relativeFrom="margin">
                        <wp:posOffset>-982345</wp:posOffset>
                      </wp:positionV>
                      <wp:extent cx="7153275" cy="2228850"/>
                      <wp:effectExtent l="0" t="0" r="9525" b="0"/>
                      <wp:wrapNone/>
                      <wp:docPr id="3" name="Rectangle 3" descr="white rectangle for text on cov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3275" cy="2228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56B71" id="Rectangle 3" o:spid="_x0000_s1026" alt="white rectangle for text on cover" style="position:absolute;margin-left:-26.1pt;margin-top:-77.35pt;width:563.25pt;height:175.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" fillcolor="white [3212]" stroked="f" strokeweight="2pt">
                      <w10:wrap anchory="margin"/>
                    </v:rect>
                  </w:pict>
                </mc:Fallback>
              </mc:AlternateContent>
            </w:r>
          </w:p>
          <w:p w14:paraId="50E583C6" w14:textId="3A111680" w:rsidR="00D077E9" w:rsidRDefault="00D077E9" w:rsidP="00D077E9"/>
        </w:tc>
      </w:tr>
      <w:tr w:rsidR="00D077E9" w14:paraId="194507B3" w14:textId="77777777" w:rsidTr="00353276">
        <w:trPr>
          <w:trHeight w:val="7770"/>
        </w:trPr>
        <w:tc>
          <w:tcPr>
            <w:tcW w:w="6752" w:type="dxa"/>
            <w:tcBorders>
              <w:top w:val="nil"/>
              <w:left w:val="nil"/>
              <w:bottom w:val="nil"/>
              <w:right w:val="nil"/>
            </w:tcBorders>
          </w:tcPr>
          <w:p w14:paraId="7E9E4835" w14:textId="64D3C434" w:rsidR="00D077E9" w:rsidRDefault="00D077E9" w:rsidP="00D077E9">
            <w:pPr>
              <w:rPr>
                <w:noProof/>
              </w:rPr>
            </w:pPr>
          </w:p>
        </w:tc>
      </w:tr>
      <w:tr w:rsidR="00D077E9" w14:paraId="2CC61AC5" w14:textId="77777777" w:rsidTr="00353276">
        <w:trPr>
          <w:trHeight w:val="2209"/>
        </w:trPr>
        <w:tc>
          <w:tcPr>
            <w:tcW w:w="6752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color w:val="FFFFFF" w:themeColor="background1"/>
                <w:sz w:val="32"/>
                <w:szCs w:val="24"/>
              </w:rPr>
              <w:id w:val="1080870105"/>
              <w:placeholder>
                <w:docPart w:val="B8B3662379D94744BEA19CB9A9E6C750"/>
              </w:placeholder>
              <w15:appearance w15:val="hidden"/>
            </w:sdtPr>
            <w:sdtContent>
              <w:p w14:paraId="08452DFB" w14:textId="7E9FE547" w:rsidR="00D077E9" w:rsidRPr="00033323" w:rsidRDefault="004455CD" w:rsidP="00D077E9">
                <w:pPr>
                  <w:rPr>
                    <w:color w:val="FFFFFF" w:themeColor="background1"/>
                    <w:sz w:val="32"/>
                    <w:szCs w:val="24"/>
                  </w:rPr>
                </w:pPr>
                <w:r>
                  <w:rPr>
                    <w:color w:val="FFFFFF" w:themeColor="background1"/>
                    <w:sz w:val="32"/>
                    <w:szCs w:val="24"/>
                  </w:rPr>
                  <w:t>December</w:t>
                </w:r>
                <w:r w:rsidR="00033323" w:rsidRPr="00033323">
                  <w:rPr>
                    <w:color w:val="FFFFFF" w:themeColor="background1"/>
                    <w:sz w:val="32"/>
                    <w:szCs w:val="24"/>
                  </w:rPr>
                  <w:t xml:space="preserve"> 2022</w:t>
                </w:r>
              </w:p>
            </w:sdtContent>
          </w:sdt>
          <w:p w14:paraId="6101A264" w14:textId="77777777" w:rsidR="00D077E9" w:rsidRPr="00033323" w:rsidRDefault="00D077E9" w:rsidP="00D077E9">
            <w:pPr>
              <w:rPr>
                <w:noProof/>
                <w:color w:val="FFFFFF" w:themeColor="background1"/>
                <w:sz w:val="12"/>
                <w:szCs w:val="12"/>
              </w:rPr>
            </w:pPr>
            <w:r w:rsidRPr="00033323">
              <w:rPr>
                <w:noProof/>
                <w:color w:val="FFFFFF" w:themeColor="background1"/>
                <w:sz w:val="12"/>
                <w:szCs w:val="12"/>
              </w:rPr>
              <mc:AlternateContent>
                <mc:Choice Requires="wps">
                  <w:drawing>
                    <wp:inline distT="0" distB="0" distL="0" distR="0" wp14:anchorId="7193B345" wp14:editId="4769F758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46EECAC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16BFB69D" w14:textId="77777777" w:rsidR="00D077E9" w:rsidRPr="00033323" w:rsidRDefault="00D077E9" w:rsidP="00D077E9">
            <w:pPr>
              <w:rPr>
                <w:noProof/>
                <w:color w:val="FFFFFF" w:themeColor="background1"/>
                <w:sz w:val="12"/>
                <w:szCs w:val="12"/>
              </w:rPr>
            </w:pPr>
          </w:p>
          <w:p w14:paraId="53CD682C" w14:textId="77777777" w:rsidR="00D077E9" w:rsidRPr="00033323" w:rsidRDefault="00D077E9" w:rsidP="00D077E9">
            <w:pPr>
              <w:rPr>
                <w:noProof/>
                <w:color w:val="FFFFFF" w:themeColor="background1"/>
                <w:sz w:val="12"/>
                <w:szCs w:val="12"/>
              </w:rPr>
            </w:pPr>
          </w:p>
          <w:p w14:paraId="5350ADD7" w14:textId="77777777" w:rsidR="00D077E9" w:rsidRDefault="00000000" w:rsidP="00D077E9">
            <w:pPr>
              <w:rPr>
                <w:color w:val="FFFFFF" w:themeColor="background1"/>
                <w:sz w:val="32"/>
                <w:szCs w:val="24"/>
              </w:rPr>
            </w:pPr>
            <w:sdt>
              <w:sdtPr>
                <w:rPr>
                  <w:color w:val="FFFFFF" w:themeColor="background1"/>
                  <w:sz w:val="32"/>
                  <w:szCs w:val="24"/>
                </w:rPr>
                <w:id w:val="-1740469667"/>
                <w:placeholder>
                  <w:docPart w:val="C2CD82C8B4464816B3C093C280CB0C33"/>
                </w:placeholder>
                <w15:appearance w15:val="hidden"/>
              </w:sdtPr>
              <w:sdtContent>
                <w:r w:rsidR="00033323" w:rsidRPr="00033323">
                  <w:rPr>
                    <w:color w:val="FFFFFF" w:themeColor="background1"/>
                    <w:sz w:val="32"/>
                    <w:szCs w:val="24"/>
                  </w:rPr>
                  <w:t>Inclusion London</w:t>
                </w:r>
              </w:sdtContent>
            </w:sdt>
          </w:p>
          <w:p w14:paraId="2F9CC88A" w14:textId="1B2732ED" w:rsidR="00E10F4D" w:rsidRPr="00E10F4D" w:rsidRDefault="002E052E" w:rsidP="00D077E9">
            <w:pPr>
              <w:rPr>
                <w:color w:val="FFFFFF" w:themeColor="background1"/>
                <w:sz w:val="32"/>
                <w:szCs w:val="24"/>
              </w:rPr>
            </w:pPr>
            <w:r>
              <w:rPr>
                <w:color w:val="FFFFFF" w:themeColor="background1"/>
                <w:sz w:val="32"/>
                <w:szCs w:val="24"/>
              </w:rPr>
              <w:t>Authored by: Disability Hate Crime Team – Lara Conner and Louise Holden</w:t>
            </w:r>
          </w:p>
        </w:tc>
      </w:tr>
    </w:tbl>
    <w:p w14:paraId="11DA60DE" w14:textId="77777777" w:rsidR="00893061" w:rsidRDefault="00893061">
      <w:pPr>
        <w:spacing w:after="200"/>
        <w:rPr>
          <w:noProof/>
        </w:rPr>
      </w:pPr>
    </w:p>
    <w:p w14:paraId="7B9AFD19" w14:textId="501C973F" w:rsidR="00C6327E" w:rsidRPr="00C6327E" w:rsidRDefault="00604455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FA431EF" wp14:editId="7153FBA9">
                <wp:simplePos x="0" y="0"/>
                <wp:positionH relativeFrom="column">
                  <wp:posOffset>-150495</wp:posOffset>
                </wp:positionH>
                <wp:positionV relativeFrom="paragraph">
                  <wp:posOffset>675005</wp:posOffset>
                </wp:positionV>
                <wp:extent cx="6657975" cy="0"/>
                <wp:effectExtent l="0" t="19050" r="28575" b="19050"/>
                <wp:wrapNone/>
                <wp:docPr id="5" name="Straight Connector 5" descr="text divi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48C3D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9201B" id="Straight Connector 5" o:spid="_x0000_s1026" alt="text divider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85pt,53.15pt" to="512.4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" strokecolor="#48c3d2" strokeweight="3pt"/>
            </w:pict>
          </mc:Fallback>
        </mc:AlternateContent>
      </w:r>
      <w:r w:rsidR="00893061">
        <w:rPr>
          <w:noProof/>
        </w:rPr>
        <w:drawing>
          <wp:anchor distT="0" distB="0" distL="114300" distR="114300" simplePos="0" relativeHeight="251665920" behindDoc="0" locked="0" layoutInCell="1" allowOverlap="1" wp14:anchorId="781241CE" wp14:editId="7BE5E865">
            <wp:simplePos x="0" y="0"/>
            <wp:positionH relativeFrom="column">
              <wp:posOffset>4812030</wp:posOffset>
            </wp:positionH>
            <wp:positionV relativeFrom="paragraph">
              <wp:posOffset>6099810</wp:posOffset>
            </wp:positionV>
            <wp:extent cx="2181225" cy="2181225"/>
            <wp:effectExtent l="0" t="0" r="0" b="9525"/>
            <wp:wrapNone/>
            <wp:docPr id="9" name="Picture 9" descr="Easy Read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Read Logo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3061">
        <w:rPr>
          <w:noProof/>
        </w:rPr>
        <w:drawing>
          <wp:anchor distT="0" distB="0" distL="114300" distR="114300" simplePos="0" relativeHeight="251664896" behindDoc="0" locked="0" layoutInCell="1" allowOverlap="1" wp14:anchorId="3189AC53" wp14:editId="699E92AF">
            <wp:simplePos x="0" y="0"/>
            <wp:positionH relativeFrom="column">
              <wp:posOffset>5259705</wp:posOffset>
            </wp:positionH>
            <wp:positionV relativeFrom="paragraph">
              <wp:posOffset>5242560</wp:posOffset>
            </wp:positionV>
            <wp:extent cx="1628775" cy="11715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70"/>
                    <a:stretch/>
                  </pic:blipFill>
                  <pic:spPr bwMode="auto">
                    <a:xfrm>
                      <a:off x="0" y="0"/>
                      <a:ext cx="16287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276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9453913" wp14:editId="036E3FF6">
                <wp:simplePos x="0" y="0"/>
                <wp:positionH relativeFrom="page">
                  <wp:align>right</wp:align>
                </wp:positionH>
                <wp:positionV relativeFrom="page">
                  <wp:posOffset>6667500</wp:posOffset>
                </wp:positionV>
                <wp:extent cx="7781925" cy="3374390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74390"/>
                        </a:xfrm>
                        <a:prstGeom prst="rect">
                          <a:avLst/>
                        </a:prstGeom>
                        <a:solidFill>
                          <a:srgbClr val="48C3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492EC9" id="Rectangle 2" o:spid="_x0000_s1026" alt="colored rectangle" style="position:absolute;margin-left:561.55pt;margin-top:525pt;width:612.75pt;height:265.7pt;z-index:-25165772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" fillcolor="#48c3d2" stroked="f" strokeweight="2pt">
                <w10:wrap anchorx="page" anchory="page"/>
              </v:rect>
            </w:pict>
          </mc:Fallback>
        </mc:AlternateContent>
      </w:r>
      <w:r w:rsidR="00D077E9">
        <w:br w:type="page"/>
      </w:r>
    </w:p>
    <w:p w14:paraId="3883CEAF" w14:textId="42FEBAF5" w:rsidR="00022F7B" w:rsidRDefault="00022F7B" w:rsidP="00C6327E">
      <w:pPr>
        <w:pStyle w:val="Heading1"/>
      </w:pPr>
      <w:r>
        <w:lastRenderedPageBreak/>
        <w:t xml:space="preserve">Important things we </w:t>
      </w:r>
      <w:r w:rsidR="00C6327E">
        <w:t xml:space="preserve">thought </w:t>
      </w:r>
      <w:r>
        <w:t>about</w:t>
      </w:r>
    </w:p>
    <w:p w14:paraId="6EDA2355" w14:textId="77777777" w:rsidR="00C6327E" w:rsidRDefault="00C6327E" w:rsidP="00C6327E"/>
    <w:p w14:paraId="601C344C" w14:textId="20B7B662" w:rsidR="00D42A25" w:rsidRDefault="00D42A25" w:rsidP="00B26C81">
      <w:pPr>
        <w:pStyle w:val="Content"/>
        <w:spacing w:after="240" w:line="360" w:lineRule="auto"/>
      </w:pPr>
      <w:r>
        <w:rPr>
          <w:noProof/>
        </w:rPr>
        <w:drawing>
          <wp:anchor distT="0" distB="720090" distL="114300" distR="114300" simplePos="0" relativeHeight="251667968" behindDoc="0" locked="0" layoutInCell="1" allowOverlap="1" wp14:anchorId="233499B7" wp14:editId="0029D497">
            <wp:simplePos x="0" y="0"/>
            <wp:positionH relativeFrom="margin">
              <wp:posOffset>-47625</wp:posOffset>
            </wp:positionH>
            <wp:positionV relativeFrom="paragraph">
              <wp:posOffset>159385</wp:posOffset>
            </wp:positionV>
            <wp:extent cx="2880000" cy="2880000"/>
            <wp:effectExtent l="0" t="0" r="0" b="0"/>
            <wp:wrapSquare wrapText="bothSides"/>
            <wp:docPr id="7" name="Picture 7" descr="Social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cial M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89E9E" w14:textId="08542FBA" w:rsidR="00B26C81" w:rsidRDefault="008D1D0E" w:rsidP="00B26C81">
      <w:pPr>
        <w:pStyle w:val="Content"/>
        <w:spacing w:after="240" w:line="360" w:lineRule="auto"/>
      </w:pPr>
      <w:r>
        <w:t>There are more ways to find things out now.</w:t>
      </w:r>
    </w:p>
    <w:p w14:paraId="7DF50052" w14:textId="5B153A68" w:rsidR="00C6327E" w:rsidRDefault="007C1EEA" w:rsidP="007C1EEA">
      <w:pPr>
        <w:pStyle w:val="Content"/>
        <w:spacing w:after="240" w:line="360" w:lineRule="auto"/>
      </w:pPr>
      <w:r>
        <w:t>The internet has a lot of information on it.</w:t>
      </w:r>
    </w:p>
    <w:p w14:paraId="2286F476" w14:textId="77777777" w:rsidR="00D42A25" w:rsidRDefault="00D42A25" w:rsidP="007C1EEA">
      <w:pPr>
        <w:pStyle w:val="Content"/>
        <w:spacing w:after="240" w:line="360" w:lineRule="auto"/>
      </w:pPr>
    </w:p>
    <w:p w14:paraId="1297C1A1" w14:textId="77777777" w:rsidR="00D42A25" w:rsidRDefault="00D42A25" w:rsidP="007C1EEA">
      <w:pPr>
        <w:pStyle w:val="Content"/>
        <w:spacing w:after="240" w:line="360" w:lineRule="auto"/>
      </w:pPr>
    </w:p>
    <w:p w14:paraId="4AE3520D" w14:textId="6FE4799E" w:rsidR="007C1EEA" w:rsidRDefault="00D42A25" w:rsidP="007C1EEA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61E630BE" wp14:editId="724C1438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880000" cy="2880000"/>
            <wp:effectExtent l="0" t="0" r="0" b="0"/>
            <wp:wrapSquare wrapText="bothSides"/>
            <wp:docPr id="11" name="Picture 11" descr="Willia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lliam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But sometimes</w:t>
      </w:r>
      <w:r w:rsidR="007C1EEA">
        <w:t xml:space="preserve"> it is hard to find out what is true.</w:t>
      </w:r>
    </w:p>
    <w:p w14:paraId="1DB011BE" w14:textId="6FFA498C" w:rsidR="007C1EEA" w:rsidRDefault="007C1EEA" w:rsidP="007C1EEA">
      <w:pPr>
        <w:pStyle w:val="Content"/>
        <w:spacing w:after="240" w:line="360" w:lineRule="auto"/>
      </w:pPr>
      <w:r>
        <w:t>It is also hard to find all the facts.</w:t>
      </w:r>
    </w:p>
    <w:p w14:paraId="52DDD491" w14:textId="67362E58" w:rsidR="008D1D0E" w:rsidRDefault="008553B2" w:rsidP="000055E1">
      <w:pPr>
        <w:pStyle w:val="Content"/>
        <w:spacing w:after="240" w:line="360" w:lineRule="auto"/>
      </w:pPr>
      <w:r>
        <w:t xml:space="preserve">Even </w:t>
      </w:r>
      <w:r w:rsidR="000055E1">
        <w:rPr>
          <w:b/>
          <w:bCs/>
        </w:rPr>
        <w:t>journalists</w:t>
      </w:r>
      <w:r>
        <w:t xml:space="preserve"> </w:t>
      </w:r>
      <w:r w:rsidR="00925BB7">
        <w:t>find it hard to find out everything.</w:t>
      </w:r>
    </w:p>
    <w:p w14:paraId="596532F6" w14:textId="7C086BCB" w:rsidR="008553B2" w:rsidRPr="000055E1" w:rsidRDefault="008553B2" w:rsidP="000055E1">
      <w:pPr>
        <w:pStyle w:val="Content"/>
        <w:spacing w:after="240" w:line="360" w:lineRule="auto"/>
      </w:pPr>
    </w:p>
    <w:p w14:paraId="731B0810" w14:textId="0DA75BC3" w:rsidR="008553B2" w:rsidRPr="000055E1" w:rsidRDefault="000055E1" w:rsidP="002553A7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</w:pPr>
      <w:r>
        <w:rPr>
          <w:b/>
          <w:bCs/>
        </w:rPr>
        <w:t>Journalists</w:t>
      </w:r>
      <w:r>
        <w:t xml:space="preserve"> are people who find information and write stories for the news.</w:t>
      </w:r>
    </w:p>
    <w:p w14:paraId="0183F3E6" w14:textId="5F4701F6" w:rsidR="008553B2" w:rsidRDefault="00FA08A5" w:rsidP="0036283C">
      <w:pPr>
        <w:pStyle w:val="Content"/>
        <w:spacing w:after="240" w:line="360" w:lineRule="auto"/>
      </w:pPr>
      <w:r w:rsidRPr="00FA08A5">
        <w:rPr>
          <w:b/>
          <w:bCs/>
          <w:noProof/>
        </w:rPr>
        <w:lastRenderedPageBreak/>
        <w:drawing>
          <wp:anchor distT="0" distB="720090" distL="114300" distR="114300" simplePos="0" relativeHeight="251671040" behindDoc="0" locked="0" layoutInCell="1" allowOverlap="1" wp14:anchorId="59012537" wp14:editId="18749FB9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2880000" cy="3193200"/>
            <wp:effectExtent l="0" t="0" r="0" b="7620"/>
            <wp:wrapSquare wrapText="bothSides"/>
            <wp:docPr id="1" name="Picture 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83C">
        <w:t>Sometimes, journalists find it hard to get information from the police.</w:t>
      </w:r>
    </w:p>
    <w:p w14:paraId="7F407778" w14:textId="4DD36EF9" w:rsidR="0036283C" w:rsidRDefault="00363E46" w:rsidP="0036283C">
      <w:pPr>
        <w:pStyle w:val="Content"/>
        <w:spacing w:after="240" w:line="360" w:lineRule="auto"/>
      </w:pPr>
      <w:r>
        <w:t>Sometimes</w:t>
      </w:r>
      <w:r w:rsidR="00983894">
        <w:t>,</w:t>
      </w:r>
      <w:r>
        <w:t xml:space="preserve"> the police will not talk to journalists about certain crimes.</w:t>
      </w:r>
    </w:p>
    <w:p w14:paraId="656D232A" w14:textId="53C34C7B" w:rsidR="00363E46" w:rsidRDefault="00363E46" w:rsidP="0036283C">
      <w:pPr>
        <w:pStyle w:val="Content"/>
        <w:spacing w:after="240" w:line="360" w:lineRule="auto"/>
      </w:pPr>
      <w:r>
        <w:t xml:space="preserve">Sometimes they will only give them a </w:t>
      </w:r>
      <w:r w:rsidR="00983894">
        <w:t>bit</w:t>
      </w:r>
      <w:r>
        <w:t xml:space="preserve"> of information</w:t>
      </w:r>
      <w:r w:rsidR="00D47620">
        <w:t>.</w:t>
      </w:r>
    </w:p>
    <w:p w14:paraId="2D62FF57" w14:textId="3CA1E8A5" w:rsidR="00543AE1" w:rsidRDefault="00543AE1" w:rsidP="0036283C">
      <w:pPr>
        <w:pStyle w:val="Content"/>
        <w:spacing w:after="240" w:line="360" w:lineRule="auto"/>
      </w:pPr>
    </w:p>
    <w:p w14:paraId="3E1AE7C5" w14:textId="77777777" w:rsidR="00983894" w:rsidRDefault="00983894" w:rsidP="0036283C">
      <w:pPr>
        <w:pStyle w:val="Content"/>
        <w:spacing w:after="240" w:line="360" w:lineRule="auto"/>
      </w:pPr>
    </w:p>
    <w:p w14:paraId="54D4F599" w14:textId="63EFC435" w:rsidR="005C4D50" w:rsidRDefault="0013186F" w:rsidP="0036283C">
      <w:pPr>
        <w:pStyle w:val="Content"/>
        <w:spacing w:after="240" w:line="36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5AFF527F" wp14:editId="3664A1B3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2880000" cy="2880000"/>
            <wp:effectExtent l="0" t="0" r="0" b="0"/>
            <wp:wrapSquare wrapText="bothSides"/>
            <wp:docPr id="12" name="Picture 12" descr="Ethic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thics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9F0">
        <w:t xml:space="preserve">Sometimes, information will be </w:t>
      </w:r>
      <w:r w:rsidR="000D59F0">
        <w:rPr>
          <w:b/>
          <w:bCs/>
        </w:rPr>
        <w:t>biased.</w:t>
      </w:r>
    </w:p>
    <w:p w14:paraId="41BDB061" w14:textId="72439B65" w:rsidR="0068312E" w:rsidRDefault="00543AE1" w:rsidP="0036283C">
      <w:pPr>
        <w:pStyle w:val="Content"/>
        <w:spacing w:after="240" w:line="360" w:lineRule="auto"/>
      </w:pPr>
      <w:r>
        <w:t>The police can be biased.</w:t>
      </w:r>
    </w:p>
    <w:p w14:paraId="65D4DD13" w14:textId="19937858" w:rsidR="00543AE1" w:rsidRDefault="00543AE1" w:rsidP="0036283C">
      <w:pPr>
        <w:pStyle w:val="Content"/>
        <w:spacing w:after="240" w:line="360" w:lineRule="auto"/>
      </w:pPr>
      <w:r>
        <w:t>Or the journalist or their boss could be biased.</w:t>
      </w:r>
    </w:p>
    <w:p w14:paraId="4750B952" w14:textId="14020ABA" w:rsidR="00543AE1" w:rsidRDefault="00543AE1" w:rsidP="0036283C">
      <w:pPr>
        <w:pStyle w:val="Content"/>
        <w:spacing w:after="240" w:line="360" w:lineRule="auto"/>
      </w:pPr>
      <w:r>
        <w:t>This will change how the news story is written.</w:t>
      </w:r>
    </w:p>
    <w:p w14:paraId="18E30785" w14:textId="77777777" w:rsidR="0013186F" w:rsidRDefault="0013186F" w:rsidP="0036283C">
      <w:pPr>
        <w:pStyle w:val="Content"/>
        <w:spacing w:after="240" w:line="360" w:lineRule="auto"/>
      </w:pPr>
    </w:p>
    <w:p w14:paraId="4064D621" w14:textId="77777777" w:rsidR="00983894" w:rsidRPr="00543AE1" w:rsidRDefault="00983894" w:rsidP="0036283C">
      <w:pPr>
        <w:pStyle w:val="Content"/>
        <w:spacing w:after="240" w:line="360" w:lineRule="auto"/>
      </w:pPr>
    </w:p>
    <w:p w14:paraId="1AD36CD4" w14:textId="6A548E5D" w:rsidR="000D59F0" w:rsidRDefault="000D59F0" w:rsidP="0013186F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  <w:spacing w:after="240" w:line="360" w:lineRule="auto"/>
      </w:pPr>
      <w:r w:rsidRPr="0013186F">
        <w:rPr>
          <w:b/>
          <w:bCs/>
        </w:rPr>
        <w:lastRenderedPageBreak/>
        <w:t>Biased</w:t>
      </w:r>
      <w:r w:rsidRPr="0013186F">
        <w:t xml:space="preserve"> </w:t>
      </w:r>
      <w:r w:rsidR="00A61219" w:rsidRPr="0013186F">
        <w:t>here means</w:t>
      </w:r>
      <w:r w:rsidR="0068312E" w:rsidRPr="0013186F">
        <w:t xml:space="preserve"> you</w:t>
      </w:r>
      <w:r w:rsidR="00A61219" w:rsidRPr="0013186F">
        <w:t xml:space="preserve"> </w:t>
      </w:r>
      <w:r w:rsidR="0068312E" w:rsidRPr="0013186F">
        <w:t>only get some information, so you will think what someone wants you to think.</w:t>
      </w:r>
      <w:r w:rsidR="00A61219" w:rsidRPr="0013186F">
        <w:t xml:space="preserve"> </w:t>
      </w:r>
    </w:p>
    <w:p w14:paraId="4ED74AC5" w14:textId="77777777" w:rsidR="00B26D5A" w:rsidRPr="0013186F" w:rsidRDefault="00B26D5A" w:rsidP="0013186F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  <w:spacing w:after="240" w:line="360" w:lineRule="auto"/>
      </w:pPr>
    </w:p>
    <w:p w14:paraId="7B1014E7" w14:textId="7BA03FDB" w:rsidR="0068312E" w:rsidRPr="0013186F" w:rsidRDefault="00A56E6D" w:rsidP="0013186F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  <w:spacing w:after="240" w:line="360" w:lineRule="auto"/>
      </w:pPr>
      <w:r w:rsidRPr="0013186F">
        <w:t>Here is an example:</w:t>
      </w:r>
    </w:p>
    <w:p w14:paraId="29AA9D42" w14:textId="423638EA" w:rsidR="00A56E6D" w:rsidRPr="0013186F" w:rsidRDefault="008B1B31" w:rsidP="0013186F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  <w:spacing w:after="240" w:line="360" w:lineRule="auto"/>
      </w:pPr>
      <w:r w:rsidRPr="0013186F">
        <w:t xml:space="preserve">Daniel and </w:t>
      </w:r>
      <w:proofErr w:type="spellStart"/>
      <w:r w:rsidRPr="0013186F">
        <w:t>Rishaan</w:t>
      </w:r>
      <w:proofErr w:type="spellEnd"/>
      <w:r w:rsidRPr="0013186F">
        <w:t xml:space="preserve"> g</w:t>
      </w:r>
      <w:r w:rsidR="0013186F">
        <w:t>o</w:t>
      </w:r>
      <w:r w:rsidRPr="0013186F">
        <w:t xml:space="preserve">t into a fight. </w:t>
      </w:r>
      <w:r w:rsidR="0013186F" w:rsidRPr="0013186F">
        <w:t>Both</w:t>
      </w:r>
      <w:r w:rsidRPr="0013186F">
        <w:t xml:space="preserve"> were angry</w:t>
      </w:r>
      <w:r w:rsidR="00B26D5A">
        <w:t xml:space="preserve"> </w:t>
      </w:r>
      <w:r w:rsidR="0013186F">
        <w:t>and</w:t>
      </w:r>
      <w:r w:rsidRPr="0013186F">
        <w:t xml:space="preserve"> said </w:t>
      </w:r>
      <w:r w:rsidR="0013186F">
        <w:t>rude things to</w:t>
      </w:r>
      <w:r w:rsidRPr="0013186F">
        <w:t xml:space="preserve"> each other</w:t>
      </w:r>
      <w:r w:rsidR="0013186F">
        <w:t xml:space="preserve"> that caused the fight</w:t>
      </w:r>
      <w:r w:rsidRPr="0013186F">
        <w:t>.</w:t>
      </w:r>
    </w:p>
    <w:p w14:paraId="582FBD0E" w14:textId="77777777" w:rsidR="0013186F" w:rsidRDefault="00A51318" w:rsidP="0013186F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  <w:spacing w:after="240" w:line="360" w:lineRule="auto"/>
      </w:pPr>
      <w:r w:rsidRPr="0013186F">
        <w:t xml:space="preserve">Sean saw the fight. </w:t>
      </w:r>
    </w:p>
    <w:p w14:paraId="11C6146E" w14:textId="44D99002" w:rsidR="008B1B31" w:rsidRPr="0013186F" w:rsidRDefault="00A51318" w:rsidP="0013186F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  <w:spacing w:after="240" w:line="360" w:lineRule="auto"/>
      </w:pPr>
      <w:r w:rsidRPr="0013186F">
        <w:t>Sean is friends with Daniel</w:t>
      </w:r>
      <w:r w:rsidR="000C00B1" w:rsidRPr="0013186F">
        <w:t xml:space="preserve">. He tells people all the rude things </w:t>
      </w:r>
      <w:proofErr w:type="spellStart"/>
      <w:r w:rsidR="000C00B1" w:rsidRPr="0013186F">
        <w:t>Rishaan</w:t>
      </w:r>
      <w:proofErr w:type="spellEnd"/>
      <w:r w:rsidR="000C00B1" w:rsidRPr="0013186F">
        <w:t xml:space="preserve"> said to Daniel. He </w:t>
      </w:r>
      <w:r w:rsidR="000C00B1" w:rsidRPr="0095549D">
        <w:rPr>
          <w:b/>
          <w:bCs/>
        </w:rPr>
        <w:t>does not</w:t>
      </w:r>
      <w:r w:rsidR="000C00B1" w:rsidRPr="0013186F">
        <w:t xml:space="preserve"> tell people the</w:t>
      </w:r>
      <w:r w:rsidR="00465B5C">
        <w:t xml:space="preserve"> rude</w:t>
      </w:r>
      <w:r w:rsidR="000C00B1" w:rsidRPr="0013186F">
        <w:t xml:space="preserve"> things Daniel said.</w:t>
      </w:r>
    </w:p>
    <w:p w14:paraId="2921EA03" w14:textId="74F3B2D9" w:rsidR="00465B5C" w:rsidRPr="0013186F" w:rsidRDefault="000C00B1" w:rsidP="00465B5C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  <w:spacing w:after="240" w:line="360" w:lineRule="auto"/>
      </w:pPr>
      <w:r w:rsidRPr="0013186F">
        <w:t xml:space="preserve">This is </w:t>
      </w:r>
      <w:r w:rsidRPr="0013186F">
        <w:rPr>
          <w:b/>
          <w:bCs/>
        </w:rPr>
        <w:t>biased information</w:t>
      </w:r>
      <w:r w:rsidRPr="0013186F">
        <w:t xml:space="preserve"> because it only tells us the things that will make us believe </w:t>
      </w:r>
      <w:r w:rsidR="00465B5C">
        <w:t>that Daniel did nothing wrong.</w:t>
      </w:r>
    </w:p>
    <w:p w14:paraId="3EE7F962" w14:textId="60D89C01" w:rsidR="0095549D" w:rsidRDefault="0095549D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70E5B20B" w14:textId="05F2DF11" w:rsidR="00536867" w:rsidRDefault="000A5D0B" w:rsidP="0036283C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58E1E1EE" wp14:editId="0E71F170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13" name="Picture 13" descr="Paperwor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perwork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Sometimes, j</w:t>
      </w:r>
      <w:r w:rsidR="00097A24">
        <w:t xml:space="preserve">ournalists </w:t>
      </w:r>
      <w:r>
        <w:t>must</w:t>
      </w:r>
      <w:r w:rsidR="00097A24">
        <w:t xml:space="preserve"> write many stories quickly.</w:t>
      </w:r>
    </w:p>
    <w:p w14:paraId="6D3C52EC" w14:textId="78159F8B" w:rsidR="00097A24" w:rsidRDefault="00097A24" w:rsidP="0036283C">
      <w:pPr>
        <w:pStyle w:val="Content"/>
        <w:spacing w:after="240" w:line="360" w:lineRule="auto"/>
      </w:pPr>
      <w:r>
        <w:t>Their bosses might tell them to write in a certain way. Or to only use some information.</w:t>
      </w:r>
    </w:p>
    <w:p w14:paraId="3FC072A0" w14:textId="4123E43B" w:rsidR="00097A24" w:rsidRDefault="00D12A86" w:rsidP="0036283C">
      <w:pPr>
        <w:pStyle w:val="Content"/>
        <w:spacing w:after="240" w:line="360" w:lineRule="auto"/>
      </w:pPr>
      <w:r>
        <w:t>This puts them under a lot of pressure.</w:t>
      </w:r>
    </w:p>
    <w:p w14:paraId="4A3537F8" w14:textId="2076A4C9" w:rsidR="000A5D0B" w:rsidRDefault="00893BF4" w:rsidP="0036283C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19422505" wp14:editId="029C7735">
            <wp:simplePos x="0" y="0"/>
            <wp:positionH relativeFrom="margin">
              <wp:align>left</wp:align>
            </wp:positionH>
            <wp:positionV relativeFrom="paragraph">
              <wp:posOffset>523240</wp:posOffset>
            </wp:positionV>
            <wp:extent cx="2880000" cy="2880000"/>
            <wp:effectExtent l="0" t="0" r="0" b="0"/>
            <wp:wrapSquare wrapText="bothSides"/>
            <wp:docPr id="14" name="Picture 14" descr="Stud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udy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A4096" w14:textId="1DA6BB92" w:rsidR="000A5D0B" w:rsidRDefault="000A5D0B" w:rsidP="0036283C">
      <w:pPr>
        <w:pStyle w:val="Content"/>
        <w:spacing w:after="240" w:line="360" w:lineRule="auto"/>
      </w:pPr>
      <w:r>
        <w:t>When this happens, journalists can make mistakes.</w:t>
      </w:r>
    </w:p>
    <w:p w14:paraId="664A5874" w14:textId="5357417B" w:rsidR="000A5D0B" w:rsidRDefault="000A5D0B" w:rsidP="0036283C">
      <w:pPr>
        <w:pStyle w:val="Content"/>
        <w:spacing w:after="240" w:line="360" w:lineRule="auto"/>
      </w:pPr>
      <w:r>
        <w:t>Or they can miss important information.</w:t>
      </w:r>
    </w:p>
    <w:p w14:paraId="2BC1EF00" w14:textId="00559BF6" w:rsidR="000A5D0B" w:rsidRPr="0036283C" w:rsidRDefault="000A5D0B" w:rsidP="0036283C">
      <w:pPr>
        <w:pStyle w:val="Content"/>
        <w:spacing w:after="240" w:line="360" w:lineRule="auto"/>
      </w:pPr>
      <w:r>
        <w:t>Th</w:t>
      </w:r>
      <w:r w:rsidR="00BC3721">
        <w:t>is</w:t>
      </w:r>
      <w:r>
        <w:t xml:space="preserve"> might not happen if they had more time.</w:t>
      </w:r>
    </w:p>
    <w:p w14:paraId="65315BF4" w14:textId="1FF2CB58" w:rsidR="00893BF4" w:rsidRDefault="00D42A25">
      <w:pPr>
        <w:spacing w:after="200"/>
        <w:rPr>
          <w:b w:val="0"/>
          <w:bCs/>
        </w:rPr>
      </w:pPr>
      <w:r>
        <w:rPr>
          <w:b w:val="0"/>
          <w:bCs/>
        </w:rPr>
        <w:br w:type="page"/>
      </w:r>
    </w:p>
    <w:p w14:paraId="23E7C6E0" w14:textId="0676E9DF" w:rsidR="00DC547E" w:rsidRDefault="00D2255A" w:rsidP="00893BF4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720090" distB="720090" distL="114300" distR="114300" simplePos="0" relativeHeight="251649024" behindDoc="0" locked="0" layoutInCell="1" allowOverlap="1" wp14:anchorId="4B344A0F" wp14:editId="0948D1FB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880000" cy="1627200"/>
            <wp:effectExtent l="0" t="0" r="0" b="0"/>
            <wp:wrapSquare wrapText="bothSides"/>
            <wp:docPr id="15" name="Picture 15" descr="Google building health tracking platform Google Fit | Trusted Revi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building health tracking platform Google Fit | Trusted Review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47E">
        <w:t xml:space="preserve">Another problem we found </w:t>
      </w:r>
      <w:r w:rsidR="00F10FE6">
        <w:t xml:space="preserve">sometimes </w:t>
      </w:r>
      <w:r w:rsidR="00DC547E">
        <w:t>was Google.</w:t>
      </w:r>
    </w:p>
    <w:p w14:paraId="72EC259A" w14:textId="3AA81D2A" w:rsidR="00F10FE6" w:rsidRDefault="00F10FE6" w:rsidP="00893BF4">
      <w:pPr>
        <w:pStyle w:val="Content"/>
        <w:spacing w:after="240" w:line="360" w:lineRule="auto"/>
      </w:pPr>
      <w:r>
        <w:t>Lots of people use Google to search the internet.</w:t>
      </w:r>
    </w:p>
    <w:p w14:paraId="7B50E24F" w14:textId="7ED78A06" w:rsidR="00DC547E" w:rsidRDefault="00945B36" w:rsidP="00893BF4">
      <w:pPr>
        <w:pStyle w:val="Content"/>
        <w:spacing w:after="240" w:line="360" w:lineRule="auto"/>
      </w:pPr>
      <w:r>
        <w:t>Other people have talked about problems with Google.</w:t>
      </w:r>
    </w:p>
    <w:p w14:paraId="2947ECA8" w14:textId="77E01322" w:rsidR="00F10FE6" w:rsidRDefault="00F10FE6" w:rsidP="00893BF4">
      <w:pPr>
        <w:pStyle w:val="Content"/>
        <w:spacing w:after="240" w:line="360" w:lineRule="auto"/>
      </w:pPr>
    </w:p>
    <w:p w14:paraId="2B41C68A" w14:textId="6A4B03BF" w:rsidR="00945B36" w:rsidRDefault="00121D20" w:rsidP="00893BF4">
      <w:pPr>
        <w:pStyle w:val="Content"/>
        <w:spacing w:after="240" w:line="360" w:lineRule="auto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7A1B3C3C" wp14:editId="41A6D9E5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2879725" cy="2879725"/>
            <wp:effectExtent l="0" t="0" r="0" b="0"/>
            <wp:wrapSquare wrapText="bothSides"/>
            <wp:docPr id="16" name="Picture 16" descr="Willia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lliam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B36">
        <w:t xml:space="preserve">Sometimes, </w:t>
      </w:r>
      <w:r w:rsidR="00D06043">
        <w:t>it is hard to find</w:t>
      </w:r>
      <w:r w:rsidR="00945B36">
        <w:t xml:space="preserve"> useful information </w:t>
      </w:r>
      <w:r w:rsidR="00D06043">
        <w:t>on Google</w:t>
      </w:r>
      <w:r w:rsidR="00945B36">
        <w:t>.</w:t>
      </w:r>
    </w:p>
    <w:p w14:paraId="63420F96" w14:textId="1AEF581D" w:rsidR="00DC547E" w:rsidRDefault="00CD4AC4" w:rsidP="00893BF4">
      <w:pPr>
        <w:pStyle w:val="Content"/>
        <w:spacing w:after="240" w:line="360" w:lineRule="auto"/>
      </w:pPr>
      <w:r>
        <w:t>The rules Google uses to decide what is important or not can be different from what we think.</w:t>
      </w:r>
    </w:p>
    <w:p w14:paraId="0555BE98" w14:textId="13336013" w:rsidR="00CD4AC4" w:rsidRDefault="00121D20" w:rsidP="00CD4AC4">
      <w:pPr>
        <w:pStyle w:val="Content"/>
        <w:spacing w:after="240" w:line="360" w:lineRule="auto"/>
      </w:pPr>
      <w:r>
        <w:t>Sometimes</w:t>
      </w:r>
      <w:r w:rsidR="00CD4AC4">
        <w:t>, Google keeps showing you things you do not want.</w:t>
      </w:r>
    </w:p>
    <w:p w14:paraId="3EEA6E8B" w14:textId="3901F83D" w:rsidR="00121D20" w:rsidRDefault="00121D20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1A06D346" w14:textId="1A808423" w:rsidR="00847230" w:rsidRDefault="009242FF" w:rsidP="00893BF4">
      <w:pPr>
        <w:pStyle w:val="Content"/>
        <w:spacing w:after="240" w:line="360" w:lineRule="auto"/>
      </w:pPr>
      <w:r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305D289C" wp14:editId="7CF0EBE3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17" name="Picture 17" descr="Informatio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rmation sig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BF4">
        <w:t>This means</w:t>
      </w:r>
      <w:r w:rsidR="00847230">
        <w:t xml:space="preserve"> we could not find all the information we needed.</w:t>
      </w:r>
    </w:p>
    <w:p w14:paraId="5705C3C6" w14:textId="68B4CC88" w:rsidR="00BF3D56" w:rsidRDefault="00BF3D56" w:rsidP="00893BF4">
      <w:pPr>
        <w:pStyle w:val="Content"/>
        <w:spacing w:after="240" w:line="360" w:lineRule="auto"/>
      </w:pPr>
      <w:r>
        <w:t xml:space="preserve">This is </w:t>
      </w:r>
      <w:proofErr w:type="gramStart"/>
      <w:r>
        <w:t>okay, because</w:t>
      </w:r>
      <w:proofErr w:type="gramEnd"/>
      <w:r>
        <w:t xml:space="preserve"> our work was still useful.</w:t>
      </w:r>
    </w:p>
    <w:p w14:paraId="4C5ABC73" w14:textId="7B131503" w:rsidR="00BF3D56" w:rsidRDefault="00BF3D56" w:rsidP="00893BF4">
      <w:pPr>
        <w:pStyle w:val="Content"/>
        <w:spacing w:after="240" w:line="360" w:lineRule="auto"/>
      </w:pPr>
      <w:r>
        <w:t>But it is important to know.</w:t>
      </w:r>
    </w:p>
    <w:p w14:paraId="4E41F8C1" w14:textId="77777777" w:rsidR="00BF3D56" w:rsidRDefault="00BF3D56" w:rsidP="00893BF4">
      <w:pPr>
        <w:pStyle w:val="Content"/>
        <w:spacing w:after="240" w:line="360" w:lineRule="auto"/>
      </w:pPr>
    </w:p>
    <w:p w14:paraId="5D9627BF" w14:textId="41966491" w:rsidR="009242FF" w:rsidRDefault="009242FF">
      <w:pPr>
        <w:spacing w:after="200"/>
        <w:rPr>
          <w:rFonts w:ascii="Open Sans" w:hAnsi="Open Sans"/>
          <w:b w:val="0"/>
          <w:sz w:val="32"/>
        </w:rPr>
      </w:pPr>
      <w:r>
        <w:br w:type="page"/>
      </w:r>
    </w:p>
    <w:p w14:paraId="239598B4" w14:textId="77777777" w:rsidR="00C6327E" w:rsidRDefault="00C6327E" w:rsidP="00C6327E">
      <w:pPr>
        <w:pStyle w:val="Heading1"/>
        <w:rPr>
          <w:rFonts w:cs="Open Sans"/>
        </w:rPr>
      </w:pPr>
      <w:r w:rsidRPr="00DE5FD3">
        <w:rPr>
          <w:rFonts w:cs="Open Sans"/>
        </w:rPr>
        <w:lastRenderedPageBreak/>
        <w:t>About the cases</w:t>
      </w:r>
    </w:p>
    <w:p w14:paraId="3ADC7F85" w14:textId="043F1C3A" w:rsidR="00022F7B" w:rsidRPr="00022F7B" w:rsidRDefault="00022F7B" w:rsidP="00022F7B"/>
    <w:p w14:paraId="65386C77" w14:textId="7064A8DE" w:rsidR="000C6748" w:rsidRPr="00DE5FD3" w:rsidRDefault="000C6748" w:rsidP="000C6748">
      <w:pPr>
        <w:pStyle w:val="Heading2"/>
        <w:rPr>
          <w:rFonts w:cs="Open Sans"/>
        </w:rPr>
      </w:pPr>
      <w:r w:rsidRPr="00DE5FD3">
        <w:rPr>
          <w:rFonts w:cs="Open Sans"/>
        </w:rPr>
        <w:t>Where they happened</w:t>
      </w:r>
    </w:p>
    <w:p w14:paraId="47D0E55A" w14:textId="467F69B5" w:rsidR="009242FF" w:rsidRDefault="009242FF" w:rsidP="00DE5FD3">
      <w:pPr>
        <w:pStyle w:val="Content"/>
        <w:spacing w:after="240"/>
        <w:rPr>
          <w:rFonts w:cs="Open Sans"/>
          <w:szCs w:val="24"/>
        </w:rPr>
      </w:pPr>
      <w:r>
        <w:rPr>
          <w:noProof/>
        </w:rPr>
        <w:drawing>
          <wp:anchor distT="900430" distB="900430" distL="114300" distR="215900" simplePos="0" relativeHeight="251645952" behindDoc="0" locked="0" layoutInCell="1" allowOverlap="1" wp14:anchorId="5F82FE77" wp14:editId="3F144152">
            <wp:simplePos x="0" y="0"/>
            <wp:positionH relativeFrom="margin">
              <wp:align>left</wp:align>
            </wp:positionH>
            <wp:positionV relativeFrom="paragraph">
              <wp:posOffset>473075</wp:posOffset>
            </wp:positionV>
            <wp:extent cx="2880000" cy="2880000"/>
            <wp:effectExtent l="0" t="0" r="0" b="0"/>
            <wp:wrapSquare wrapText="bothSides"/>
            <wp:docPr id="18" name="Picture 18" descr="Map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 U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DA43E" w14:textId="0F662CA8" w:rsidR="00F410C6" w:rsidRDefault="00787B42" w:rsidP="00DE5FD3">
      <w:pPr>
        <w:pStyle w:val="Content"/>
        <w:spacing w:after="240"/>
        <w:rPr>
          <w:rFonts w:cs="Open Sans"/>
          <w:szCs w:val="24"/>
        </w:rPr>
      </w:pPr>
      <w:r>
        <w:rPr>
          <w:rFonts w:cs="Open Sans"/>
          <w:szCs w:val="24"/>
        </w:rPr>
        <w:t xml:space="preserve">The </w:t>
      </w:r>
      <w:r w:rsidR="00AF47CD">
        <w:rPr>
          <w:rFonts w:cs="Open Sans"/>
          <w:szCs w:val="24"/>
        </w:rPr>
        <w:t>300</w:t>
      </w:r>
      <w:r>
        <w:rPr>
          <w:rFonts w:cs="Open Sans"/>
          <w:szCs w:val="24"/>
        </w:rPr>
        <w:t xml:space="preserve"> crimes happened </w:t>
      </w:r>
      <w:r w:rsidR="00AF47CD">
        <w:rPr>
          <w:rFonts w:cs="Open Sans"/>
          <w:szCs w:val="24"/>
        </w:rPr>
        <w:t>across</w:t>
      </w:r>
      <w:r>
        <w:rPr>
          <w:rFonts w:cs="Open Sans"/>
          <w:szCs w:val="24"/>
        </w:rPr>
        <w:t xml:space="preserve"> </w:t>
      </w:r>
      <w:r w:rsidR="00845B94">
        <w:rPr>
          <w:rFonts w:cs="Open Sans"/>
          <w:szCs w:val="24"/>
        </w:rPr>
        <w:t>the UK</w:t>
      </w:r>
      <w:r w:rsidR="00A94FC6">
        <w:rPr>
          <w:rFonts w:cs="Open Sans"/>
          <w:szCs w:val="24"/>
        </w:rPr>
        <w:t xml:space="preserve">. </w:t>
      </w:r>
    </w:p>
    <w:p w14:paraId="5C0F6001" w14:textId="7EE8DD51" w:rsidR="000C6748" w:rsidRDefault="00A94FC6" w:rsidP="00DE5FD3">
      <w:pPr>
        <w:pStyle w:val="Content"/>
        <w:spacing w:after="240"/>
        <w:rPr>
          <w:rFonts w:cs="Open Sans"/>
          <w:szCs w:val="24"/>
        </w:rPr>
      </w:pPr>
      <w:r>
        <w:rPr>
          <w:rFonts w:cs="Open Sans"/>
          <w:szCs w:val="24"/>
        </w:rPr>
        <w:t xml:space="preserve">There were some places with more than </w:t>
      </w:r>
      <w:r w:rsidR="00CD4AC4">
        <w:rPr>
          <w:rFonts w:cs="Open Sans"/>
          <w:szCs w:val="24"/>
        </w:rPr>
        <w:t>5</w:t>
      </w:r>
      <w:r>
        <w:rPr>
          <w:rFonts w:cs="Open Sans"/>
          <w:szCs w:val="24"/>
        </w:rPr>
        <w:t xml:space="preserve"> crime</w:t>
      </w:r>
      <w:r w:rsidR="00CD4AC4">
        <w:rPr>
          <w:rFonts w:cs="Open Sans"/>
          <w:szCs w:val="24"/>
        </w:rPr>
        <w:t>s</w:t>
      </w:r>
      <w:r w:rsidR="008E4986">
        <w:rPr>
          <w:rFonts w:cs="Open Sans"/>
          <w:szCs w:val="24"/>
        </w:rPr>
        <w:t>.</w:t>
      </w:r>
    </w:p>
    <w:p w14:paraId="39AFF45B" w14:textId="77777777" w:rsidR="00246868" w:rsidRDefault="00246868" w:rsidP="00DE5FD3">
      <w:pPr>
        <w:pStyle w:val="Content"/>
        <w:spacing w:after="240"/>
        <w:rPr>
          <w:rFonts w:cs="Open Sans"/>
          <w:szCs w:val="24"/>
        </w:rPr>
      </w:pPr>
    </w:p>
    <w:p w14:paraId="216F7E7F" w14:textId="77777777" w:rsidR="00246868" w:rsidRDefault="00246868" w:rsidP="00DE5FD3">
      <w:pPr>
        <w:pStyle w:val="Content"/>
        <w:spacing w:after="240"/>
        <w:rPr>
          <w:rFonts w:cs="Open Sans"/>
          <w:szCs w:val="24"/>
        </w:rPr>
      </w:pPr>
    </w:p>
    <w:p w14:paraId="1FFEA8E9" w14:textId="77777777" w:rsidR="00246868" w:rsidRDefault="00246868" w:rsidP="00DE5FD3">
      <w:pPr>
        <w:pStyle w:val="Content"/>
        <w:spacing w:after="240"/>
        <w:rPr>
          <w:rFonts w:cs="Open Sans"/>
          <w:szCs w:val="24"/>
        </w:rPr>
      </w:pPr>
    </w:p>
    <w:p w14:paraId="075E32D5" w14:textId="21B41ECD" w:rsidR="00246868" w:rsidRDefault="00246868" w:rsidP="00DE5FD3">
      <w:pPr>
        <w:pStyle w:val="Content"/>
        <w:spacing w:after="240"/>
        <w:rPr>
          <w:rFonts w:cs="Open Sans"/>
          <w:szCs w:val="24"/>
        </w:rPr>
      </w:pPr>
      <w:r w:rsidRPr="00246868">
        <w:rPr>
          <w:rFonts w:cs="Open Sans"/>
          <w:szCs w:val="24"/>
        </w:rPr>
        <w:drawing>
          <wp:anchor distT="0" distB="0" distL="114300" distR="215900" simplePos="0" relativeHeight="251657216" behindDoc="0" locked="0" layoutInCell="1" allowOverlap="1" wp14:anchorId="004C8566" wp14:editId="6287B273">
            <wp:simplePos x="0" y="0"/>
            <wp:positionH relativeFrom="margin">
              <wp:align>left</wp:align>
            </wp:positionH>
            <wp:positionV relativeFrom="paragraph">
              <wp:posOffset>384810</wp:posOffset>
            </wp:positionV>
            <wp:extent cx="2880000" cy="2728800"/>
            <wp:effectExtent l="0" t="0" r="0" b="0"/>
            <wp:wrapSquare wrapText="bothSides"/>
            <wp:docPr id="20" name="Picture 20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ap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9A42E" w14:textId="62779C4D" w:rsidR="00246868" w:rsidRDefault="00CD4AC4" w:rsidP="00DE5FD3">
      <w:pPr>
        <w:pStyle w:val="Content"/>
        <w:spacing w:after="240"/>
        <w:rPr>
          <w:rFonts w:cs="Open Sans"/>
          <w:szCs w:val="24"/>
        </w:rPr>
      </w:pPr>
      <w:r>
        <w:rPr>
          <w:rFonts w:cs="Open Sans"/>
          <w:szCs w:val="24"/>
        </w:rPr>
        <w:t>33</w:t>
      </w:r>
      <w:r w:rsidR="00845B94">
        <w:rPr>
          <w:rFonts w:cs="Open Sans"/>
          <w:szCs w:val="24"/>
        </w:rPr>
        <w:t xml:space="preserve"> crimes </w:t>
      </w:r>
      <w:r w:rsidR="008E4986">
        <w:rPr>
          <w:rFonts w:cs="Open Sans"/>
          <w:szCs w:val="24"/>
        </w:rPr>
        <w:t>were</w:t>
      </w:r>
      <w:r w:rsidR="00845B94">
        <w:rPr>
          <w:rFonts w:cs="Open Sans"/>
          <w:szCs w:val="24"/>
        </w:rPr>
        <w:t xml:space="preserve"> in London.</w:t>
      </w:r>
    </w:p>
    <w:p w14:paraId="47C90FF6" w14:textId="4C1190B7" w:rsidR="008E4986" w:rsidRDefault="00CD4AC4" w:rsidP="00DE5FD3">
      <w:pPr>
        <w:pStyle w:val="Content"/>
        <w:spacing w:after="240"/>
        <w:rPr>
          <w:rFonts w:cs="Open Sans"/>
          <w:szCs w:val="24"/>
        </w:rPr>
      </w:pPr>
      <w:r>
        <w:rPr>
          <w:rFonts w:cs="Open Sans"/>
          <w:szCs w:val="24"/>
        </w:rPr>
        <w:t>11</w:t>
      </w:r>
      <w:r w:rsidR="008E4986">
        <w:rPr>
          <w:rFonts w:cs="Open Sans"/>
          <w:szCs w:val="24"/>
        </w:rPr>
        <w:t xml:space="preserve"> crimes were in Manchester.</w:t>
      </w:r>
    </w:p>
    <w:p w14:paraId="48ED5EDC" w14:textId="6B48C0C3" w:rsidR="008E4986" w:rsidRDefault="00CD4AC4" w:rsidP="00DE5FD3">
      <w:pPr>
        <w:pStyle w:val="Content"/>
        <w:spacing w:after="240"/>
        <w:rPr>
          <w:rFonts w:cs="Open Sans"/>
          <w:szCs w:val="24"/>
        </w:rPr>
      </w:pPr>
      <w:r>
        <w:rPr>
          <w:rFonts w:cs="Open Sans"/>
          <w:szCs w:val="24"/>
        </w:rPr>
        <w:t>6 crimes were in Liverpool</w:t>
      </w:r>
    </w:p>
    <w:p w14:paraId="1AE1584F" w14:textId="25C4BFD6" w:rsidR="008E4986" w:rsidRDefault="00CD4AC4" w:rsidP="00DE5FD3">
      <w:pPr>
        <w:pStyle w:val="Content"/>
        <w:spacing w:after="240"/>
        <w:rPr>
          <w:rFonts w:cs="Open Sans"/>
          <w:szCs w:val="24"/>
        </w:rPr>
      </w:pPr>
      <w:r>
        <w:rPr>
          <w:rFonts w:cs="Open Sans"/>
          <w:szCs w:val="24"/>
        </w:rPr>
        <w:t>5 crimes were in Cardiff, Fife, and Leeds.</w:t>
      </w:r>
    </w:p>
    <w:p w14:paraId="023B1893" w14:textId="77777777" w:rsidR="00F410C6" w:rsidRDefault="00F410C6" w:rsidP="00DE5FD3">
      <w:pPr>
        <w:pStyle w:val="Content"/>
        <w:spacing w:after="240"/>
        <w:rPr>
          <w:rFonts w:cs="Open Sans"/>
          <w:szCs w:val="24"/>
        </w:rPr>
      </w:pPr>
    </w:p>
    <w:p w14:paraId="2DF06A4D" w14:textId="302A6EC2" w:rsidR="00F410C6" w:rsidRDefault="00F410C6">
      <w:pPr>
        <w:spacing w:after="200"/>
        <w:rPr>
          <w:rFonts w:ascii="Open Sans" w:hAnsi="Open Sans" w:cs="Open Sans"/>
          <w:b w:val="0"/>
          <w:sz w:val="32"/>
          <w:szCs w:val="24"/>
        </w:rPr>
      </w:pPr>
      <w:r>
        <w:rPr>
          <w:rFonts w:ascii="Open Sans" w:hAnsi="Open Sans" w:cs="Open Sans"/>
          <w:sz w:val="32"/>
          <w:szCs w:val="24"/>
        </w:rPr>
        <w:br w:type="page"/>
      </w:r>
    </w:p>
    <w:p w14:paraId="3DB75687" w14:textId="2DEB6638" w:rsidR="00F410C6" w:rsidRPr="00DE5FD3" w:rsidRDefault="00F410C6" w:rsidP="00F410C6">
      <w:pPr>
        <w:pStyle w:val="Heading2"/>
        <w:rPr>
          <w:rFonts w:cs="Open Sans"/>
        </w:rPr>
      </w:pPr>
      <w:r w:rsidRPr="00DE5FD3">
        <w:rPr>
          <w:rFonts w:cs="Open Sans"/>
        </w:rPr>
        <w:lastRenderedPageBreak/>
        <w:t>Wh</w:t>
      </w:r>
      <w:r>
        <w:rPr>
          <w:rFonts w:cs="Open Sans"/>
        </w:rPr>
        <w:t>en</w:t>
      </w:r>
      <w:r w:rsidRPr="00DE5FD3">
        <w:rPr>
          <w:rFonts w:cs="Open Sans"/>
        </w:rPr>
        <w:t xml:space="preserve"> they happened</w:t>
      </w:r>
    </w:p>
    <w:p w14:paraId="681F2BED" w14:textId="4B56517B" w:rsidR="00B656D1" w:rsidRDefault="00CD4AC4" w:rsidP="00CD4AC4">
      <w:pPr>
        <w:pStyle w:val="Content"/>
        <w:spacing w:after="240" w:line="360" w:lineRule="auto"/>
        <w:rPr>
          <w:rFonts w:cs="Open Sans"/>
          <w:szCs w:val="24"/>
        </w:rPr>
      </w:pPr>
      <w:r>
        <w:rPr>
          <w:noProof/>
        </w:rPr>
        <w:drawing>
          <wp:anchor distT="360045" distB="720090" distL="114300" distR="215900" simplePos="0" relativeHeight="251650560" behindDoc="0" locked="0" layoutInCell="1" allowOverlap="1" wp14:anchorId="334A567D" wp14:editId="1E8A37BA">
            <wp:simplePos x="0" y="0"/>
            <wp:positionH relativeFrom="margin">
              <wp:align>left</wp:align>
            </wp:positionH>
            <wp:positionV relativeFrom="page">
              <wp:posOffset>1914525</wp:posOffset>
            </wp:positionV>
            <wp:extent cx="2880000" cy="2880000"/>
            <wp:effectExtent l="0" t="0" r="0" b="0"/>
            <wp:wrapSquare wrapText="bothSides"/>
            <wp:docPr id="19" name="Picture 19" descr="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460">
        <w:rPr>
          <w:rFonts w:cs="Open Sans"/>
          <w:szCs w:val="24"/>
        </w:rPr>
        <w:t xml:space="preserve">Crimes against Disabled people have happened for </w:t>
      </w:r>
      <w:r w:rsidR="00D72E78">
        <w:rPr>
          <w:rFonts w:cs="Open Sans"/>
          <w:szCs w:val="24"/>
        </w:rPr>
        <w:t xml:space="preserve">a long time. </w:t>
      </w:r>
      <w:r w:rsidR="00BE2F35">
        <w:rPr>
          <w:rFonts w:cs="Open Sans"/>
          <w:szCs w:val="24"/>
        </w:rPr>
        <w:t xml:space="preserve">We </w:t>
      </w:r>
      <w:r w:rsidR="00FE0208">
        <w:rPr>
          <w:rFonts w:cs="Open Sans"/>
          <w:szCs w:val="24"/>
        </w:rPr>
        <w:t xml:space="preserve">also </w:t>
      </w:r>
      <w:r w:rsidR="00BE2F35">
        <w:rPr>
          <w:rFonts w:cs="Open Sans"/>
          <w:szCs w:val="24"/>
        </w:rPr>
        <w:t xml:space="preserve">wanted to look at hate crimes. </w:t>
      </w:r>
    </w:p>
    <w:p w14:paraId="591C44DA" w14:textId="5883C171" w:rsidR="002E44F3" w:rsidRDefault="008B0A53" w:rsidP="00CD4AC4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W</w:t>
      </w:r>
      <w:r w:rsidR="00BE2F35">
        <w:rPr>
          <w:rFonts w:cs="Open Sans"/>
          <w:szCs w:val="24"/>
        </w:rPr>
        <w:t xml:space="preserve">e looked at </w:t>
      </w:r>
      <w:r w:rsidR="00CD4AC4">
        <w:rPr>
          <w:rFonts w:cs="Open Sans"/>
          <w:szCs w:val="24"/>
        </w:rPr>
        <w:t>news stories</w:t>
      </w:r>
      <w:r w:rsidR="00BE2F35">
        <w:rPr>
          <w:rFonts w:cs="Open Sans"/>
          <w:szCs w:val="24"/>
        </w:rPr>
        <w:t xml:space="preserve"> after Disability hate crime </w:t>
      </w:r>
      <w:r w:rsidR="00B656D1">
        <w:rPr>
          <w:rFonts w:cs="Open Sans"/>
          <w:szCs w:val="24"/>
        </w:rPr>
        <w:t>came into the law.</w:t>
      </w:r>
      <w:r w:rsidR="00C40379">
        <w:rPr>
          <w:rFonts w:cs="Open Sans"/>
          <w:szCs w:val="24"/>
        </w:rPr>
        <w:t xml:space="preserve"> </w:t>
      </w:r>
    </w:p>
    <w:p w14:paraId="66E7DA86" w14:textId="30EB2C56" w:rsidR="008E4986" w:rsidRDefault="00C40379" w:rsidP="00CD4AC4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 xml:space="preserve">This </w:t>
      </w:r>
      <w:r w:rsidR="00D72E03">
        <w:rPr>
          <w:rFonts w:cs="Open Sans"/>
          <w:szCs w:val="24"/>
        </w:rPr>
        <w:t>happened in 2003, so we looked at crimes reported in 2005 or later.</w:t>
      </w:r>
    </w:p>
    <w:p w14:paraId="4DCEFF09" w14:textId="0039113E" w:rsidR="002E44F3" w:rsidRDefault="00A378DA" w:rsidP="00DE5FD3">
      <w:pPr>
        <w:pStyle w:val="Content"/>
        <w:spacing w:after="240"/>
        <w:rPr>
          <w:rFonts w:cs="Open Sans"/>
          <w:szCs w:val="24"/>
        </w:rPr>
      </w:pPr>
      <w:r>
        <w:rPr>
          <w:noProof/>
        </w:rPr>
        <w:drawing>
          <wp:anchor distT="0" distB="612140" distL="114300" distR="215900" simplePos="0" relativeHeight="251651584" behindDoc="0" locked="0" layoutInCell="1" allowOverlap="1" wp14:anchorId="64467CF4" wp14:editId="51A0FB3E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2880000" cy="2880000"/>
            <wp:effectExtent l="0" t="0" r="0" b="0"/>
            <wp:wrapSquare wrapText="bothSides"/>
            <wp:docPr id="21" name="Picture 21" descr="Years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ears 20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09232" w14:textId="43C24A21" w:rsidR="002E44F3" w:rsidRDefault="00A378DA" w:rsidP="00873D78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48 out of 300</w:t>
      </w:r>
      <w:r w:rsidR="0044601F">
        <w:rPr>
          <w:rFonts w:cs="Open Sans"/>
          <w:szCs w:val="24"/>
        </w:rPr>
        <w:t xml:space="preserve"> crimes happened between 2005 and 2012.</w:t>
      </w:r>
    </w:p>
    <w:p w14:paraId="5AD09FEC" w14:textId="717265F5" w:rsidR="0044601F" w:rsidRDefault="00A378DA" w:rsidP="00873D78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252 out of 300</w:t>
      </w:r>
      <w:r w:rsidR="0044601F">
        <w:rPr>
          <w:rFonts w:cs="Open Sans"/>
          <w:szCs w:val="24"/>
        </w:rPr>
        <w:t xml:space="preserve"> crimes happened between 2013 and 2022.</w:t>
      </w:r>
    </w:p>
    <w:p w14:paraId="3CAE2DA9" w14:textId="77777777" w:rsidR="00A378DA" w:rsidRDefault="00A378DA" w:rsidP="00DE5FD3">
      <w:pPr>
        <w:pStyle w:val="Content"/>
        <w:spacing w:after="240"/>
        <w:rPr>
          <w:rFonts w:cs="Open Sans"/>
          <w:szCs w:val="24"/>
        </w:rPr>
      </w:pPr>
    </w:p>
    <w:p w14:paraId="71732848" w14:textId="77777777" w:rsidR="00A378DA" w:rsidRDefault="00A378DA" w:rsidP="00DE5FD3">
      <w:pPr>
        <w:pStyle w:val="Content"/>
        <w:spacing w:after="240"/>
        <w:rPr>
          <w:rFonts w:cs="Open Sans"/>
          <w:szCs w:val="24"/>
        </w:rPr>
      </w:pPr>
    </w:p>
    <w:p w14:paraId="0180807D" w14:textId="4271D7B9" w:rsidR="00D92950" w:rsidRDefault="00115A78" w:rsidP="00873D78">
      <w:pPr>
        <w:pStyle w:val="Content"/>
        <w:spacing w:after="240" w:line="360" w:lineRule="auto"/>
        <w:rPr>
          <w:rFonts w:cs="Open Sans"/>
          <w:szCs w:val="24"/>
        </w:rPr>
      </w:pPr>
      <w:r w:rsidRPr="00115A78">
        <w:rPr>
          <w:rFonts w:cs="Open Sans"/>
          <w:noProof/>
          <w:szCs w:val="24"/>
        </w:rPr>
        <w:lastRenderedPageBreak/>
        <w:drawing>
          <wp:anchor distT="0" distB="720090" distL="114300" distR="114300" simplePos="0" relativeHeight="251658240" behindDoc="0" locked="0" layoutInCell="1" allowOverlap="1" wp14:anchorId="378F6B25" wp14:editId="700022D0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2880000" cy="2642400"/>
            <wp:effectExtent l="0" t="0" r="0" b="571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6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950">
        <w:rPr>
          <w:rFonts w:cs="Open Sans"/>
          <w:szCs w:val="24"/>
        </w:rPr>
        <w:t xml:space="preserve">There is a lot more news online now. </w:t>
      </w:r>
    </w:p>
    <w:p w14:paraId="5F0C7A4E" w14:textId="45A9CFA7" w:rsidR="002615B5" w:rsidRDefault="002615B5" w:rsidP="00873D78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Lots of people get their news from the TV.</w:t>
      </w:r>
    </w:p>
    <w:p w14:paraId="2ECE4D36" w14:textId="3B244212" w:rsidR="002615B5" w:rsidRDefault="002615B5" w:rsidP="00873D78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Lots of people also get their news from the Internet.</w:t>
      </w:r>
    </w:p>
    <w:p w14:paraId="14962638" w14:textId="56B8C6E9" w:rsidR="002615B5" w:rsidRDefault="002615B5" w:rsidP="00873D78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Young people use the internet for news more than the TV.</w:t>
      </w:r>
    </w:p>
    <w:p w14:paraId="505910B2" w14:textId="29B13121" w:rsidR="00D92950" w:rsidRDefault="00D92950" w:rsidP="00873D78">
      <w:pPr>
        <w:pStyle w:val="Content"/>
        <w:spacing w:after="240" w:line="360" w:lineRule="auto"/>
        <w:rPr>
          <w:rFonts w:cs="Open Sans"/>
          <w:szCs w:val="24"/>
        </w:rPr>
      </w:pPr>
    </w:p>
    <w:p w14:paraId="7F90D6D1" w14:textId="77777777" w:rsidR="00873D78" w:rsidRDefault="00873D78" w:rsidP="00873D78">
      <w:pPr>
        <w:pStyle w:val="Content"/>
        <w:spacing w:after="240" w:line="360" w:lineRule="auto"/>
        <w:rPr>
          <w:rFonts w:cs="Open Sans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5FA524" wp14:editId="7BB0CA93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880000" cy="2880000"/>
            <wp:effectExtent l="0" t="0" r="0" b="0"/>
            <wp:wrapSquare wrapText="bothSides"/>
            <wp:docPr id="32" name="Picture 32" descr="Reading news guil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ading news guilt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5B5">
        <w:rPr>
          <w:rFonts w:cs="Open Sans"/>
          <w:szCs w:val="24"/>
        </w:rPr>
        <w:t xml:space="preserve">Sometimes, there is so much news that we missed news stories. </w:t>
      </w:r>
    </w:p>
    <w:p w14:paraId="2AE20699" w14:textId="485853BA" w:rsidR="002615B5" w:rsidRDefault="002615B5" w:rsidP="00873D78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Even important ones or serious ones.</w:t>
      </w:r>
    </w:p>
    <w:p w14:paraId="6F9CA9D5" w14:textId="77777777" w:rsidR="002615B5" w:rsidRDefault="002615B5" w:rsidP="00DE5FD3">
      <w:pPr>
        <w:pStyle w:val="Content"/>
        <w:spacing w:after="240"/>
        <w:rPr>
          <w:rFonts w:cs="Open Sans"/>
          <w:szCs w:val="24"/>
        </w:rPr>
      </w:pPr>
    </w:p>
    <w:p w14:paraId="079D8FFC" w14:textId="77777777" w:rsidR="002615B5" w:rsidRDefault="002615B5" w:rsidP="00DE5FD3">
      <w:pPr>
        <w:pStyle w:val="Content"/>
        <w:spacing w:after="240"/>
        <w:rPr>
          <w:rFonts w:cs="Open Sans"/>
          <w:szCs w:val="24"/>
        </w:rPr>
      </w:pPr>
    </w:p>
    <w:p w14:paraId="48750FDD" w14:textId="2F59AFC9" w:rsidR="00F66098" w:rsidRDefault="000D74C3" w:rsidP="006A20A9">
      <w:pPr>
        <w:pStyle w:val="Heading2"/>
        <w:rPr>
          <w:rFonts w:cs="Open Sans"/>
        </w:rPr>
      </w:pPr>
      <w:r w:rsidRPr="006A20A9">
        <w:rPr>
          <w:rFonts w:cs="Open Sans"/>
        </w:rPr>
        <w:lastRenderedPageBreak/>
        <w:t xml:space="preserve">What sorts of crimes </w:t>
      </w:r>
      <w:r w:rsidR="006A20A9" w:rsidRPr="006A20A9">
        <w:rPr>
          <w:rFonts w:cs="Open Sans"/>
        </w:rPr>
        <w:t>were reported</w:t>
      </w:r>
    </w:p>
    <w:p w14:paraId="4F4DB5B7" w14:textId="1EB984AB" w:rsidR="006A20A9" w:rsidRDefault="00C5340C" w:rsidP="00893EE1">
      <w:pPr>
        <w:pStyle w:val="Content"/>
        <w:spacing w:after="240" w:line="360" w:lineRule="auto"/>
        <w:rPr>
          <w:rFonts w:cs="Open Sans"/>
          <w:szCs w:val="24"/>
        </w:rPr>
      </w:pPr>
      <w:r>
        <w:rPr>
          <w:noProof/>
        </w:rPr>
        <w:drawing>
          <wp:anchor distT="0" distB="1080135" distL="114300" distR="215900" simplePos="0" relativeHeight="251653632" behindDoc="0" locked="0" layoutInCell="1" allowOverlap="1" wp14:anchorId="4C2DDCE9" wp14:editId="7303017E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2811600" cy="2811600"/>
            <wp:effectExtent l="0" t="0" r="8255" b="8255"/>
            <wp:wrapSquare wrapText="bothSides"/>
            <wp:docPr id="22" name="Picture 22" descr="Gang Bulli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ng Bullies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00" cy="28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0A9">
        <w:rPr>
          <w:rFonts w:cs="Open Sans"/>
          <w:szCs w:val="24"/>
        </w:rPr>
        <w:t xml:space="preserve">Many different crimes against Disabled people were reported in the news. </w:t>
      </w:r>
    </w:p>
    <w:p w14:paraId="307367CE" w14:textId="39392609" w:rsidR="00C5340C" w:rsidRDefault="00D92950" w:rsidP="00893EE1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 xml:space="preserve">We </w:t>
      </w:r>
      <w:r w:rsidR="00D57F30">
        <w:rPr>
          <w:rFonts w:cs="Open Sans"/>
          <w:szCs w:val="24"/>
        </w:rPr>
        <w:t>put crimes into groups and gave them a label.</w:t>
      </w:r>
    </w:p>
    <w:p w14:paraId="1847C287" w14:textId="68A03E25" w:rsidR="00D57F30" w:rsidRDefault="00D57F30" w:rsidP="00893EE1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We did not use the same words a lawyer would use</w:t>
      </w:r>
      <w:r w:rsidR="00873D78">
        <w:rPr>
          <w:rFonts w:cs="Open Sans"/>
          <w:szCs w:val="24"/>
        </w:rPr>
        <w:t>. T</w:t>
      </w:r>
      <w:r>
        <w:rPr>
          <w:rFonts w:cs="Open Sans"/>
          <w:szCs w:val="24"/>
        </w:rPr>
        <w:t>hat would make our work very hard.</w:t>
      </w:r>
    </w:p>
    <w:p w14:paraId="5CAE4DFB" w14:textId="77777777" w:rsidR="00D57F30" w:rsidRDefault="00D57F30" w:rsidP="00893EE1">
      <w:pPr>
        <w:pStyle w:val="Content"/>
        <w:spacing w:after="240" w:line="360" w:lineRule="auto"/>
        <w:rPr>
          <w:rFonts w:cs="Open Sans"/>
          <w:szCs w:val="24"/>
        </w:rPr>
      </w:pPr>
    </w:p>
    <w:p w14:paraId="0639A489" w14:textId="185920CD" w:rsidR="0074229B" w:rsidRDefault="0074229B" w:rsidP="00893EE1">
      <w:pPr>
        <w:pStyle w:val="Content"/>
        <w:spacing w:after="240" w:line="360" w:lineRule="auto"/>
        <w:ind w:left="720"/>
        <w:rPr>
          <w:rFonts w:cs="Open Sans"/>
          <w:b/>
          <w:bCs/>
          <w:szCs w:val="24"/>
        </w:rPr>
      </w:pPr>
      <w:r w:rsidRPr="00C5340C">
        <w:rPr>
          <w:b/>
          <w:bCs/>
          <w:noProof/>
        </w:rPr>
        <w:drawing>
          <wp:anchor distT="720090" distB="720090" distL="114300" distR="215900" simplePos="0" relativeHeight="251646976" behindDoc="0" locked="0" layoutInCell="1" allowOverlap="1" wp14:anchorId="3E583DFF" wp14:editId="5CCCB5B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80000" cy="2880000"/>
            <wp:effectExtent l="0" t="0" r="0" b="0"/>
            <wp:wrapSquare wrapText="bothSides"/>
            <wp:docPr id="24" name="Picture 24" descr="Knife cr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nife crim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DAF">
        <w:rPr>
          <w:rFonts w:cs="Open Sans"/>
          <w:szCs w:val="24"/>
        </w:rPr>
        <w:t>The</w:t>
      </w:r>
      <w:r w:rsidR="00444063">
        <w:rPr>
          <w:rFonts w:cs="Open Sans"/>
          <w:szCs w:val="24"/>
        </w:rPr>
        <w:t xml:space="preserve"> </w:t>
      </w:r>
      <w:r w:rsidR="00A17DAF">
        <w:rPr>
          <w:rFonts w:cs="Open Sans"/>
          <w:szCs w:val="24"/>
        </w:rPr>
        <w:t>most common</w:t>
      </w:r>
      <w:r w:rsidR="00444063">
        <w:rPr>
          <w:rFonts w:cs="Open Sans"/>
          <w:szCs w:val="24"/>
        </w:rPr>
        <w:t xml:space="preserve"> </w:t>
      </w:r>
      <w:r w:rsidR="00873D78">
        <w:rPr>
          <w:rFonts w:cs="Open Sans"/>
          <w:szCs w:val="24"/>
        </w:rPr>
        <w:t xml:space="preserve">crime groups </w:t>
      </w:r>
      <w:r w:rsidR="00444063">
        <w:rPr>
          <w:rFonts w:cs="Open Sans"/>
          <w:szCs w:val="24"/>
        </w:rPr>
        <w:t>were</w:t>
      </w:r>
      <w:r w:rsidR="00FA532A">
        <w:rPr>
          <w:rFonts w:cs="Open Sans"/>
          <w:szCs w:val="24"/>
        </w:rPr>
        <w:t>:</w:t>
      </w:r>
      <w:r w:rsidRPr="0074229B">
        <w:rPr>
          <w:rFonts w:cs="Open Sans"/>
          <w:b/>
          <w:bCs/>
          <w:szCs w:val="24"/>
        </w:rPr>
        <w:t xml:space="preserve"> </w:t>
      </w:r>
    </w:p>
    <w:p w14:paraId="5D6DB9A4" w14:textId="277EB29F" w:rsidR="0074229B" w:rsidRDefault="0074229B" w:rsidP="00893EE1">
      <w:pPr>
        <w:pStyle w:val="Content"/>
        <w:spacing w:after="240" w:line="360" w:lineRule="auto"/>
        <w:ind w:left="720"/>
        <w:rPr>
          <w:rFonts w:cs="Open Sans"/>
          <w:szCs w:val="24"/>
        </w:rPr>
      </w:pPr>
      <w:r w:rsidRPr="00912BC4">
        <w:rPr>
          <w:rFonts w:cs="Open Sans"/>
          <w:b/>
          <w:bCs/>
          <w:szCs w:val="24"/>
        </w:rPr>
        <w:t>Murder</w:t>
      </w:r>
      <w:r>
        <w:rPr>
          <w:rFonts w:cs="Open Sans"/>
          <w:szCs w:val="24"/>
        </w:rPr>
        <w:t>– When someone kills someone.</w:t>
      </w:r>
    </w:p>
    <w:p w14:paraId="1B31D86E" w14:textId="48F75F92" w:rsidR="00FA532A" w:rsidRDefault="00FA532A" w:rsidP="00893EE1">
      <w:pPr>
        <w:pStyle w:val="Content"/>
        <w:spacing w:after="240" w:line="360" w:lineRule="auto"/>
        <w:ind w:left="720"/>
        <w:rPr>
          <w:rFonts w:cs="Open Sans"/>
          <w:szCs w:val="24"/>
        </w:rPr>
      </w:pPr>
      <w:r w:rsidRPr="00912BC4">
        <w:rPr>
          <w:rFonts w:cs="Open Sans"/>
          <w:b/>
          <w:bCs/>
          <w:szCs w:val="24"/>
        </w:rPr>
        <w:t>Assault</w:t>
      </w:r>
      <w:r w:rsidR="00E6249D">
        <w:rPr>
          <w:rFonts w:cs="Open Sans"/>
          <w:b/>
          <w:bCs/>
          <w:szCs w:val="24"/>
        </w:rPr>
        <w:t xml:space="preserve"> </w:t>
      </w:r>
      <w:r w:rsidR="00784174">
        <w:rPr>
          <w:rFonts w:cs="Open Sans"/>
          <w:szCs w:val="24"/>
        </w:rPr>
        <w:t xml:space="preserve">– When someone hits, kicks, or </w:t>
      </w:r>
      <w:r w:rsidR="00DA7479">
        <w:rPr>
          <w:rFonts w:cs="Open Sans"/>
          <w:szCs w:val="24"/>
        </w:rPr>
        <w:t xml:space="preserve">harms </w:t>
      </w:r>
      <w:r w:rsidR="00784174">
        <w:rPr>
          <w:rFonts w:cs="Open Sans"/>
          <w:szCs w:val="24"/>
        </w:rPr>
        <w:t>someone.</w:t>
      </w:r>
    </w:p>
    <w:p w14:paraId="615BF441" w14:textId="79D4D9D2" w:rsidR="00FA532A" w:rsidRDefault="003B436D" w:rsidP="00893EE1">
      <w:pPr>
        <w:pStyle w:val="Content"/>
        <w:spacing w:after="240" w:line="360" w:lineRule="auto"/>
        <w:ind w:left="720"/>
        <w:rPr>
          <w:rFonts w:cs="Open Sans"/>
          <w:szCs w:val="24"/>
        </w:rPr>
      </w:pPr>
      <w:r>
        <w:rPr>
          <w:noProof/>
        </w:rPr>
        <w:lastRenderedPageBreak/>
        <w:drawing>
          <wp:anchor distT="0" distB="720090" distL="114300" distR="114300" simplePos="0" relativeHeight="251662336" behindDoc="0" locked="0" layoutInCell="1" allowOverlap="1" wp14:anchorId="3FADC203" wp14:editId="454E44D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33" name="Picture 33" descr="Winterbourne abus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nterbourne abus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B4F" w:rsidRPr="00912BC4">
        <w:rPr>
          <w:rFonts w:cs="Open Sans"/>
          <w:b/>
          <w:bCs/>
          <w:szCs w:val="24"/>
        </w:rPr>
        <w:t xml:space="preserve">Harassment </w:t>
      </w:r>
      <w:r w:rsidR="00784174">
        <w:rPr>
          <w:rFonts w:cs="Open Sans"/>
          <w:szCs w:val="24"/>
        </w:rPr>
        <w:t xml:space="preserve">– When someone keeps bothering someone with </w:t>
      </w:r>
      <w:r w:rsidR="00DA7479">
        <w:rPr>
          <w:rFonts w:cs="Open Sans"/>
          <w:szCs w:val="24"/>
        </w:rPr>
        <w:t xml:space="preserve">criminal </w:t>
      </w:r>
      <w:proofErr w:type="spellStart"/>
      <w:r w:rsidR="00DA7479">
        <w:rPr>
          <w:rFonts w:cs="Open Sans"/>
          <w:szCs w:val="24"/>
        </w:rPr>
        <w:t>behaviour</w:t>
      </w:r>
      <w:proofErr w:type="spellEnd"/>
      <w:r w:rsidR="00DA7479">
        <w:rPr>
          <w:rFonts w:cs="Open Sans"/>
          <w:szCs w:val="24"/>
        </w:rPr>
        <w:t xml:space="preserve"> that is not violent.</w:t>
      </w:r>
    </w:p>
    <w:p w14:paraId="3EC6C36F" w14:textId="1566B1D4" w:rsidR="00C5340C" w:rsidRPr="00E6249D" w:rsidRDefault="00A71C82" w:rsidP="00893EE1">
      <w:pPr>
        <w:pStyle w:val="Content"/>
        <w:spacing w:after="240" w:line="360" w:lineRule="auto"/>
        <w:ind w:left="720"/>
        <w:rPr>
          <w:rFonts w:cs="Open Sans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98391F2" wp14:editId="1FC0BE60">
            <wp:simplePos x="0" y="0"/>
            <wp:positionH relativeFrom="margin">
              <wp:align>left</wp:align>
            </wp:positionH>
            <wp:positionV relativeFrom="paragraph">
              <wp:posOffset>1739900</wp:posOffset>
            </wp:positionV>
            <wp:extent cx="2880000" cy="2880000"/>
            <wp:effectExtent l="0" t="0" r="0" b="0"/>
            <wp:wrapSquare wrapText="bothSides"/>
            <wp:docPr id="34" name="Picture 34" descr="Sexual harass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xual harassmen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49D">
        <w:rPr>
          <w:rFonts w:cs="Open Sans"/>
          <w:b/>
          <w:bCs/>
          <w:szCs w:val="24"/>
        </w:rPr>
        <w:t xml:space="preserve">Abuse and Neglect </w:t>
      </w:r>
      <w:r w:rsidR="00E6249D">
        <w:rPr>
          <w:rFonts w:cs="Open Sans"/>
          <w:szCs w:val="24"/>
        </w:rPr>
        <w:t xml:space="preserve">– When someone is </w:t>
      </w:r>
      <w:r w:rsidR="00C534AE">
        <w:rPr>
          <w:rFonts w:cs="Open Sans"/>
          <w:szCs w:val="24"/>
        </w:rPr>
        <w:t>treated cruelly or violently. It happens more than once.</w:t>
      </w:r>
    </w:p>
    <w:p w14:paraId="3F674AFC" w14:textId="1C376D3E" w:rsidR="00360618" w:rsidRDefault="00360618" w:rsidP="00444063">
      <w:pPr>
        <w:pStyle w:val="Content"/>
        <w:spacing w:after="240" w:line="360" w:lineRule="auto"/>
        <w:rPr>
          <w:rFonts w:cs="Open Sans"/>
          <w:b/>
          <w:bCs/>
          <w:szCs w:val="24"/>
        </w:rPr>
      </w:pPr>
      <w:r w:rsidRPr="00C5340C">
        <w:rPr>
          <w:rFonts w:cs="Open Sans"/>
          <w:b/>
          <w:bCs/>
          <w:szCs w:val="24"/>
        </w:rPr>
        <w:t>Sexual assault and rape</w:t>
      </w:r>
      <w:r w:rsidR="00DA7479">
        <w:rPr>
          <w:rFonts w:cs="Open Sans"/>
          <w:szCs w:val="24"/>
        </w:rPr>
        <w:t xml:space="preserve">– When someone </w:t>
      </w:r>
      <w:proofErr w:type="gramStart"/>
      <w:r w:rsidR="00D757FB">
        <w:rPr>
          <w:rFonts w:cs="Open Sans"/>
          <w:szCs w:val="24"/>
        </w:rPr>
        <w:t>touches</w:t>
      </w:r>
      <w:proofErr w:type="gramEnd"/>
      <w:r w:rsidR="00D757FB">
        <w:rPr>
          <w:rFonts w:cs="Open Sans"/>
          <w:szCs w:val="24"/>
        </w:rPr>
        <w:t xml:space="preserve"> someone sexually without </w:t>
      </w:r>
      <w:r w:rsidR="00D757FB" w:rsidRPr="00444063">
        <w:rPr>
          <w:rFonts w:cs="Open Sans"/>
          <w:b/>
          <w:bCs/>
          <w:szCs w:val="24"/>
        </w:rPr>
        <w:t>consent</w:t>
      </w:r>
      <w:r w:rsidR="00D757FB">
        <w:rPr>
          <w:rFonts w:cs="Open Sans"/>
          <w:szCs w:val="24"/>
        </w:rPr>
        <w:t xml:space="preserve"> or forces them into sex without </w:t>
      </w:r>
      <w:r w:rsidR="00D757FB" w:rsidRPr="00444063">
        <w:rPr>
          <w:rFonts w:cs="Open Sans"/>
          <w:b/>
          <w:bCs/>
          <w:szCs w:val="24"/>
        </w:rPr>
        <w:t>consent.</w:t>
      </w:r>
    </w:p>
    <w:p w14:paraId="072D6741" w14:textId="77777777" w:rsidR="00A71C82" w:rsidRDefault="00A71C82" w:rsidP="00444063">
      <w:pPr>
        <w:pStyle w:val="Content"/>
        <w:spacing w:after="240" w:line="360" w:lineRule="auto"/>
        <w:rPr>
          <w:rFonts w:cs="Open Sans"/>
          <w:szCs w:val="24"/>
        </w:rPr>
      </w:pPr>
    </w:p>
    <w:p w14:paraId="4740F4F1" w14:textId="77DA19DF" w:rsidR="000055DD" w:rsidRDefault="000055DD">
      <w:pPr>
        <w:spacing w:after="200"/>
        <w:rPr>
          <w:rFonts w:ascii="Open Sans" w:hAnsi="Open Sans" w:cs="Open Sans"/>
          <w:b w:val="0"/>
          <w:sz w:val="32"/>
          <w:szCs w:val="24"/>
        </w:rPr>
      </w:pPr>
      <w:r>
        <w:rPr>
          <w:rFonts w:cs="Open Sans"/>
          <w:szCs w:val="24"/>
        </w:rPr>
        <w:br w:type="page"/>
      </w:r>
    </w:p>
    <w:p w14:paraId="4D8DC9D3" w14:textId="62060E60" w:rsidR="008D320F" w:rsidRPr="000055DD" w:rsidRDefault="000055DD" w:rsidP="00D17396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  <w:spacing w:after="240" w:line="360" w:lineRule="auto"/>
      </w:pPr>
      <w:r>
        <w:rPr>
          <w:b/>
          <w:bCs/>
        </w:rPr>
        <w:lastRenderedPageBreak/>
        <w:t>C</w:t>
      </w:r>
      <w:r w:rsidR="0052319C" w:rsidRPr="00D17396">
        <w:rPr>
          <w:b/>
          <w:bCs/>
        </w:rPr>
        <w:t>onsent</w:t>
      </w:r>
      <w:r>
        <w:t xml:space="preserve"> </w:t>
      </w:r>
      <w:r w:rsidR="00C4326C">
        <w:t xml:space="preserve">here </w:t>
      </w:r>
      <w:r>
        <w:t>is when you say it is okay for someone to do something</w:t>
      </w:r>
      <w:r w:rsidR="00C4326C">
        <w:t xml:space="preserve"> to or with you.</w:t>
      </w:r>
    </w:p>
    <w:p w14:paraId="10A65590" w14:textId="59234B40" w:rsidR="00D17396" w:rsidRPr="00D17396" w:rsidRDefault="0052319C" w:rsidP="00D17396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  <w:spacing w:after="240" w:line="360" w:lineRule="auto"/>
      </w:pPr>
      <w:r w:rsidRPr="00D17396">
        <w:t>If someone to</w:t>
      </w:r>
      <w:r w:rsidR="008C22EF" w:rsidRPr="00D17396">
        <w:t>uches someone</w:t>
      </w:r>
      <w:r w:rsidR="00D17396" w:rsidRPr="00D17396">
        <w:t xml:space="preserve"> </w:t>
      </w:r>
      <w:r w:rsidR="00C4326C">
        <w:t>on</w:t>
      </w:r>
      <w:r w:rsidR="00D17396" w:rsidRPr="00D17396">
        <w:t xml:space="preserve"> their</w:t>
      </w:r>
      <w:r w:rsidR="008C22EF" w:rsidRPr="00D17396">
        <w:t xml:space="preserve"> breasts </w:t>
      </w:r>
      <w:r w:rsidR="008C22EF" w:rsidRPr="00D17396">
        <w:rPr>
          <w:b/>
          <w:bCs/>
        </w:rPr>
        <w:t>with consent</w:t>
      </w:r>
      <w:r w:rsidR="008C22EF" w:rsidRPr="00D17396">
        <w:t xml:space="preserve">, this is okay. </w:t>
      </w:r>
      <w:r w:rsidR="00D17396">
        <w:t xml:space="preserve">The person said it was </w:t>
      </w:r>
      <w:r w:rsidR="00C4326C">
        <w:t xml:space="preserve">okay. </w:t>
      </w:r>
    </w:p>
    <w:p w14:paraId="01FAB7FF" w14:textId="2CA267D6" w:rsidR="0052319C" w:rsidRDefault="008C22EF" w:rsidP="00D17396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  <w:spacing w:after="240" w:line="360" w:lineRule="auto"/>
      </w:pPr>
      <w:r w:rsidRPr="00D17396">
        <w:t xml:space="preserve">If </w:t>
      </w:r>
      <w:r w:rsidR="00C4326C">
        <w:t>someone touches someone’s breasts</w:t>
      </w:r>
      <w:r w:rsidR="008B3947">
        <w:t xml:space="preserve"> </w:t>
      </w:r>
      <w:r w:rsidRPr="00D17396">
        <w:rPr>
          <w:b/>
          <w:bCs/>
        </w:rPr>
        <w:t>without consent</w:t>
      </w:r>
      <w:r w:rsidRPr="00D17396">
        <w:t>, this is sexual assault.</w:t>
      </w:r>
      <w:r w:rsidR="00D17396" w:rsidRPr="00D17396">
        <w:t xml:space="preserve"> </w:t>
      </w:r>
      <w:r w:rsidR="00D17396">
        <w:t xml:space="preserve">The person did not say it was okay. </w:t>
      </w:r>
      <w:r w:rsidR="00D17396" w:rsidRPr="00D17396">
        <w:t>This is a crime.</w:t>
      </w:r>
    </w:p>
    <w:p w14:paraId="1F151325" w14:textId="6395A05A" w:rsidR="002D23E5" w:rsidRPr="00D17396" w:rsidRDefault="002D23E5" w:rsidP="00D17396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  <w:spacing w:after="240" w:line="360" w:lineRule="auto"/>
      </w:pPr>
      <w:r>
        <w:t>This is not just on breasts. It can be other body parts, too. It could be between someone’s legs or on their b</w:t>
      </w:r>
      <w:r w:rsidR="00BF782A">
        <w:t>ottom</w:t>
      </w:r>
      <w:r>
        <w:t>.</w:t>
      </w:r>
    </w:p>
    <w:p w14:paraId="59AA8639" w14:textId="7E327488" w:rsidR="00D17396" w:rsidRPr="00D17396" w:rsidRDefault="00D17396" w:rsidP="00D17396">
      <w:pPr>
        <w:pStyle w:val="Content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hd w:val="clear" w:color="auto" w:fill="F3F9FB"/>
        <w:spacing w:after="240" w:line="360" w:lineRule="auto"/>
      </w:pPr>
      <w:r w:rsidRPr="00D17396">
        <w:t xml:space="preserve">Sex </w:t>
      </w:r>
      <w:r w:rsidRPr="00D17396">
        <w:rPr>
          <w:b/>
          <w:bCs/>
        </w:rPr>
        <w:t>without consent</w:t>
      </w:r>
      <w:r w:rsidRPr="00D17396">
        <w:t xml:space="preserve"> is called rape. This is a crime.</w:t>
      </w:r>
    </w:p>
    <w:p w14:paraId="4049887C" w14:textId="70AD818F" w:rsidR="0052319C" w:rsidRPr="008D320F" w:rsidRDefault="00FD6CB7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9D8DAFC" wp14:editId="4B504A67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2880000" cy="2880000"/>
            <wp:effectExtent l="0" t="0" r="0" b="0"/>
            <wp:wrapSquare wrapText="bothSides"/>
            <wp:docPr id="35" name="Picture 35" descr="Crime attac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rime attack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912F8" w14:textId="77777777" w:rsidR="001C64F1" w:rsidRDefault="00C5340C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Some</w:t>
      </w:r>
      <w:r w:rsidR="007779B1">
        <w:rPr>
          <w:rFonts w:cs="Open Sans"/>
          <w:szCs w:val="24"/>
        </w:rPr>
        <w:t xml:space="preserve">times, more than one crime happened at once. </w:t>
      </w:r>
    </w:p>
    <w:p w14:paraId="276E18C5" w14:textId="7EFED187" w:rsidR="00457B41" w:rsidRDefault="007779B1" w:rsidP="00444063">
      <w:pPr>
        <w:pStyle w:val="Content"/>
        <w:spacing w:after="240" w:line="360" w:lineRule="auto"/>
        <w:rPr>
          <w:rFonts w:cs="Open Sans"/>
          <w:b/>
          <w:bCs/>
          <w:szCs w:val="24"/>
        </w:rPr>
      </w:pPr>
      <w:r>
        <w:rPr>
          <w:rFonts w:cs="Open Sans"/>
          <w:szCs w:val="24"/>
        </w:rPr>
        <w:t xml:space="preserve">Some people were </w:t>
      </w:r>
      <w:r>
        <w:rPr>
          <w:rFonts w:cs="Open Sans"/>
          <w:b/>
          <w:bCs/>
          <w:szCs w:val="24"/>
        </w:rPr>
        <w:t>assaulted</w:t>
      </w:r>
      <w:r>
        <w:rPr>
          <w:rFonts w:cs="Open Sans"/>
          <w:szCs w:val="24"/>
        </w:rPr>
        <w:t xml:space="preserve"> and </w:t>
      </w:r>
      <w:r>
        <w:rPr>
          <w:rFonts w:cs="Open Sans"/>
          <w:b/>
          <w:bCs/>
          <w:szCs w:val="24"/>
        </w:rPr>
        <w:t xml:space="preserve">robbed. </w:t>
      </w:r>
    </w:p>
    <w:p w14:paraId="5FD3CF6E" w14:textId="77777777" w:rsidR="00FD6CB7" w:rsidRDefault="00FD6CB7" w:rsidP="00444063">
      <w:pPr>
        <w:pStyle w:val="Content"/>
        <w:spacing w:after="240" w:line="360" w:lineRule="auto"/>
        <w:rPr>
          <w:rFonts w:cs="Open Sans"/>
          <w:b/>
          <w:bCs/>
          <w:szCs w:val="24"/>
        </w:rPr>
      </w:pPr>
    </w:p>
    <w:p w14:paraId="2FAED29F" w14:textId="77777777" w:rsidR="00FD6CB7" w:rsidRDefault="00FD6CB7" w:rsidP="00444063">
      <w:pPr>
        <w:pStyle w:val="Content"/>
        <w:spacing w:after="240" w:line="360" w:lineRule="auto"/>
        <w:rPr>
          <w:rFonts w:cs="Open Sans"/>
          <w:b/>
          <w:bCs/>
          <w:szCs w:val="24"/>
        </w:rPr>
      </w:pPr>
    </w:p>
    <w:p w14:paraId="50D9417E" w14:textId="5603D0FF" w:rsidR="005A3362" w:rsidRDefault="00565184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ED0B1E3" wp14:editId="1ACB17CC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2880000" cy="2880000"/>
            <wp:effectExtent l="0" t="0" r="0" b="0"/>
            <wp:wrapSquare wrapText="bothSides"/>
            <wp:docPr id="36" name="Picture 36" descr="Figh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ght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5B1">
        <w:rPr>
          <w:rFonts w:cs="Open Sans"/>
          <w:szCs w:val="24"/>
        </w:rPr>
        <w:t xml:space="preserve">There were many violent crimes in the news reports we looked at. </w:t>
      </w:r>
    </w:p>
    <w:p w14:paraId="4D061981" w14:textId="483F5E41" w:rsidR="007832CC" w:rsidRDefault="005A3362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263 out of 300</w:t>
      </w:r>
      <w:r w:rsidR="000F75B1">
        <w:rPr>
          <w:rFonts w:cs="Open Sans"/>
          <w:szCs w:val="24"/>
        </w:rPr>
        <w:t xml:space="preserve"> had </w:t>
      </w:r>
      <w:r w:rsidR="00AC7736">
        <w:rPr>
          <w:rFonts w:cs="Open Sans"/>
          <w:szCs w:val="24"/>
        </w:rPr>
        <w:t>physical violence happen</w:t>
      </w:r>
      <w:r w:rsidR="000F75B1">
        <w:rPr>
          <w:rFonts w:cs="Open Sans"/>
          <w:szCs w:val="24"/>
        </w:rPr>
        <w:t>.</w:t>
      </w:r>
    </w:p>
    <w:p w14:paraId="083A8678" w14:textId="0510465B" w:rsidR="00551B53" w:rsidRDefault="005A3362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37</w:t>
      </w:r>
      <w:r w:rsidR="00551B53">
        <w:rPr>
          <w:rFonts w:cs="Open Sans"/>
          <w:szCs w:val="24"/>
        </w:rPr>
        <w:t xml:space="preserve"> out of </w:t>
      </w:r>
      <w:r>
        <w:rPr>
          <w:rFonts w:cs="Open Sans"/>
          <w:szCs w:val="24"/>
        </w:rPr>
        <w:t>300</w:t>
      </w:r>
      <w:r w:rsidR="00551B53">
        <w:rPr>
          <w:rFonts w:cs="Open Sans"/>
          <w:szCs w:val="24"/>
        </w:rPr>
        <w:t xml:space="preserve"> did not have any physical violence.</w:t>
      </w:r>
    </w:p>
    <w:p w14:paraId="113CC3E6" w14:textId="11E1D3A6" w:rsidR="005F5295" w:rsidRDefault="005F5295" w:rsidP="00444063">
      <w:pPr>
        <w:pStyle w:val="Content"/>
        <w:spacing w:after="240" w:line="360" w:lineRule="auto"/>
        <w:rPr>
          <w:rFonts w:cs="Open Sans"/>
          <w:szCs w:val="24"/>
        </w:rPr>
      </w:pPr>
    </w:p>
    <w:p w14:paraId="5E27941A" w14:textId="1F813B88" w:rsidR="005F5295" w:rsidRDefault="00FF1FAD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6BEB6D1" wp14:editId="4F427CD2">
            <wp:simplePos x="0" y="0"/>
            <wp:positionH relativeFrom="column">
              <wp:posOffset>-26670</wp:posOffset>
            </wp:positionH>
            <wp:positionV relativeFrom="paragraph">
              <wp:posOffset>8890</wp:posOffset>
            </wp:positionV>
            <wp:extent cx="2880000" cy="2880000"/>
            <wp:effectExtent l="0" t="0" r="0" b="0"/>
            <wp:wrapSquare wrapText="bothSides"/>
            <wp:docPr id="37" name="Picture 37" descr="Surp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rpris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736">
        <w:rPr>
          <w:rFonts w:cs="Open Sans"/>
          <w:szCs w:val="24"/>
        </w:rPr>
        <w:t>Crimes which are not violent can still hurt people a lot.</w:t>
      </w:r>
    </w:p>
    <w:p w14:paraId="0641BECD" w14:textId="375412EF" w:rsidR="00AC7736" w:rsidRDefault="00A272C7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 xml:space="preserve">But sometimes people do not </w:t>
      </w:r>
      <w:proofErr w:type="spellStart"/>
      <w:r>
        <w:rPr>
          <w:rFonts w:cs="Open Sans"/>
          <w:szCs w:val="24"/>
        </w:rPr>
        <w:t>realise</w:t>
      </w:r>
      <w:proofErr w:type="spellEnd"/>
      <w:r>
        <w:rPr>
          <w:rFonts w:cs="Open Sans"/>
          <w:szCs w:val="24"/>
        </w:rPr>
        <w:t xml:space="preserve"> how many violent crimes happen to </w:t>
      </w:r>
      <w:proofErr w:type="gramStart"/>
      <w:r>
        <w:rPr>
          <w:rFonts w:cs="Open Sans"/>
          <w:szCs w:val="24"/>
        </w:rPr>
        <w:t>Disabled</w:t>
      </w:r>
      <w:proofErr w:type="gramEnd"/>
      <w:r>
        <w:rPr>
          <w:rFonts w:cs="Open Sans"/>
          <w:szCs w:val="24"/>
        </w:rPr>
        <w:t xml:space="preserve"> people.</w:t>
      </w:r>
    </w:p>
    <w:p w14:paraId="22934F81" w14:textId="724B8E2F" w:rsidR="00A272C7" w:rsidRDefault="00FF1FAD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So,</w:t>
      </w:r>
      <w:r w:rsidR="00A272C7">
        <w:rPr>
          <w:rFonts w:cs="Open Sans"/>
          <w:szCs w:val="24"/>
        </w:rPr>
        <w:t xml:space="preserve"> it is important to think about it.</w:t>
      </w:r>
    </w:p>
    <w:p w14:paraId="23079650" w14:textId="759F0781" w:rsidR="00C220A1" w:rsidRDefault="00C220A1">
      <w:pPr>
        <w:spacing w:after="200"/>
        <w:rPr>
          <w:rFonts w:ascii="Open Sans" w:hAnsi="Open Sans" w:cs="Open Sans"/>
          <w:b w:val="0"/>
          <w:sz w:val="32"/>
          <w:szCs w:val="24"/>
        </w:rPr>
      </w:pPr>
      <w:r>
        <w:rPr>
          <w:rFonts w:cs="Open Sans"/>
          <w:szCs w:val="24"/>
        </w:rPr>
        <w:br w:type="page"/>
      </w:r>
    </w:p>
    <w:p w14:paraId="2C742F57" w14:textId="24996EA9" w:rsidR="00A272C7" w:rsidRDefault="00A012C3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3FDDEAE4" wp14:editId="7279D4C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880000"/>
            <wp:effectExtent l="0" t="0" r="0" b="0"/>
            <wp:wrapSquare wrapText="bothSides"/>
            <wp:docPr id="38" name="Picture 38" descr="BBC Panorama TV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BC Panorama TV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2C7">
        <w:rPr>
          <w:rFonts w:cs="Open Sans"/>
          <w:szCs w:val="24"/>
        </w:rPr>
        <w:t xml:space="preserve">This doesn’t mean that </w:t>
      </w:r>
      <w:r w:rsidR="00444063">
        <w:rPr>
          <w:rFonts w:cs="Open Sans"/>
          <w:szCs w:val="24"/>
        </w:rPr>
        <w:t xml:space="preserve">almost all crimes that happen to </w:t>
      </w:r>
      <w:proofErr w:type="gramStart"/>
      <w:r w:rsidR="00444063">
        <w:rPr>
          <w:rFonts w:cs="Open Sans"/>
          <w:szCs w:val="24"/>
        </w:rPr>
        <w:t>Disabled</w:t>
      </w:r>
      <w:proofErr w:type="gramEnd"/>
      <w:r w:rsidR="00444063">
        <w:rPr>
          <w:rFonts w:cs="Open Sans"/>
          <w:szCs w:val="24"/>
        </w:rPr>
        <w:t xml:space="preserve"> people are violent.</w:t>
      </w:r>
    </w:p>
    <w:p w14:paraId="248437EF" w14:textId="0DDE8F15" w:rsidR="00A272C7" w:rsidRDefault="00A272C7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Violent crimes are more likely to get lots of reports written about them.</w:t>
      </w:r>
    </w:p>
    <w:p w14:paraId="50461EBB" w14:textId="77777777" w:rsidR="00A012C3" w:rsidRDefault="00A012C3" w:rsidP="00444063">
      <w:pPr>
        <w:pStyle w:val="Content"/>
        <w:spacing w:after="240" w:line="360" w:lineRule="auto"/>
        <w:rPr>
          <w:rFonts w:cs="Open Sans"/>
          <w:szCs w:val="24"/>
        </w:rPr>
      </w:pPr>
    </w:p>
    <w:p w14:paraId="3A70361D" w14:textId="77777777" w:rsidR="00A012C3" w:rsidRDefault="00A012C3" w:rsidP="00444063">
      <w:pPr>
        <w:pStyle w:val="Content"/>
        <w:spacing w:after="240" w:line="360" w:lineRule="auto"/>
        <w:rPr>
          <w:rFonts w:cs="Open Sans"/>
          <w:szCs w:val="24"/>
        </w:rPr>
      </w:pPr>
    </w:p>
    <w:p w14:paraId="556320FD" w14:textId="3FB23D4B" w:rsidR="00BB58F8" w:rsidRDefault="00BB58F8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noProof/>
        </w:rPr>
        <w:drawing>
          <wp:anchor distT="0" distB="0" distL="114300" distR="215900" simplePos="0" relativeHeight="251657728" behindDoc="1" locked="0" layoutInCell="1" allowOverlap="1" wp14:anchorId="4911B3CE" wp14:editId="772419D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09875" cy="2809875"/>
            <wp:effectExtent l="0" t="0" r="0" b="9525"/>
            <wp:wrapSquare wrapText="bothSides"/>
            <wp:docPr id="26" name="Picture 26" descr="Read new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ad news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126">
        <w:rPr>
          <w:rFonts w:cs="Open Sans"/>
          <w:szCs w:val="24"/>
        </w:rPr>
        <w:t xml:space="preserve">People who worked </w:t>
      </w:r>
      <w:r>
        <w:rPr>
          <w:rFonts w:cs="Open Sans"/>
          <w:szCs w:val="24"/>
        </w:rPr>
        <w:t>for</w:t>
      </w:r>
      <w:r w:rsidR="00B64126">
        <w:rPr>
          <w:rFonts w:cs="Open Sans"/>
          <w:szCs w:val="24"/>
        </w:rPr>
        <w:t xml:space="preserve"> newspapers used to </w:t>
      </w:r>
      <w:r w:rsidR="008D1DEC">
        <w:rPr>
          <w:rFonts w:cs="Open Sans"/>
          <w:szCs w:val="24"/>
        </w:rPr>
        <w:t>say,</w:t>
      </w:r>
      <w:r w:rsidR="00B64126">
        <w:rPr>
          <w:rFonts w:cs="Open Sans"/>
          <w:szCs w:val="24"/>
        </w:rPr>
        <w:t xml:space="preserve"> “if it bleeds, it leads”. </w:t>
      </w:r>
    </w:p>
    <w:p w14:paraId="5A25308D" w14:textId="77777777" w:rsidR="000D1DD8" w:rsidRDefault="00B64126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 xml:space="preserve">This is a strange saying. </w:t>
      </w:r>
    </w:p>
    <w:p w14:paraId="279F5BE6" w14:textId="22D681EF" w:rsidR="000968B4" w:rsidRDefault="00B64126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 xml:space="preserve">It means when news stories </w:t>
      </w:r>
      <w:r w:rsidR="00A012C3">
        <w:rPr>
          <w:rFonts w:cs="Open Sans"/>
          <w:szCs w:val="24"/>
        </w:rPr>
        <w:t>a</w:t>
      </w:r>
      <w:r>
        <w:rPr>
          <w:rFonts w:cs="Open Sans"/>
          <w:szCs w:val="24"/>
        </w:rPr>
        <w:t xml:space="preserve">re about violence, people </w:t>
      </w:r>
      <w:r w:rsidR="008D1DEC">
        <w:rPr>
          <w:rFonts w:cs="Open Sans"/>
          <w:szCs w:val="24"/>
        </w:rPr>
        <w:t>are</w:t>
      </w:r>
      <w:r>
        <w:rPr>
          <w:rFonts w:cs="Open Sans"/>
          <w:szCs w:val="24"/>
        </w:rPr>
        <w:t xml:space="preserve"> more likely to read them.</w:t>
      </w:r>
    </w:p>
    <w:p w14:paraId="7731DEF9" w14:textId="77777777" w:rsidR="00444063" w:rsidRDefault="00444063" w:rsidP="00444063">
      <w:pPr>
        <w:pStyle w:val="Content"/>
        <w:spacing w:after="240" w:line="360" w:lineRule="auto"/>
        <w:rPr>
          <w:rFonts w:cs="Open Sans"/>
          <w:szCs w:val="24"/>
        </w:rPr>
      </w:pPr>
    </w:p>
    <w:p w14:paraId="280EF66E" w14:textId="77777777" w:rsidR="00D40C1B" w:rsidRDefault="000968B4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noProof/>
        </w:rPr>
        <w:lastRenderedPageBreak/>
        <w:drawing>
          <wp:anchor distT="720090" distB="720090" distL="114300" distR="215900" simplePos="0" relativeHeight="251659776" behindDoc="0" locked="0" layoutInCell="1" allowOverlap="1" wp14:anchorId="20190155" wp14:editId="251E7D98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2880000" cy="2880000"/>
            <wp:effectExtent l="0" t="0" r="0" b="0"/>
            <wp:wrapSquare wrapText="bothSides"/>
            <wp:docPr id="27" name="Picture 27" descr="Research report write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earch report write u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126">
        <w:rPr>
          <w:rFonts w:cs="Open Sans"/>
          <w:szCs w:val="24"/>
        </w:rPr>
        <w:t>This is okay for our report</w:t>
      </w:r>
      <w:r w:rsidR="00444063">
        <w:rPr>
          <w:rFonts w:cs="Open Sans"/>
          <w:szCs w:val="24"/>
        </w:rPr>
        <w:t xml:space="preserve">. </w:t>
      </w:r>
    </w:p>
    <w:p w14:paraId="45B06DE0" w14:textId="1DC4F59B" w:rsidR="00890665" w:rsidRDefault="00444063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W</w:t>
      </w:r>
      <w:r w:rsidR="00B64126">
        <w:rPr>
          <w:rFonts w:cs="Open Sans"/>
          <w:szCs w:val="24"/>
        </w:rPr>
        <w:t xml:space="preserve">e are not trying to find </w:t>
      </w:r>
      <w:r w:rsidR="00B52F76">
        <w:rPr>
          <w:rFonts w:cs="Open Sans"/>
          <w:szCs w:val="24"/>
        </w:rPr>
        <w:t xml:space="preserve">patterns of crime. </w:t>
      </w:r>
    </w:p>
    <w:p w14:paraId="72F0E7C2" w14:textId="2B2A2694" w:rsidR="00B64126" w:rsidRDefault="00B52F76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 xml:space="preserve">We can look in other places for </w:t>
      </w:r>
      <w:r w:rsidR="000968B4">
        <w:rPr>
          <w:rFonts w:cs="Open Sans"/>
          <w:szCs w:val="24"/>
        </w:rPr>
        <w:t>crime patterns if we want</w:t>
      </w:r>
      <w:r>
        <w:rPr>
          <w:rFonts w:cs="Open Sans"/>
          <w:szCs w:val="24"/>
        </w:rPr>
        <w:t>.</w:t>
      </w:r>
    </w:p>
    <w:p w14:paraId="7DBBA245" w14:textId="75D8F321" w:rsidR="00B52F76" w:rsidRDefault="00B52F76" w:rsidP="00444063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In our report, we are looking at how crimes are reported</w:t>
      </w:r>
      <w:r w:rsidR="00D40C1B">
        <w:rPr>
          <w:rFonts w:cs="Open Sans"/>
          <w:szCs w:val="24"/>
        </w:rPr>
        <w:t>.</w:t>
      </w:r>
    </w:p>
    <w:p w14:paraId="046F7F9B" w14:textId="447F2251" w:rsidR="000968B4" w:rsidRDefault="000968B4">
      <w:pPr>
        <w:spacing w:after="200"/>
        <w:rPr>
          <w:rFonts w:ascii="Open Sans" w:hAnsi="Open Sans" w:cs="Open Sans"/>
          <w:b w:val="0"/>
          <w:sz w:val="32"/>
          <w:szCs w:val="24"/>
        </w:rPr>
      </w:pPr>
      <w:r>
        <w:rPr>
          <w:rFonts w:ascii="Open Sans" w:hAnsi="Open Sans" w:cs="Open Sans"/>
          <w:sz w:val="32"/>
          <w:szCs w:val="24"/>
        </w:rPr>
        <w:br w:type="page"/>
      </w:r>
    </w:p>
    <w:p w14:paraId="5C54626D" w14:textId="0CD12DAD" w:rsidR="000968B4" w:rsidRDefault="00724F95" w:rsidP="00724F95">
      <w:pPr>
        <w:pStyle w:val="Heading2"/>
        <w:rPr>
          <w:rFonts w:cs="Open Sans"/>
        </w:rPr>
      </w:pPr>
      <w:r w:rsidRPr="00724F95">
        <w:rPr>
          <w:rFonts w:cs="Open Sans"/>
        </w:rPr>
        <w:lastRenderedPageBreak/>
        <w:t>Other details about the crimes</w:t>
      </w:r>
    </w:p>
    <w:p w14:paraId="46D316E9" w14:textId="04116A8D" w:rsidR="00724F95" w:rsidRDefault="00D50D2D" w:rsidP="00D369C9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noProof/>
        </w:rPr>
        <mc:AlternateContent>
          <mc:Choice Requires="wpg">
            <w:drawing>
              <wp:anchor distT="0" distB="0" distL="396240" distR="396240" simplePos="0" relativeHeight="251660800" behindDoc="0" locked="0" layoutInCell="1" allowOverlap="1" wp14:anchorId="7C164DCE" wp14:editId="721386BB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2879725" cy="7534275"/>
                <wp:effectExtent l="0" t="0" r="0" b="9525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7534275"/>
                          <a:chOff x="0" y="0"/>
                          <a:chExt cx="1250950" cy="389636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A picture containing dark, distan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icture containing dark, distan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2085975"/>
                            <a:ext cx="640715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picture containing clothing, dar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2095500"/>
                            <a:ext cx="450850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3EC39" id="Group 31" o:spid="_x0000_s1026" style="position:absolute;margin-left:0;margin-top:4.3pt;width:226.75pt;height:593.25pt;z-index:251660800;mso-wrap-distance-left:31.2pt;mso-wrap-distance-right:31.2pt;mso-position-horizontal:left;mso-position-horizontal-relative:margin;mso-width-relative:margin;mso-height-relative:margin" coordsize="12509,38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A picture containing dark, distance&#10;&#10;Description automatically generated" style="position:absolute;width:6407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">
                  <v:imagedata r:id="rId43" o:title="A picture containing dark, distance&#10;&#10;Description automatically generated"/>
                </v:shape>
                <v:shape id="Picture 29" o:spid="_x0000_s1028" type="#_x0000_t75" alt="A picture containing dark, distance&#10;&#10;Description automatically generated" style="position:absolute;left:476;top:20859;width:6407;height:18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">
                  <v:imagedata r:id="rId43" o:title="A picture containing dark, distance&#10;&#10;Description automatically generated"/>
                </v:shape>
                <v:shape id="Picture 30" o:spid="_x0000_s1029" type="#_x0000_t75" alt="A picture containing clothing, dark&#10;&#10;Description automatically generated" style="position:absolute;left:8001;top:20955;width:4508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">
                  <v:imagedata r:id="rId44" o:title="A picture containing clothing, dark&#10;&#10;Description automatically generated"/>
                </v:shape>
                <w10:wrap type="square" anchorx="margin"/>
              </v:group>
            </w:pict>
          </mc:Fallback>
        </mc:AlternateContent>
      </w:r>
      <w:r w:rsidR="00D17396">
        <w:rPr>
          <w:rFonts w:cs="Open Sans"/>
          <w:szCs w:val="24"/>
        </w:rPr>
        <w:t>184</w:t>
      </w:r>
      <w:r w:rsidR="005C4418">
        <w:rPr>
          <w:rFonts w:cs="Open Sans"/>
          <w:szCs w:val="24"/>
        </w:rPr>
        <w:t xml:space="preserve"> </w:t>
      </w:r>
      <w:r w:rsidR="00724F95">
        <w:rPr>
          <w:rFonts w:cs="Open Sans"/>
          <w:szCs w:val="24"/>
        </w:rPr>
        <w:t xml:space="preserve">news reports were about crimes where one person </w:t>
      </w:r>
      <w:r w:rsidR="00D369C9">
        <w:rPr>
          <w:rFonts w:cs="Open Sans"/>
          <w:szCs w:val="24"/>
        </w:rPr>
        <w:t>did</w:t>
      </w:r>
      <w:r w:rsidR="00724F95">
        <w:rPr>
          <w:rFonts w:cs="Open Sans"/>
          <w:szCs w:val="24"/>
        </w:rPr>
        <w:t xml:space="preserve"> the crime.</w:t>
      </w:r>
    </w:p>
    <w:p w14:paraId="3D2D88E1" w14:textId="1EA3E491" w:rsidR="00724F95" w:rsidRDefault="00D17396" w:rsidP="00D369C9">
      <w:pPr>
        <w:pStyle w:val="Content"/>
        <w:spacing w:after="240" w:line="360" w:lineRule="auto"/>
        <w:rPr>
          <w:noProof/>
        </w:rPr>
      </w:pPr>
      <w:r>
        <w:rPr>
          <w:rFonts w:cs="Open Sans"/>
          <w:szCs w:val="24"/>
        </w:rPr>
        <w:t>116</w:t>
      </w:r>
      <w:r w:rsidR="005C4418">
        <w:rPr>
          <w:rFonts w:cs="Open Sans"/>
          <w:szCs w:val="24"/>
        </w:rPr>
        <w:t xml:space="preserve"> were about crimes where </w:t>
      </w:r>
      <w:r w:rsidR="005C4418" w:rsidRPr="00D40C1B">
        <w:rPr>
          <w:rFonts w:cs="Open Sans"/>
          <w:szCs w:val="24"/>
        </w:rPr>
        <w:t>more</w:t>
      </w:r>
      <w:r w:rsidR="005C4418">
        <w:rPr>
          <w:rFonts w:cs="Open Sans"/>
          <w:b/>
          <w:bCs/>
          <w:szCs w:val="24"/>
        </w:rPr>
        <w:t xml:space="preserve"> </w:t>
      </w:r>
      <w:r w:rsidR="005C4418" w:rsidRPr="005C4418">
        <w:rPr>
          <w:rFonts w:cs="Open Sans"/>
          <w:szCs w:val="24"/>
        </w:rPr>
        <w:t>than</w:t>
      </w:r>
      <w:r w:rsidR="005C4418">
        <w:rPr>
          <w:rFonts w:cs="Open Sans"/>
          <w:szCs w:val="24"/>
        </w:rPr>
        <w:t xml:space="preserve"> one person carried out the crime.</w:t>
      </w:r>
      <w:r w:rsidR="00E814B3" w:rsidRPr="00E814B3">
        <w:rPr>
          <w:noProof/>
        </w:rPr>
        <w:t xml:space="preserve"> </w:t>
      </w:r>
    </w:p>
    <w:p w14:paraId="03D31718" w14:textId="77777777" w:rsidR="00D50D2D" w:rsidRDefault="00D50D2D" w:rsidP="00D369C9">
      <w:pPr>
        <w:pStyle w:val="Content"/>
        <w:spacing w:after="240" w:line="360" w:lineRule="auto"/>
        <w:rPr>
          <w:noProof/>
        </w:rPr>
      </w:pPr>
    </w:p>
    <w:p w14:paraId="5AC9B450" w14:textId="289485E6" w:rsidR="00D50D2D" w:rsidRDefault="00D679AC" w:rsidP="00D369C9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193</w:t>
      </w:r>
      <w:r w:rsidR="00864E30">
        <w:rPr>
          <w:rFonts w:cs="Open Sans"/>
          <w:szCs w:val="24"/>
        </w:rPr>
        <w:t xml:space="preserve"> news reports</w:t>
      </w:r>
      <w:r>
        <w:rPr>
          <w:rFonts w:cs="Open Sans"/>
          <w:szCs w:val="24"/>
        </w:rPr>
        <w:t xml:space="preserve"> were about</w:t>
      </w:r>
      <w:r w:rsidR="00864E30">
        <w:rPr>
          <w:rFonts w:cs="Open Sans"/>
          <w:szCs w:val="24"/>
        </w:rPr>
        <w:t xml:space="preserve"> </w:t>
      </w:r>
      <w:r>
        <w:rPr>
          <w:rFonts w:cs="Open Sans"/>
          <w:szCs w:val="24"/>
        </w:rPr>
        <w:t>crimes</w:t>
      </w:r>
      <w:r w:rsidR="00567CAD">
        <w:rPr>
          <w:rFonts w:cs="Open Sans"/>
          <w:szCs w:val="24"/>
        </w:rPr>
        <w:t xml:space="preserve"> that</w:t>
      </w:r>
      <w:r w:rsidR="00AE614D">
        <w:rPr>
          <w:rFonts w:cs="Open Sans"/>
          <w:szCs w:val="24"/>
        </w:rPr>
        <w:t xml:space="preserve"> happened once.</w:t>
      </w:r>
    </w:p>
    <w:p w14:paraId="31C1D680" w14:textId="5D1A515D" w:rsidR="00864E30" w:rsidRDefault="00567CAD" w:rsidP="00D369C9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107</w:t>
      </w:r>
      <w:r w:rsidR="00AE614D">
        <w:rPr>
          <w:rFonts w:cs="Open Sans"/>
          <w:szCs w:val="24"/>
        </w:rPr>
        <w:t xml:space="preserve"> news reports were about </w:t>
      </w:r>
      <w:r w:rsidR="00DD53F2">
        <w:rPr>
          <w:rFonts w:cs="Open Sans"/>
          <w:szCs w:val="24"/>
        </w:rPr>
        <w:t>crimes happenin</w:t>
      </w:r>
      <w:r w:rsidR="00963015">
        <w:rPr>
          <w:rFonts w:cs="Open Sans"/>
          <w:szCs w:val="24"/>
        </w:rPr>
        <w:t>g more than once.</w:t>
      </w:r>
    </w:p>
    <w:p w14:paraId="0D599780" w14:textId="677FF042" w:rsidR="00D369C9" w:rsidRDefault="00D369C9">
      <w:pPr>
        <w:spacing w:after="200"/>
        <w:rPr>
          <w:rFonts w:ascii="Open Sans" w:hAnsi="Open Sans" w:cs="Open Sans"/>
          <w:b w:val="0"/>
          <w:sz w:val="32"/>
          <w:szCs w:val="24"/>
        </w:rPr>
      </w:pPr>
      <w:r>
        <w:rPr>
          <w:rFonts w:cs="Open Sans"/>
          <w:szCs w:val="24"/>
        </w:rPr>
        <w:br w:type="page"/>
      </w:r>
    </w:p>
    <w:p w14:paraId="7955FC1F" w14:textId="23FA1DDA" w:rsidR="00D369C9" w:rsidRDefault="00D12C9A" w:rsidP="00D369C9">
      <w:pPr>
        <w:pStyle w:val="Content"/>
        <w:spacing w:after="240" w:line="360" w:lineRule="auto"/>
        <w:rPr>
          <w:rFonts w:cs="Open Sans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0F64FE7C" wp14:editId="67D121E5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2880000" cy="2880000"/>
            <wp:effectExtent l="0" t="0" r="0" b="0"/>
            <wp:wrapSquare wrapText="bothSides"/>
            <wp:docPr id="39" name="Picture 39" descr="Informatio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formation sig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9C9">
        <w:rPr>
          <w:rFonts w:cs="Open Sans"/>
          <w:szCs w:val="24"/>
        </w:rPr>
        <w:t>Sometimes, we do not know all the information.</w:t>
      </w:r>
    </w:p>
    <w:p w14:paraId="0F720362" w14:textId="77777777" w:rsidR="00D369C9" w:rsidRDefault="00D369C9" w:rsidP="00D369C9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We talked about this before.</w:t>
      </w:r>
    </w:p>
    <w:p w14:paraId="516F2E71" w14:textId="009D5B1E" w:rsidR="00D369C9" w:rsidRDefault="00D369C9" w:rsidP="00D369C9">
      <w:pPr>
        <w:pStyle w:val="Content"/>
        <w:spacing w:after="240" w:line="360" w:lineRule="auto"/>
        <w:rPr>
          <w:rFonts w:cs="Open Sans"/>
          <w:szCs w:val="24"/>
        </w:rPr>
      </w:pPr>
      <w:r>
        <w:rPr>
          <w:rFonts w:cs="Open Sans"/>
          <w:szCs w:val="24"/>
        </w:rPr>
        <w:t>Some of these crimes might not have happened once. They might have happened more times, but no-one knew.</w:t>
      </w:r>
    </w:p>
    <w:p w14:paraId="3806EBE9" w14:textId="77777777" w:rsidR="00DD53F2" w:rsidRDefault="00DD53F2" w:rsidP="00724F95">
      <w:pPr>
        <w:pStyle w:val="Content"/>
        <w:spacing w:after="240"/>
        <w:rPr>
          <w:rFonts w:cs="Open Sans"/>
          <w:szCs w:val="24"/>
        </w:rPr>
      </w:pPr>
    </w:p>
    <w:p w14:paraId="0694D132" w14:textId="66B064CE" w:rsidR="00034570" w:rsidRDefault="00034570">
      <w:pPr>
        <w:spacing w:after="200"/>
        <w:rPr>
          <w:rFonts w:ascii="Open Sans" w:hAnsi="Open Sans" w:cs="Open Sans"/>
          <w:b w:val="0"/>
          <w:sz w:val="32"/>
          <w:szCs w:val="24"/>
        </w:rPr>
      </w:pPr>
    </w:p>
    <w:sectPr w:rsidR="00034570" w:rsidSect="00C21DBA">
      <w:headerReference w:type="default" r:id="rId45"/>
      <w:footerReference w:type="default" r:id="rId46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EACFF" w14:textId="77777777" w:rsidR="00175453" w:rsidRDefault="00175453">
      <w:r>
        <w:separator/>
      </w:r>
    </w:p>
    <w:p w14:paraId="1F0F67FD" w14:textId="77777777" w:rsidR="00175453" w:rsidRDefault="00175453"/>
  </w:endnote>
  <w:endnote w:type="continuationSeparator" w:id="0">
    <w:p w14:paraId="1CD279EA" w14:textId="77777777" w:rsidR="00175453" w:rsidRDefault="00175453">
      <w:r>
        <w:continuationSeparator/>
      </w:r>
    </w:p>
    <w:p w14:paraId="519BB73C" w14:textId="77777777" w:rsidR="00175453" w:rsidRDefault="001754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0BF7AE" w14:textId="77777777"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7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29B5C4" w14:textId="77777777"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A865E" w14:textId="77777777" w:rsidR="00175453" w:rsidRDefault="00175453">
      <w:r>
        <w:separator/>
      </w:r>
    </w:p>
    <w:p w14:paraId="54219F09" w14:textId="77777777" w:rsidR="00175453" w:rsidRDefault="00175453"/>
  </w:footnote>
  <w:footnote w:type="continuationSeparator" w:id="0">
    <w:p w14:paraId="0E7A2BFE" w14:textId="77777777" w:rsidR="00175453" w:rsidRDefault="00175453">
      <w:r>
        <w:continuationSeparator/>
      </w:r>
    </w:p>
    <w:p w14:paraId="7FF65C60" w14:textId="77777777" w:rsidR="00175453" w:rsidRDefault="001754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14:paraId="2B89941F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044A2567" w14:textId="77777777" w:rsidR="00D077E9" w:rsidRDefault="00D077E9">
          <w:pPr>
            <w:pStyle w:val="Header"/>
          </w:pPr>
        </w:p>
      </w:tc>
    </w:tr>
  </w:tbl>
  <w:p w14:paraId="58042979" w14:textId="77777777" w:rsidR="00D077E9" w:rsidRDefault="00D077E9" w:rsidP="00D077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10619"/>
    <w:multiLevelType w:val="hybridMultilevel"/>
    <w:tmpl w:val="C2023C28"/>
    <w:lvl w:ilvl="0" w:tplc="DEA29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DE0224"/>
    <w:multiLevelType w:val="hybridMultilevel"/>
    <w:tmpl w:val="9064B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268867">
    <w:abstractNumId w:val="1"/>
  </w:num>
  <w:num w:numId="2" w16cid:durableId="1748962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3AA"/>
    <w:rsid w:val="0000306A"/>
    <w:rsid w:val="00003978"/>
    <w:rsid w:val="000055DD"/>
    <w:rsid w:val="000055E1"/>
    <w:rsid w:val="00020E83"/>
    <w:rsid w:val="00022F7B"/>
    <w:rsid w:val="0002482E"/>
    <w:rsid w:val="00033323"/>
    <w:rsid w:val="0003384C"/>
    <w:rsid w:val="00034570"/>
    <w:rsid w:val="00041BBC"/>
    <w:rsid w:val="000449F3"/>
    <w:rsid w:val="00050324"/>
    <w:rsid w:val="00056229"/>
    <w:rsid w:val="00057230"/>
    <w:rsid w:val="000630DE"/>
    <w:rsid w:val="000850F4"/>
    <w:rsid w:val="000968B4"/>
    <w:rsid w:val="00097A24"/>
    <w:rsid w:val="000A0150"/>
    <w:rsid w:val="000A3016"/>
    <w:rsid w:val="000A5D0B"/>
    <w:rsid w:val="000A7AF4"/>
    <w:rsid w:val="000C00B1"/>
    <w:rsid w:val="000C6748"/>
    <w:rsid w:val="000D1DD8"/>
    <w:rsid w:val="000D59F0"/>
    <w:rsid w:val="000D74C3"/>
    <w:rsid w:val="000E63C9"/>
    <w:rsid w:val="000F75B1"/>
    <w:rsid w:val="00100FFA"/>
    <w:rsid w:val="00102C68"/>
    <w:rsid w:val="00115A78"/>
    <w:rsid w:val="00121D20"/>
    <w:rsid w:val="00130E9D"/>
    <w:rsid w:val="0013186F"/>
    <w:rsid w:val="00142062"/>
    <w:rsid w:val="001434A0"/>
    <w:rsid w:val="00145B62"/>
    <w:rsid w:val="00150A6D"/>
    <w:rsid w:val="001516A7"/>
    <w:rsid w:val="0015297D"/>
    <w:rsid w:val="001631EE"/>
    <w:rsid w:val="00163F68"/>
    <w:rsid w:val="001667AD"/>
    <w:rsid w:val="00175453"/>
    <w:rsid w:val="00180AC7"/>
    <w:rsid w:val="0018343B"/>
    <w:rsid w:val="00185B35"/>
    <w:rsid w:val="00187782"/>
    <w:rsid w:val="001919D0"/>
    <w:rsid w:val="00196795"/>
    <w:rsid w:val="001A73AA"/>
    <w:rsid w:val="001C3539"/>
    <w:rsid w:val="001C64F1"/>
    <w:rsid w:val="001D073F"/>
    <w:rsid w:val="001F2BC8"/>
    <w:rsid w:val="001F5F6B"/>
    <w:rsid w:val="00225FFC"/>
    <w:rsid w:val="00231AC2"/>
    <w:rsid w:val="00243EBC"/>
    <w:rsid w:val="00246868"/>
    <w:rsid w:val="00246A35"/>
    <w:rsid w:val="002553A7"/>
    <w:rsid w:val="002615B5"/>
    <w:rsid w:val="00263552"/>
    <w:rsid w:val="00263B2E"/>
    <w:rsid w:val="00284348"/>
    <w:rsid w:val="002B49F2"/>
    <w:rsid w:val="002C2639"/>
    <w:rsid w:val="002C6C04"/>
    <w:rsid w:val="002D23E5"/>
    <w:rsid w:val="002D3E99"/>
    <w:rsid w:val="002E052E"/>
    <w:rsid w:val="002E2546"/>
    <w:rsid w:val="002E44F3"/>
    <w:rsid w:val="002F51F5"/>
    <w:rsid w:val="00312137"/>
    <w:rsid w:val="00323648"/>
    <w:rsid w:val="00324371"/>
    <w:rsid w:val="0032572E"/>
    <w:rsid w:val="00330359"/>
    <w:rsid w:val="003347C6"/>
    <w:rsid w:val="0033762F"/>
    <w:rsid w:val="00345510"/>
    <w:rsid w:val="00345BC4"/>
    <w:rsid w:val="00350E48"/>
    <w:rsid w:val="00353276"/>
    <w:rsid w:val="00353641"/>
    <w:rsid w:val="00356656"/>
    <w:rsid w:val="00360618"/>
    <w:rsid w:val="0036283C"/>
    <w:rsid w:val="00363E46"/>
    <w:rsid w:val="00366C7E"/>
    <w:rsid w:val="00372FC5"/>
    <w:rsid w:val="00384BD5"/>
    <w:rsid w:val="00384EA3"/>
    <w:rsid w:val="00385E62"/>
    <w:rsid w:val="003864AF"/>
    <w:rsid w:val="003872AB"/>
    <w:rsid w:val="0039268C"/>
    <w:rsid w:val="003A2E1B"/>
    <w:rsid w:val="003A39A1"/>
    <w:rsid w:val="003B07A4"/>
    <w:rsid w:val="003B436D"/>
    <w:rsid w:val="003C2191"/>
    <w:rsid w:val="003D3863"/>
    <w:rsid w:val="003D4CE3"/>
    <w:rsid w:val="003D74E1"/>
    <w:rsid w:val="003E5226"/>
    <w:rsid w:val="003E5388"/>
    <w:rsid w:val="003E73E8"/>
    <w:rsid w:val="003F36D9"/>
    <w:rsid w:val="004039AC"/>
    <w:rsid w:val="004110DE"/>
    <w:rsid w:val="00433BBD"/>
    <w:rsid w:val="0044085A"/>
    <w:rsid w:val="004408E3"/>
    <w:rsid w:val="00444063"/>
    <w:rsid w:val="004455CD"/>
    <w:rsid w:val="0044601F"/>
    <w:rsid w:val="00457B41"/>
    <w:rsid w:val="0046582F"/>
    <w:rsid w:val="00465B5C"/>
    <w:rsid w:val="004715E6"/>
    <w:rsid w:val="00472CC4"/>
    <w:rsid w:val="00474594"/>
    <w:rsid w:val="00497512"/>
    <w:rsid w:val="004B21A5"/>
    <w:rsid w:val="004C4B7E"/>
    <w:rsid w:val="004D5944"/>
    <w:rsid w:val="004D6BA3"/>
    <w:rsid w:val="004F76FA"/>
    <w:rsid w:val="004F7E30"/>
    <w:rsid w:val="005037F0"/>
    <w:rsid w:val="00512DC7"/>
    <w:rsid w:val="00515B4F"/>
    <w:rsid w:val="00516A86"/>
    <w:rsid w:val="00520DF3"/>
    <w:rsid w:val="0052319C"/>
    <w:rsid w:val="005275F6"/>
    <w:rsid w:val="00532CB2"/>
    <w:rsid w:val="00536867"/>
    <w:rsid w:val="00540A46"/>
    <w:rsid w:val="00543AE1"/>
    <w:rsid w:val="00546431"/>
    <w:rsid w:val="00551B53"/>
    <w:rsid w:val="00565184"/>
    <w:rsid w:val="00567CAD"/>
    <w:rsid w:val="00571487"/>
    <w:rsid w:val="00571AE7"/>
    <w:rsid w:val="00572102"/>
    <w:rsid w:val="00575AC3"/>
    <w:rsid w:val="005928EC"/>
    <w:rsid w:val="005A28C2"/>
    <w:rsid w:val="005A3362"/>
    <w:rsid w:val="005B0658"/>
    <w:rsid w:val="005C3840"/>
    <w:rsid w:val="005C4418"/>
    <w:rsid w:val="005C4D50"/>
    <w:rsid w:val="005D24E7"/>
    <w:rsid w:val="005E74CA"/>
    <w:rsid w:val="005F0AE8"/>
    <w:rsid w:val="005F1BB0"/>
    <w:rsid w:val="005F5295"/>
    <w:rsid w:val="00604455"/>
    <w:rsid w:val="00621F47"/>
    <w:rsid w:val="00646854"/>
    <w:rsid w:val="00656C4D"/>
    <w:rsid w:val="00664EE0"/>
    <w:rsid w:val="00672C45"/>
    <w:rsid w:val="00676610"/>
    <w:rsid w:val="0068312E"/>
    <w:rsid w:val="00697018"/>
    <w:rsid w:val="00697537"/>
    <w:rsid w:val="006A045D"/>
    <w:rsid w:val="006A20A9"/>
    <w:rsid w:val="006A5FA3"/>
    <w:rsid w:val="006C3409"/>
    <w:rsid w:val="006C5DA1"/>
    <w:rsid w:val="006E5716"/>
    <w:rsid w:val="006F5BF9"/>
    <w:rsid w:val="006F6DA2"/>
    <w:rsid w:val="00724F95"/>
    <w:rsid w:val="007302B3"/>
    <w:rsid w:val="00730733"/>
    <w:rsid w:val="00730E3A"/>
    <w:rsid w:val="0073209F"/>
    <w:rsid w:val="00736AAF"/>
    <w:rsid w:val="0074229B"/>
    <w:rsid w:val="00760524"/>
    <w:rsid w:val="00760CDB"/>
    <w:rsid w:val="0076413B"/>
    <w:rsid w:val="00765B2A"/>
    <w:rsid w:val="007779B1"/>
    <w:rsid w:val="007832CC"/>
    <w:rsid w:val="00783A34"/>
    <w:rsid w:val="00784174"/>
    <w:rsid w:val="0078672A"/>
    <w:rsid w:val="00787B42"/>
    <w:rsid w:val="00787FA4"/>
    <w:rsid w:val="00795C32"/>
    <w:rsid w:val="007A48DA"/>
    <w:rsid w:val="007B3758"/>
    <w:rsid w:val="007C1EEA"/>
    <w:rsid w:val="007C6B52"/>
    <w:rsid w:val="007D16C5"/>
    <w:rsid w:val="007D30B7"/>
    <w:rsid w:val="007D37AC"/>
    <w:rsid w:val="007F2095"/>
    <w:rsid w:val="007F4D28"/>
    <w:rsid w:val="00807271"/>
    <w:rsid w:val="00810FBF"/>
    <w:rsid w:val="00814E72"/>
    <w:rsid w:val="008202CC"/>
    <w:rsid w:val="00832938"/>
    <w:rsid w:val="00845B94"/>
    <w:rsid w:val="00847230"/>
    <w:rsid w:val="008553B2"/>
    <w:rsid w:val="00862FE4"/>
    <w:rsid w:val="0086389A"/>
    <w:rsid w:val="00864B49"/>
    <w:rsid w:val="00864E30"/>
    <w:rsid w:val="00872890"/>
    <w:rsid w:val="00873D78"/>
    <w:rsid w:val="0087605E"/>
    <w:rsid w:val="00883337"/>
    <w:rsid w:val="00890665"/>
    <w:rsid w:val="00893061"/>
    <w:rsid w:val="00893BF4"/>
    <w:rsid w:val="00893EE1"/>
    <w:rsid w:val="008B0A53"/>
    <w:rsid w:val="008B1B31"/>
    <w:rsid w:val="008B1FEE"/>
    <w:rsid w:val="008B3947"/>
    <w:rsid w:val="008C22EF"/>
    <w:rsid w:val="008D1D0E"/>
    <w:rsid w:val="008D1DEC"/>
    <w:rsid w:val="008D320F"/>
    <w:rsid w:val="008D55D9"/>
    <w:rsid w:val="008D7EE1"/>
    <w:rsid w:val="008E4986"/>
    <w:rsid w:val="008F2C95"/>
    <w:rsid w:val="009009FB"/>
    <w:rsid w:val="00903C32"/>
    <w:rsid w:val="00910DE9"/>
    <w:rsid w:val="00912BC4"/>
    <w:rsid w:val="00916B16"/>
    <w:rsid w:val="009173B9"/>
    <w:rsid w:val="00920E3C"/>
    <w:rsid w:val="009242FF"/>
    <w:rsid w:val="00925BB7"/>
    <w:rsid w:val="0093335D"/>
    <w:rsid w:val="009356B8"/>
    <w:rsid w:val="0093613E"/>
    <w:rsid w:val="00943026"/>
    <w:rsid w:val="00945B36"/>
    <w:rsid w:val="00946749"/>
    <w:rsid w:val="0095549D"/>
    <w:rsid w:val="00956B46"/>
    <w:rsid w:val="00956FA9"/>
    <w:rsid w:val="00963015"/>
    <w:rsid w:val="00965E1E"/>
    <w:rsid w:val="00966B81"/>
    <w:rsid w:val="0097200D"/>
    <w:rsid w:val="00983894"/>
    <w:rsid w:val="0099179F"/>
    <w:rsid w:val="009A0261"/>
    <w:rsid w:val="009B15BA"/>
    <w:rsid w:val="009B1EC8"/>
    <w:rsid w:val="009B729E"/>
    <w:rsid w:val="009C0460"/>
    <w:rsid w:val="009C566C"/>
    <w:rsid w:val="009C7720"/>
    <w:rsid w:val="009D0181"/>
    <w:rsid w:val="009D634B"/>
    <w:rsid w:val="00A012C3"/>
    <w:rsid w:val="00A15791"/>
    <w:rsid w:val="00A17DAF"/>
    <w:rsid w:val="00A2227F"/>
    <w:rsid w:val="00A23AFA"/>
    <w:rsid w:val="00A272C7"/>
    <w:rsid w:val="00A31B3E"/>
    <w:rsid w:val="00A378DA"/>
    <w:rsid w:val="00A41D2B"/>
    <w:rsid w:val="00A43461"/>
    <w:rsid w:val="00A50540"/>
    <w:rsid w:val="00A51318"/>
    <w:rsid w:val="00A532F3"/>
    <w:rsid w:val="00A54C70"/>
    <w:rsid w:val="00A56E6D"/>
    <w:rsid w:val="00A6057E"/>
    <w:rsid w:val="00A61219"/>
    <w:rsid w:val="00A71C82"/>
    <w:rsid w:val="00A751FA"/>
    <w:rsid w:val="00A8489E"/>
    <w:rsid w:val="00A870E2"/>
    <w:rsid w:val="00A94FC6"/>
    <w:rsid w:val="00A968CB"/>
    <w:rsid w:val="00AA188D"/>
    <w:rsid w:val="00AC29F3"/>
    <w:rsid w:val="00AC7736"/>
    <w:rsid w:val="00AD104B"/>
    <w:rsid w:val="00AD3E69"/>
    <w:rsid w:val="00AE614D"/>
    <w:rsid w:val="00AF02A8"/>
    <w:rsid w:val="00AF1E64"/>
    <w:rsid w:val="00AF279C"/>
    <w:rsid w:val="00AF47CD"/>
    <w:rsid w:val="00B0249F"/>
    <w:rsid w:val="00B21148"/>
    <w:rsid w:val="00B23000"/>
    <w:rsid w:val="00B231E5"/>
    <w:rsid w:val="00B23E08"/>
    <w:rsid w:val="00B26C81"/>
    <w:rsid w:val="00B26D5A"/>
    <w:rsid w:val="00B305AB"/>
    <w:rsid w:val="00B306FF"/>
    <w:rsid w:val="00B32DA5"/>
    <w:rsid w:val="00B36AB7"/>
    <w:rsid w:val="00B52F76"/>
    <w:rsid w:val="00B64126"/>
    <w:rsid w:val="00B64E30"/>
    <w:rsid w:val="00B656D1"/>
    <w:rsid w:val="00B74A45"/>
    <w:rsid w:val="00B81AE0"/>
    <w:rsid w:val="00BA1384"/>
    <w:rsid w:val="00BB09DF"/>
    <w:rsid w:val="00BB58F8"/>
    <w:rsid w:val="00BC3721"/>
    <w:rsid w:val="00BD0C4D"/>
    <w:rsid w:val="00BE2F35"/>
    <w:rsid w:val="00BE3604"/>
    <w:rsid w:val="00BF3D56"/>
    <w:rsid w:val="00BF782A"/>
    <w:rsid w:val="00C02B87"/>
    <w:rsid w:val="00C13F61"/>
    <w:rsid w:val="00C1672C"/>
    <w:rsid w:val="00C21DBA"/>
    <w:rsid w:val="00C220A1"/>
    <w:rsid w:val="00C40379"/>
    <w:rsid w:val="00C4086D"/>
    <w:rsid w:val="00C4326C"/>
    <w:rsid w:val="00C45281"/>
    <w:rsid w:val="00C5340C"/>
    <w:rsid w:val="00C534AE"/>
    <w:rsid w:val="00C53CC4"/>
    <w:rsid w:val="00C60187"/>
    <w:rsid w:val="00C623E3"/>
    <w:rsid w:val="00C6327E"/>
    <w:rsid w:val="00C63DE5"/>
    <w:rsid w:val="00C72C46"/>
    <w:rsid w:val="00C76196"/>
    <w:rsid w:val="00C816CA"/>
    <w:rsid w:val="00C81A3D"/>
    <w:rsid w:val="00C81EE6"/>
    <w:rsid w:val="00CA1896"/>
    <w:rsid w:val="00CA3B8B"/>
    <w:rsid w:val="00CB058F"/>
    <w:rsid w:val="00CB5B28"/>
    <w:rsid w:val="00CC4DBD"/>
    <w:rsid w:val="00CD3BB0"/>
    <w:rsid w:val="00CD4AC4"/>
    <w:rsid w:val="00CE099B"/>
    <w:rsid w:val="00CE5573"/>
    <w:rsid w:val="00CF4662"/>
    <w:rsid w:val="00CF5371"/>
    <w:rsid w:val="00D0323A"/>
    <w:rsid w:val="00D0559F"/>
    <w:rsid w:val="00D06043"/>
    <w:rsid w:val="00D077E9"/>
    <w:rsid w:val="00D12A86"/>
    <w:rsid w:val="00D12C9A"/>
    <w:rsid w:val="00D17396"/>
    <w:rsid w:val="00D2255A"/>
    <w:rsid w:val="00D230CB"/>
    <w:rsid w:val="00D369C9"/>
    <w:rsid w:val="00D37165"/>
    <w:rsid w:val="00D40C1B"/>
    <w:rsid w:val="00D4178F"/>
    <w:rsid w:val="00D42A25"/>
    <w:rsid w:val="00D42CB7"/>
    <w:rsid w:val="00D47620"/>
    <w:rsid w:val="00D50D2D"/>
    <w:rsid w:val="00D5413D"/>
    <w:rsid w:val="00D56AF7"/>
    <w:rsid w:val="00D570A9"/>
    <w:rsid w:val="00D57F30"/>
    <w:rsid w:val="00D6257C"/>
    <w:rsid w:val="00D6465A"/>
    <w:rsid w:val="00D679AC"/>
    <w:rsid w:val="00D70D02"/>
    <w:rsid w:val="00D72E03"/>
    <w:rsid w:val="00D72E78"/>
    <w:rsid w:val="00D757FB"/>
    <w:rsid w:val="00D76E89"/>
    <w:rsid w:val="00D770C7"/>
    <w:rsid w:val="00D86945"/>
    <w:rsid w:val="00D90290"/>
    <w:rsid w:val="00D9106B"/>
    <w:rsid w:val="00D92950"/>
    <w:rsid w:val="00D94232"/>
    <w:rsid w:val="00D94B5E"/>
    <w:rsid w:val="00DA7479"/>
    <w:rsid w:val="00DA7669"/>
    <w:rsid w:val="00DB1C74"/>
    <w:rsid w:val="00DB2766"/>
    <w:rsid w:val="00DB6501"/>
    <w:rsid w:val="00DC1DE4"/>
    <w:rsid w:val="00DC4994"/>
    <w:rsid w:val="00DC547E"/>
    <w:rsid w:val="00DD0266"/>
    <w:rsid w:val="00DD152F"/>
    <w:rsid w:val="00DD53F2"/>
    <w:rsid w:val="00DD64EF"/>
    <w:rsid w:val="00DE213F"/>
    <w:rsid w:val="00DE5FD3"/>
    <w:rsid w:val="00DF027C"/>
    <w:rsid w:val="00E00A32"/>
    <w:rsid w:val="00E00C4E"/>
    <w:rsid w:val="00E10F4D"/>
    <w:rsid w:val="00E22ACD"/>
    <w:rsid w:val="00E50DB4"/>
    <w:rsid w:val="00E620B0"/>
    <w:rsid w:val="00E6249D"/>
    <w:rsid w:val="00E66E2C"/>
    <w:rsid w:val="00E72835"/>
    <w:rsid w:val="00E7741E"/>
    <w:rsid w:val="00E814B3"/>
    <w:rsid w:val="00E81B40"/>
    <w:rsid w:val="00EA7F0E"/>
    <w:rsid w:val="00ED55BD"/>
    <w:rsid w:val="00ED75E7"/>
    <w:rsid w:val="00EF555B"/>
    <w:rsid w:val="00F027BB"/>
    <w:rsid w:val="00F03E2E"/>
    <w:rsid w:val="00F06E82"/>
    <w:rsid w:val="00F10FE6"/>
    <w:rsid w:val="00F11DCF"/>
    <w:rsid w:val="00F162EA"/>
    <w:rsid w:val="00F24C6D"/>
    <w:rsid w:val="00F27A91"/>
    <w:rsid w:val="00F410C6"/>
    <w:rsid w:val="00F52D27"/>
    <w:rsid w:val="00F531F9"/>
    <w:rsid w:val="00F63EFE"/>
    <w:rsid w:val="00F66098"/>
    <w:rsid w:val="00F83527"/>
    <w:rsid w:val="00F954F6"/>
    <w:rsid w:val="00FA08A5"/>
    <w:rsid w:val="00FA3DD8"/>
    <w:rsid w:val="00FA4933"/>
    <w:rsid w:val="00FA532A"/>
    <w:rsid w:val="00FB3C75"/>
    <w:rsid w:val="00FC3D1A"/>
    <w:rsid w:val="00FC6B3A"/>
    <w:rsid w:val="00FD068C"/>
    <w:rsid w:val="00FD583F"/>
    <w:rsid w:val="00FD6CB7"/>
    <w:rsid w:val="00FD7488"/>
    <w:rsid w:val="00FE0208"/>
    <w:rsid w:val="00FE1D5B"/>
    <w:rsid w:val="00FF16B4"/>
    <w:rsid w:val="00FF1FAD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0888AD"/>
  <w15:docId w15:val="{B2082203-A820-4264-A204-241D82052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C6327E"/>
    <w:pPr>
      <w:keepNext/>
      <w:spacing w:before="240" w:after="60"/>
      <w:outlineLvl w:val="0"/>
    </w:pPr>
    <w:rPr>
      <w:rFonts w:ascii="Open Sans" w:eastAsiaTheme="majorEastAsia" w:hAnsi="Open Sans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022F7B"/>
    <w:pPr>
      <w:keepNext/>
      <w:spacing w:after="240" w:line="240" w:lineRule="auto"/>
      <w:outlineLvl w:val="1"/>
    </w:pPr>
    <w:rPr>
      <w:rFonts w:ascii="Open Sans" w:eastAsiaTheme="majorEastAsia" w:hAnsi="Open Sans" w:cstheme="majorBidi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0562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C6327E"/>
    <w:rPr>
      <w:rFonts w:ascii="Open Sans" w:eastAsiaTheme="majorEastAsia" w:hAnsi="Open Sans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022F7B"/>
    <w:rPr>
      <w:rFonts w:ascii="Open Sans" w:eastAsiaTheme="majorEastAsia" w:hAnsi="Open Sans" w:cstheme="majorBidi"/>
      <w:b/>
      <w:color w:val="082A75" w:themeColor="text2"/>
      <w:sz w:val="40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A43461"/>
    <w:rPr>
      <w:rFonts w:ascii="Open Sans" w:hAnsi="Open Sans"/>
      <w:b w:val="0"/>
      <w:sz w:val="32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A43461"/>
    <w:rPr>
      <w:rFonts w:ascii="Open Sans" w:eastAsiaTheme="minorEastAsia" w:hAnsi="Open Sans"/>
      <w:color w:val="082A75" w:themeColor="text2"/>
      <w:sz w:val="32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NoSpacing">
    <w:name w:val="No Spacing"/>
    <w:link w:val="NoSpacingChar"/>
    <w:uiPriority w:val="1"/>
    <w:qFormat/>
    <w:rsid w:val="00CC4DBD"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CC4DBD"/>
    <w:rPr>
      <w:rFonts w:eastAsiaTheme="minorEastAsia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5"/>
    <w:rsid w:val="00056229"/>
    <w:rPr>
      <w:rFonts w:asciiTheme="majorHAnsi" w:eastAsiaTheme="majorEastAsia" w:hAnsiTheme="majorHAnsi" w:cstheme="majorBidi"/>
      <w:b/>
      <w:color w:val="012639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emf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glossaryDocument" Target="glossary/document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oter" Target="footer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raConner\AppData\Roaming\Microsoft\Templates\Re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B3662379D94744BEA19CB9A9E6C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40D71-0CA8-4FA9-B1F2-D6CD285EF5D5}"/>
      </w:docPartPr>
      <w:docPartBody>
        <w:p w:rsidR="00BF4B27" w:rsidRDefault="00BF4B27">
          <w:pPr>
            <w:pStyle w:val="B8B3662379D94744BEA19CB9A9E6C750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"MMMM d"  \* MERGEFORMAT </w:instrText>
          </w:r>
          <w:r w:rsidRPr="00D86945"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April 21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C2CD82C8B4464816B3C093C280CB0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57329-8C07-4530-8A2A-4AA151904F9C}"/>
      </w:docPartPr>
      <w:docPartBody>
        <w:p w:rsidR="00BF4B27" w:rsidRDefault="00BF4B27">
          <w:pPr>
            <w:pStyle w:val="C2CD82C8B4464816B3C093C280CB0C33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B27"/>
    <w:rsid w:val="00183181"/>
    <w:rsid w:val="002A62BF"/>
    <w:rsid w:val="004C6562"/>
    <w:rsid w:val="008D03F0"/>
    <w:rsid w:val="00A940B4"/>
    <w:rsid w:val="00BF4B27"/>
    <w:rsid w:val="00F7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B8B3662379D94744BEA19CB9A9E6C750">
    <w:name w:val="B8B3662379D94744BEA19CB9A9E6C750"/>
  </w:style>
  <w:style w:type="paragraph" w:customStyle="1" w:styleId="C2CD82C8B4464816B3C093C280CB0C33">
    <w:name w:val="C2CD82C8B4464816B3C093C280CB0C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>Lara Conner</CompanyFax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6" ma:contentTypeDescription="Create a new document." ma:contentTypeScope="" ma:versionID="1ac19700235d0de2253e4bdef6268f70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39343ec5af5c29e8fcbf552bcf44cf20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221b05c-f873-41e0-a756-f9ef2afade3b}" ma:internalName="TaxCatchAll" ma:showField="CatchAllData" ma:web="5ba2880c-aa49-4c08-ab41-124be6e91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bf7d99a-ea36-4619-98e6-5b59cc31b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a2880c-aa49-4c08-ab41-124be6e9124e">FJQZQ7PKH67T-580059046-128186</_dlc_DocId>
    <_dlc_DocIdUrl xmlns="5ba2880c-aa49-4c08-ab41-124be6e9124e">
      <Url>https://inclusionlondon.sharepoint.com/sites/PUBLIC/_layouts/15/DocIdRedir.aspx?ID=FJQZQ7PKH67T-580059046-128186</Url>
      <Description>FJQZQ7PKH67T-580059046-128186</Description>
    </_dlc_DocIdUrl>
    <lcf76f155ced4ddcb4097134ff3c332f xmlns="e5ddbce6-0623-4d63-839b-c92159aae971">
      <Terms xmlns="http://schemas.microsoft.com/office/infopath/2007/PartnerControls"/>
    </lcf76f155ced4ddcb4097134ff3c332f>
    <TaxCatchAll xmlns="5ba2880c-aa49-4c08-ab41-124be6e9124e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C79DD3-80CA-4F69-88FF-496C7BA74D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58B70E-2803-40C5-B338-F007DD6794E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4D2B15E-6A08-4301-AD13-FC04EA93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2880c-aa49-4c08-ab41-124be6e9124e"/>
    <ds:schemaRef ds:uri="e5ddbce6-0623-4d63-839b-c92159aae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44011D2-DE23-42F3-A82B-190558809AB3}">
  <ds:schemaRefs>
    <ds:schemaRef ds:uri="http://schemas.microsoft.com/office/2006/metadata/properties"/>
    <ds:schemaRef ds:uri="http://schemas.microsoft.com/office/infopath/2007/PartnerControls"/>
    <ds:schemaRef ds:uri="5ba2880c-aa49-4c08-ab41-124be6e9124e"/>
    <ds:schemaRef ds:uri="e5ddbce6-0623-4d63-839b-c92159aae971"/>
  </ds:schemaRefs>
</ds:datastoreItem>
</file>

<file path=customXml/itemProps6.xml><?xml version="1.0" encoding="utf-8"?>
<ds:datastoreItem xmlns:ds="http://schemas.openxmlformats.org/officeDocument/2006/customXml" ds:itemID="{259A8B36-CD3C-4F46-9E7B-55933C107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0</TotalTime>
  <Pages>18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 Conner</dc:creator>
  <cp:keywords/>
  <cp:lastModifiedBy>Lara Conner</cp:lastModifiedBy>
  <cp:revision>3</cp:revision>
  <cp:lastPrinted>2006-08-01T17:47:00Z</cp:lastPrinted>
  <dcterms:created xsi:type="dcterms:W3CDTF">2022-12-02T11:23:00Z</dcterms:created>
  <dcterms:modified xsi:type="dcterms:W3CDTF">2022-12-02T11:23:00Z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0x010100388D235354ADCF4481E8AF7053E44824</vt:lpwstr>
  </property>
  <property fmtid="{D5CDD505-2E9C-101B-9397-08002B2CF9AE}" pid="4" name="_dlc_DocIdItemGuid">
    <vt:lpwstr>c1e402f9-4436-4370-bc3e-7a7353893924</vt:lpwstr>
  </property>
  <property fmtid="{D5CDD505-2E9C-101B-9397-08002B2CF9AE}" pid="5" name="MediaServiceImageTags">
    <vt:lpwstr/>
  </property>
</Properties>
</file>